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A5D7525" w14:textId="7EDC1860" w:rsidR="00883144" w:rsidRPr="005C7DC4" w:rsidRDefault="00693B61" w:rsidP="00883144">
      <w:pPr>
        <w:pStyle w:val="Title-klients"/>
      </w:pPr>
      <w:r w:rsidRPr="005C7DC4">
        <w:fldChar w:fldCharType="begin"/>
      </w:r>
      <w:r w:rsidR="00803F01" w:rsidRPr="005C7DC4">
        <w:instrText xml:space="preserve"> DOCPROPERTY  _CustomerTitle  \* MERGEFORMAT </w:instrText>
      </w:r>
      <w:r w:rsidRPr="005C7DC4">
        <w:fldChar w:fldCharType="separate"/>
      </w:r>
      <w:r w:rsidR="00565FEE" w:rsidRPr="005C7DC4">
        <w:t>Valsts reģionālās attīstības aģentūra</w:t>
      </w:r>
      <w:r w:rsidRPr="005C7DC4">
        <w:fldChar w:fldCharType="end"/>
      </w:r>
    </w:p>
    <w:p w14:paraId="3A5D752A" w14:textId="06DC6D30" w:rsidR="00294D3E" w:rsidRPr="005C7DC4" w:rsidRDefault="00F50E8E" w:rsidP="00B578B1">
      <w:pPr>
        <w:pStyle w:val="Titlearatstarpi"/>
        <w:spacing w:before="3800"/>
      </w:pPr>
      <w:r>
        <w:fldChar w:fldCharType="begin"/>
      </w:r>
      <w:r>
        <w:instrText xml:space="preserve"> DOCPROPERTY  Title  \* MERGEFORMAT </w:instrText>
      </w:r>
      <w:r>
        <w:fldChar w:fldCharType="separate"/>
      </w:r>
      <w:r w:rsidR="00565FEE" w:rsidRPr="005C7DC4">
        <w:t>Valsts informācijas sistēmu savietotāja (VISS) un Vienotā valsts un pašvaldību pakalpojumu portāla www.latvija.lv pilnveidošana un uzturēšana</w:t>
      </w:r>
      <w:r>
        <w:fldChar w:fldCharType="end"/>
      </w:r>
    </w:p>
    <w:p w14:paraId="3A5D752C" w14:textId="5A2AD064" w:rsidR="00883144" w:rsidRPr="005C7DC4" w:rsidRDefault="00F50E8E" w:rsidP="00021632">
      <w:pPr>
        <w:pStyle w:val="Titleapakprojekta"/>
      </w:pPr>
      <w:r>
        <w:fldChar w:fldCharType="begin"/>
      </w:r>
      <w:r>
        <w:instrText xml:space="preserve"> DOCPROPERTY  Subject  \* MERGEFORMAT </w:instrText>
      </w:r>
      <w:r>
        <w:fldChar w:fldCharType="separate"/>
      </w:r>
      <w:r w:rsidR="00565FEE" w:rsidRPr="005C7DC4">
        <w:t>Datu izplatīšanas tikls</w:t>
      </w:r>
      <w:r>
        <w:fldChar w:fldCharType="end"/>
      </w:r>
    </w:p>
    <w:p w14:paraId="3A5D752D" w14:textId="2EFB9BF5" w:rsidR="00883144" w:rsidRPr="005C7DC4" w:rsidRDefault="00F50E8E" w:rsidP="00883144">
      <w:pPr>
        <w:pStyle w:val="Titledokumenta"/>
      </w:pPr>
      <w:r>
        <w:fldChar w:fldCharType="begin"/>
      </w:r>
      <w:r>
        <w:instrText xml:space="preserve"> DOCPROPERTY  Category  \* MERGEFORMAT </w:instrText>
      </w:r>
      <w:r>
        <w:fldChar w:fldCharType="separate"/>
      </w:r>
      <w:r w:rsidR="00565FEE" w:rsidRPr="005C7DC4">
        <w:t>Integrācijas instrukcija</w:t>
      </w:r>
      <w:r>
        <w:fldChar w:fldCharType="end"/>
      </w:r>
    </w:p>
    <w:p w14:paraId="3A5D752E" w14:textId="293DC1EB" w:rsidR="00883144" w:rsidRPr="005C7DC4" w:rsidRDefault="00F50E8E" w:rsidP="00B578B1">
      <w:pPr>
        <w:pStyle w:val="Titledokumentakods"/>
        <w:spacing w:before="100" w:beforeAutospacing="1" w:after="100" w:afterAutospacing="1"/>
      </w:pPr>
      <w:r>
        <w:fldChar w:fldCharType="begin"/>
      </w:r>
      <w:r>
        <w:instrText xml:space="preserve"> DOCPROPERTY  _CustomerID  \* MERGEFOR</w:instrText>
      </w:r>
      <w:r>
        <w:instrText xml:space="preserve">MAT </w:instrText>
      </w:r>
      <w:r>
        <w:fldChar w:fldCharType="separate"/>
      </w:r>
      <w:r w:rsidR="00565FEE" w:rsidRPr="005C7DC4">
        <w:t>VRAA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_ContractNumber  \* MERGEFORMAT </w:instrText>
      </w:r>
      <w:r>
        <w:fldChar w:fldCharType="separate"/>
      </w:r>
      <w:r w:rsidR="00565FEE" w:rsidRPr="005C7DC4">
        <w:t>13_7_17_41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_ProjectID  \* MERGEFORMAT </w:instrText>
      </w:r>
      <w:r>
        <w:fldChar w:fldCharType="separate"/>
      </w:r>
      <w:r w:rsidR="00565FEE" w:rsidRPr="005C7DC4">
        <w:t>VISS_2016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_SubjectID  \* MERGEFORMAT </w:instrText>
      </w:r>
      <w:r>
        <w:fldChar w:fldCharType="separate"/>
      </w:r>
      <w:r w:rsidR="00565FEE" w:rsidRPr="005C7DC4">
        <w:t>DIT</w:t>
      </w:r>
      <w:r>
        <w:fldChar w:fldCharType="end"/>
      </w:r>
      <w:r w:rsidR="00B91FCD" w:rsidRPr="005C7DC4">
        <w:t>-</w:t>
      </w:r>
      <w:r>
        <w:fldChar w:fldCharType="begin"/>
      </w:r>
      <w:r>
        <w:instrText xml:space="preserve"> DOCPROPERTY  _CategoryID  \* MERGEFORMAT </w:instrText>
      </w:r>
      <w:r>
        <w:fldChar w:fldCharType="separate"/>
      </w:r>
      <w:r w:rsidR="00565FEE" w:rsidRPr="005C7DC4">
        <w:t>II</w:t>
      </w:r>
      <w:r>
        <w:fldChar w:fldCharType="end"/>
      </w:r>
    </w:p>
    <w:p w14:paraId="3A5D752F" w14:textId="6E6D4E81" w:rsidR="00083961" w:rsidRPr="005C7DC4" w:rsidRDefault="00F50E8E" w:rsidP="00B578B1">
      <w:pPr>
        <w:pStyle w:val="Titleversija"/>
        <w:spacing w:before="100" w:beforeAutospacing="1" w:after="3800"/>
      </w:pPr>
      <w:r>
        <w:fldChar w:fldCharType="begin"/>
      </w:r>
      <w:r>
        <w:instrText xml:space="preserve"> DOCPROPERTY  _Date  \* MERGEFORMA</w:instrText>
      </w:r>
      <w:r>
        <w:instrText xml:space="preserve">T </w:instrText>
      </w:r>
      <w:r>
        <w:fldChar w:fldCharType="separate"/>
      </w:r>
      <w:r w:rsidR="00565FEE" w:rsidRPr="005C7DC4">
        <w:t>12.05.2023.</w:t>
      </w:r>
      <w:r>
        <w:fldChar w:fldCharType="end"/>
      </w:r>
      <w:r w:rsidR="000E3167" w:rsidRPr="005C7DC4">
        <w:t xml:space="preserve"> versija</w:t>
      </w:r>
      <w:r w:rsidR="006C4173" w:rsidRPr="005C7DC4">
        <w:t xml:space="preserve"> </w:t>
      </w:r>
      <w:r>
        <w:fldChar w:fldCharType="begin"/>
      </w:r>
      <w:r>
        <w:instrText xml:space="preserve"> DOCPROPERTY  _Version  \* MERGEFORMAT </w:instrText>
      </w:r>
      <w:r>
        <w:fldChar w:fldCharType="separate"/>
      </w:r>
      <w:r w:rsidR="00565FEE" w:rsidRPr="005C7DC4">
        <w:t>1.09</w:t>
      </w:r>
      <w:r>
        <w:fldChar w:fldCharType="end"/>
      </w:r>
    </w:p>
    <w:p w14:paraId="045DF769" w14:textId="3C988D5D" w:rsidR="007009D9" w:rsidRPr="005C7DC4" w:rsidRDefault="007009D9" w:rsidP="008E0C30">
      <w:pPr>
        <w:pStyle w:val="Vieta"/>
      </w:pPr>
      <w:r w:rsidRPr="005C7DC4">
        <w:rPr>
          <w:noProof/>
          <w:lang w:eastAsia="lv-LV"/>
        </w:rPr>
        <w:drawing>
          <wp:inline distT="0" distB="0" distL="0" distR="0" wp14:anchorId="779DA53D" wp14:editId="75D8FFDB">
            <wp:extent cx="980624" cy="6280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337" cy="6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7531" w14:textId="32C768C7" w:rsidR="00021632" w:rsidRPr="005C7DC4" w:rsidRDefault="00083961" w:rsidP="00B07735">
      <w:pPr>
        <w:pStyle w:val="Vieta"/>
      </w:pPr>
      <w:r w:rsidRPr="005C7DC4">
        <w:t>Rīgā</w:t>
      </w:r>
      <w:r w:rsidR="00305910" w:rsidRPr="005C7DC4">
        <w:t xml:space="preserve"> 20</w:t>
      </w:r>
      <w:r w:rsidR="00B93481" w:rsidRPr="005C7DC4">
        <w:t>22</w:t>
      </w:r>
    </w:p>
    <w:p w14:paraId="3A5D7538" w14:textId="77777777" w:rsidR="002916C2" w:rsidRPr="005C7DC4" w:rsidRDefault="002916C2" w:rsidP="002916C2">
      <w:pPr>
        <w:sectPr w:rsidR="002916C2" w:rsidRPr="005C7DC4" w:rsidSect="00066E1C">
          <w:headerReference w:type="default" r:id="rId12"/>
          <w:footerReference w:type="default" r:id="rId13"/>
          <w:type w:val="continuous"/>
          <w:pgSz w:w="11906" w:h="16838" w:code="9"/>
          <w:pgMar w:top="357" w:right="567" w:bottom="539" w:left="720" w:header="340" w:footer="170" w:gutter="0"/>
          <w:cols w:space="708"/>
          <w:titlePg/>
          <w:docGrid w:linePitch="360"/>
        </w:sectPr>
      </w:pPr>
    </w:p>
    <w:p w14:paraId="3A5D7539" w14:textId="77777777" w:rsidR="007D2574" w:rsidRPr="005C7DC4" w:rsidRDefault="007D3BB3" w:rsidP="007D2574">
      <w:pPr>
        <w:pStyle w:val="Titleapakprojekta"/>
        <w:tabs>
          <w:tab w:val="left" w:pos="2160"/>
          <w:tab w:val="center" w:pos="4819"/>
        </w:tabs>
        <w:jc w:val="left"/>
      </w:pPr>
      <w:r w:rsidRPr="005C7DC4">
        <w:lastRenderedPageBreak/>
        <w:tab/>
      </w:r>
      <w:r w:rsidR="007D2574" w:rsidRPr="005C7DC4">
        <w:tab/>
        <w:t>Dokumenta identifikācija</w:t>
      </w:r>
    </w:p>
    <w:tbl>
      <w:tblPr>
        <w:tblW w:w="0" w:type="auto"/>
        <w:tblBorders>
          <w:top w:val="single" w:sz="12" w:space="0" w:color="auto"/>
          <w:bottom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8"/>
        <w:gridCol w:w="7290"/>
      </w:tblGrid>
      <w:tr w:rsidR="003F72C3" w:rsidRPr="005C7DC4" w14:paraId="3A5D753C" w14:textId="77777777" w:rsidTr="0043013C">
        <w:trPr>
          <w:trHeight w:val="714"/>
        </w:trPr>
        <w:tc>
          <w:tcPr>
            <w:tcW w:w="2376" w:type="dxa"/>
          </w:tcPr>
          <w:p w14:paraId="3A5D753A" w14:textId="77777777" w:rsidR="003F72C3" w:rsidRPr="005C7DC4" w:rsidRDefault="003F72C3" w:rsidP="00021632">
            <w:pPr>
              <w:pStyle w:val="Bold"/>
            </w:pPr>
            <w:r w:rsidRPr="005C7DC4">
              <w:t>Dokumenta ID:</w:t>
            </w:r>
          </w:p>
        </w:tc>
        <w:tc>
          <w:tcPr>
            <w:tcW w:w="7478" w:type="dxa"/>
          </w:tcPr>
          <w:p w14:paraId="3A5D753B" w14:textId="19428860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_CustomerID  \* MERGEFORMAT </w:instrText>
            </w:r>
            <w:r>
              <w:fldChar w:fldCharType="separate"/>
            </w:r>
            <w:r w:rsidR="00565FEE" w:rsidRPr="005C7DC4">
              <w:t>VRAA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_ContractNumber  \* MERGEFORMAT </w:instrText>
            </w:r>
            <w:r>
              <w:fldChar w:fldCharType="separate"/>
            </w:r>
            <w:r w:rsidR="00565FEE" w:rsidRPr="005C7DC4">
              <w:t>13_7_17_41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_ProjectID  \* MERGEFORMAT </w:instrText>
            </w:r>
            <w:r>
              <w:fldChar w:fldCharType="separate"/>
            </w:r>
            <w:r w:rsidR="00565FEE" w:rsidRPr="005C7DC4">
              <w:t>VISS_2016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_SubjectID  \* MERGEFORMAT </w:instrText>
            </w:r>
            <w:r>
              <w:fldChar w:fldCharType="separate"/>
            </w:r>
            <w:r w:rsidR="00565FEE" w:rsidRPr="005C7DC4">
              <w:t>DIT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_CategoryID  \* MERGEFORMAT </w:instrText>
            </w:r>
            <w:r>
              <w:fldChar w:fldCharType="separate"/>
            </w:r>
            <w:r w:rsidR="00565FEE" w:rsidRPr="005C7DC4">
              <w:t>II</w:t>
            </w:r>
            <w:r>
              <w:fldChar w:fldCharType="end"/>
            </w:r>
            <w:r w:rsidR="003F72C3" w:rsidRPr="005C7DC4">
              <w:t>-V</w:t>
            </w:r>
            <w:r>
              <w:fldChar w:fldCharType="begin"/>
            </w:r>
            <w:r>
              <w:instrText xml:space="preserve"> DOCPROPERTY  _Version  \* MERGEFORMAT </w:instrText>
            </w:r>
            <w:r>
              <w:fldChar w:fldCharType="separate"/>
            </w:r>
            <w:r w:rsidR="00565FEE" w:rsidRPr="005C7DC4">
              <w:t>1.09</w:t>
            </w:r>
            <w:r>
              <w:fldChar w:fldCharType="end"/>
            </w:r>
            <w:r w:rsidR="00196AFB" w:rsidRPr="005C7DC4">
              <w:t>-</w:t>
            </w: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565FEE" w:rsidRPr="005C7DC4">
              <w:t>12.05.2023.</w:t>
            </w:r>
            <w:r>
              <w:fldChar w:fldCharType="end"/>
            </w:r>
          </w:p>
        </w:tc>
      </w:tr>
      <w:tr w:rsidR="003F72C3" w:rsidRPr="005C7DC4" w14:paraId="3A5D7542" w14:textId="77777777" w:rsidTr="0043013C">
        <w:trPr>
          <w:trHeight w:val="1973"/>
        </w:trPr>
        <w:tc>
          <w:tcPr>
            <w:tcW w:w="2376" w:type="dxa"/>
          </w:tcPr>
          <w:p w14:paraId="3A5D753D" w14:textId="77777777" w:rsidR="003F72C3" w:rsidRPr="005C7DC4" w:rsidRDefault="003F72C3" w:rsidP="00021632">
            <w:pPr>
              <w:pStyle w:val="Bold"/>
            </w:pPr>
            <w:r w:rsidRPr="005C7DC4">
              <w:t>Dokumenta nosaukums:</w:t>
            </w:r>
          </w:p>
        </w:tc>
        <w:tc>
          <w:tcPr>
            <w:tcW w:w="7478" w:type="dxa"/>
          </w:tcPr>
          <w:p w14:paraId="3A5D753E" w14:textId="679A54AE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Title  \* MERGEFORMAT </w:instrText>
            </w:r>
            <w:r>
              <w:fldChar w:fldCharType="separate"/>
            </w:r>
            <w:r w:rsidR="00565FEE" w:rsidRPr="005C7DC4">
              <w:t>Valsts informācijas sistēmu savietotāja (VISS) un Vienotā valsts un pašvaldību pakalpojumu portāla www.latvija.lv pilnveidošana un uzturēšana</w:t>
            </w:r>
            <w:r>
              <w:fldChar w:fldCharType="end"/>
            </w:r>
            <w:r w:rsidR="003F72C3" w:rsidRPr="005C7DC4">
              <w:t>.</w:t>
            </w:r>
          </w:p>
          <w:p w14:paraId="3A5D753F" w14:textId="376AC509" w:rsidR="00561FBB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_TitleDala  \* MERGEFORMAT </w:instrText>
            </w:r>
            <w:r>
              <w:fldChar w:fldCharType="separate"/>
            </w:r>
            <w:r w:rsidR="00565FEE" w:rsidRPr="005C7DC4">
              <w:t>3.daļa "VISS un Portāla jaunu un esošo moduļu papildinājumu izstrāde, ieviešana, garantijas apkalpošana un uzturēšana saskaņā ar tehnisko specifikāciju"</w:t>
            </w:r>
            <w:r>
              <w:fldChar w:fldCharType="end"/>
            </w:r>
            <w:r w:rsidR="00561FBB" w:rsidRPr="005C7DC4">
              <w:t>.</w:t>
            </w:r>
          </w:p>
          <w:p w14:paraId="3A5D7540" w14:textId="5CE30E67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Subject  \* MERGEFORMAT </w:instrText>
            </w:r>
            <w:r>
              <w:fldChar w:fldCharType="separate"/>
            </w:r>
            <w:r w:rsidR="00565FEE" w:rsidRPr="005C7DC4">
              <w:t>Datu izplatīšanas tikls</w:t>
            </w:r>
            <w:r>
              <w:fldChar w:fldCharType="end"/>
            </w:r>
            <w:r w:rsidR="003F72C3" w:rsidRPr="005C7DC4">
              <w:t>.</w:t>
            </w:r>
          </w:p>
          <w:p w14:paraId="3A5D7541" w14:textId="29A6CEF3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Category  \* MERGEFORMAT </w:instrText>
            </w:r>
            <w:r>
              <w:fldChar w:fldCharType="separate"/>
            </w:r>
            <w:r w:rsidR="00565FEE" w:rsidRPr="005C7DC4">
              <w:t>Integrācijas instrukcija</w:t>
            </w:r>
            <w:r>
              <w:fldChar w:fldCharType="end"/>
            </w:r>
            <w:r w:rsidR="003F72C3" w:rsidRPr="005C7DC4">
              <w:t>.</w:t>
            </w:r>
          </w:p>
        </w:tc>
      </w:tr>
      <w:tr w:rsidR="003F72C3" w:rsidRPr="005C7DC4" w14:paraId="3A5D7545" w14:textId="77777777" w:rsidTr="0043013C">
        <w:trPr>
          <w:trHeight w:val="569"/>
        </w:trPr>
        <w:tc>
          <w:tcPr>
            <w:tcW w:w="2376" w:type="dxa"/>
          </w:tcPr>
          <w:p w14:paraId="3A5D7543" w14:textId="77777777" w:rsidR="003F72C3" w:rsidRPr="005C7DC4" w:rsidRDefault="003F72C3" w:rsidP="00021632">
            <w:pPr>
              <w:pStyle w:val="Bold"/>
            </w:pPr>
            <w:r w:rsidRPr="005C7DC4">
              <w:t>Dokumenta kods:</w:t>
            </w:r>
          </w:p>
        </w:tc>
        <w:tc>
          <w:tcPr>
            <w:tcW w:w="7478" w:type="dxa"/>
          </w:tcPr>
          <w:p w14:paraId="3A5D7544" w14:textId="065F9D9D" w:rsidR="003F72C3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_CustomerID  \* MERGEFORMAT </w:instrText>
            </w:r>
            <w:r>
              <w:fldChar w:fldCharType="separate"/>
            </w:r>
            <w:r w:rsidR="00565FEE" w:rsidRPr="005C7DC4">
              <w:t>VRAA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_ContractNumber  \* MERGEFORMAT </w:instrText>
            </w:r>
            <w:r>
              <w:fldChar w:fldCharType="separate"/>
            </w:r>
            <w:r w:rsidR="00565FEE" w:rsidRPr="005C7DC4">
              <w:t>13_7_17_41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_ProjectID  \* MERGEFORMAT </w:instrText>
            </w:r>
            <w:r>
              <w:fldChar w:fldCharType="separate"/>
            </w:r>
            <w:r w:rsidR="00565FEE" w:rsidRPr="005C7DC4">
              <w:t>VISS_2016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_SubjectID  \* MERGEFORMAT </w:instrText>
            </w:r>
            <w:r>
              <w:fldChar w:fldCharType="separate"/>
            </w:r>
            <w:r w:rsidR="00565FEE" w:rsidRPr="005C7DC4">
              <w:t>DIT</w:t>
            </w:r>
            <w:r>
              <w:fldChar w:fldCharType="end"/>
            </w:r>
            <w:r w:rsidR="003F72C3" w:rsidRPr="005C7DC4">
              <w:t>-</w:t>
            </w:r>
            <w:r>
              <w:fldChar w:fldCharType="begin"/>
            </w:r>
            <w:r>
              <w:instrText xml:space="preserve"> DOCPROPERTY  _CategoryID  \* MERGEFORMAT </w:instrText>
            </w:r>
            <w:r>
              <w:fldChar w:fldCharType="separate"/>
            </w:r>
            <w:r w:rsidR="00565FEE" w:rsidRPr="005C7DC4">
              <w:t>II</w:t>
            </w:r>
            <w:r>
              <w:fldChar w:fldCharType="end"/>
            </w:r>
          </w:p>
        </w:tc>
      </w:tr>
      <w:tr w:rsidR="003F72C3" w:rsidRPr="005C7DC4" w14:paraId="3A5D7548" w14:textId="77777777" w:rsidTr="0043013C">
        <w:trPr>
          <w:trHeight w:val="563"/>
        </w:trPr>
        <w:tc>
          <w:tcPr>
            <w:tcW w:w="2376" w:type="dxa"/>
          </w:tcPr>
          <w:p w14:paraId="3A5D7546" w14:textId="77777777" w:rsidR="003F72C3" w:rsidRPr="005C7DC4" w:rsidRDefault="003F72C3" w:rsidP="00021632">
            <w:pPr>
              <w:pStyle w:val="Bold"/>
            </w:pPr>
            <w:r w:rsidRPr="005C7DC4">
              <w:t>Versija:</w:t>
            </w:r>
          </w:p>
        </w:tc>
        <w:tc>
          <w:tcPr>
            <w:tcW w:w="7478" w:type="dxa"/>
          </w:tcPr>
          <w:p w14:paraId="3A5D7547" w14:textId="3D134458" w:rsidR="003F72C3" w:rsidRPr="005C7DC4" w:rsidRDefault="003F72C3" w:rsidP="00561FBB">
            <w:pPr>
              <w:pStyle w:val="Tablebody"/>
            </w:pPr>
            <w:r w:rsidRPr="005C7DC4">
              <w:t xml:space="preserve">Versija </w:t>
            </w:r>
            <w:r w:rsidR="00F50E8E">
              <w:fldChar w:fldCharType="begin"/>
            </w:r>
            <w:r w:rsidR="00F50E8E">
              <w:instrText xml:space="preserve"> DOCPROPERTY  _Version  \* MERGEFORMAT </w:instrText>
            </w:r>
            <w:r w:rsidR="00F50E8E">
              <w:fldChar w:fldCharType="separate"/>
            </w:r>
            <w:r w:rsidR="00565FEE" w:rsidRPr="005C7DC4">
              <w:t>1.09</w:t>
            </w:r>
            <w:r w:rsidR="00F50E8E">
              <w:fldChar w:fldCharType="end"/>
            </w:r>
            <w:r w:rsidRPr="005C7DC4">
              <w:t xml:space="preserve">, Laidiens </w:t>
            </w:r>
            <w:r w:rsidR="00F50E8E">
              <w:fldChar w:fldCharType="begin"/>
            </w:r>
            <w:r w:rsidR="00F50E8E">
              <w:instrText xml:space="preserve"> DOCPROPERTY  _Date  \* MERGEFORMAT </w:instrText>
            </w:r>
            <w:r w:rsidR="00F50E8E">
              <w:fldChar w:fldCharType="separate"/>
            </w:r>
            <w:r w:rsidR="00565FEE" w:rsidRPr="005C7DC4">
              <w:t>12.05.2023.</w:t>
            </w:r>
            <w:r w:rsidR="00F50E8E">
              <w:fldChar w:fldCharType="end"/>
            </w:r>
            <w:r w:rsidRPr="005C7DC4">
              <w:t xml:space="preserve"> (saīsināti V</w:t>
            </w:r>
            <w:r w:rsidR="00F50E8E">
              <w:fldChar w:fldCharType="begin"/>
            </w:r>
            <w:r w:rsidR="00F50E8E">
              <w:instrText xml:space="preserve"> DOCPROPERTY  _Version  \* MERGEFORMAT </w:instrText>
            </w:r>
            <w:r w:rsidR="00F50E8E">
              <w:fldChar w:fldCharType="separate"/>
            </w:r>
            <w:r w:rsidR="00565FEE" w:rsidRPr="005C7DC4">
              <w:t>1.09</w:t>
            </w:r>
            <w:r w:rsidR="00F50E8E">
              <w:fldChar w:fldCharType="end"/>
            </w:r>
            <w:r w:rsidRPr="005C7DC4">
              <w:t xml:space="preserve"> </w:t>
            </w:r>
            <w:r w:rsidR="00F50E8E">
              <w:fldChar w:fldCharType="begin"/>
            </w:r>
            <w:r w:rsidR="00F50E8E">
              <w:instrText xml:space="preserve"> DOCPROPERTY  _Date  \* MERGEFORMAT </w:instrText>
            </w:r>
            <w:r w:rsidR="00F50E8E">
              <w:fldChar w:fldCharType="separate"/>
            </w:r>
            <w:r w:rsidR="00565FEE" w:rsidRPr="005C7DC4">
              <w:t>12.05.2023.</w:t>
            </w:r>
            <w:r w:rsidR="00F50E8E">
              <w:fldChar w:fldCharType="end"/>
            </w:r>
            <w:r w:rsidRPr="005C7DC4">
              <w:t>)</w:t>
            </w:r>
          </w:p>
        </w:tc>
      </w:tr>
    </w:tbl>
    <w:p w14:paraId="3A5D7549" w14:textId="77777777" w:rsidR="007D2574" w:rsidRPr="005C7DC4" w:rsidRDefault="007D2574" w:rsidP="003F72C3">
      <w:pPr>
        <w:pStyle w:val="TitleSaskanosana"/>
      </w:pPr>
      <w:r w:rsidRPr="005C7DC4">
        <w:t>Saskaņojumi</w:t>
      </w:r>
    </w:p>
    <w:tbl>
      <w:tblPr>
        <w:tblW w:w="9834" w:type="dxa"/>
        <w:tblBorders>
          <w:top w:val="single" w:sz="12" w:space="0" w:color="000000"/>
          <w:bottom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852"/>
        <w:gridCol w:w="1512"/>
        <w:gridCol w:w="2094"/>
      </w:tblGrid>
      <w:tr w:rsidR="007D2574" w:rsidRPr="005C7DC4" w14:paraId="3A5D754E" w14:textId="77777777" w:rsidTr="006C4173"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5D754A" w14:textId="77777777" w:rsidR="007D2574" w:rsidRPr="005C7DC4" w:rsidRDefault="007D2574" w:rsidP="00021632">
            <w:pPr>
              <w:pStyle w:val="Bold"/>
            </w:pPr>
            <w:r w:rsidRPr="005C7DC4">
              <w:t>Organizācija</w:t>
            </w:r>
          </w:p>
        </w:tc>
        <w:tc>
          <w:tcPr>
            <w:tcW w:w="385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4B" w14:textId="77777777" w:rsidR="007D2574" w:rsidRPr="005C7DC4" w:rsidRDefault="007D2574" w:rsidP="00021632">
            <w:pPr>
              <w:pStyle w:val="Bold"/>
            </w:pPr>
            <w:r w:rsidRPr="005C7DC4">
              <w:t xml:space="preserve">Vārds, uzvārds, amats 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4C" w14:textId="77777777" w:rsidR="007D2574" w:rsidRPr="005C7DC4" w:rsidRDefault="007D2574" w:rsidP="00021632">
            <w:pPr>
              <w:pStyle w:val="Bold"/>
            </w:pPr>
            <w:r w:rsidRPr="005C7DC4">
              <w:t>Datums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A5D754D" w14:textId="77777777" w:rsidR="007D2574" w:rsidRPr="005C7DC4" w:rsidRDefault="007D2574" w:rsidP="00021632">
            <w:pPr>
              <w:pStyle w:val="Bold"/>
            </w:pPr>
            <w:r w:rsidRPr="005C7DC4">
              <w:t>Paraksts</w:t>
            </w:r>
          </w:p>
        </w:tc>
      </w:tr>
      <w:tr w:rsidR="007D2574" w:rsidRPr="005C7DC4" w14:paraId="3A5D7553" w14:textId="77777777" w:rsidTr="006C4173">
        <w:trPr>
          <w:trHeight w:val="877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5D754F" w14:textId="36DEC751" w:rsidR="007D2574" w:rsidRPr="005C7DC4" w:rsidRDefault="00F50E8E" w:rsidP="00561FBB">
            <w:pPr>
              <w:pStyle w:val="Tablebody"/>
              <w:jc w:val="left"/>
            </w:pPr>
            <w:r>
              <w:fldChar w:fldCharType="begin"/>
            </w:r>
            <w:r>
              <w:instrText xml:space="preserve"> DOCPROPERTY  _CustomerTitle  \* MERGEFORMAT </w:instrText>
            </w:r>
            <w:r>
              <w:fldChar w:fldCharType="separate"/>
            </w:r>
            <w:r w:rsidR="00565FEE" w:rsidRPr="005C7DC4">
              <w:t>Valsts reģionālās attīstības aģentūra</w:t>
            </w:r>
            <w: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A5D7550" w14:textId="18466BCD" w:rsidR="007D2574" w:rsidRPr="005C7DC4" w:rsidRDefault="00B5797E" w:rsidP="00305910">
            <w:pPr>
              <w:pStyle w:val="Tablebody"/>
            </w:pPr>
            <w:r w:rsidRPr="005C7DC4">
              <w:t>Atbildīgā persona</w:t>
            </w:r>
            <w:r w:rsidR="007D2574" w:rsidRPr="005C7DC4">
              <w:t xml:space="preserve">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7551" w14:textId="77777777" w:rsidR="007D2574" w:rsidRPr="005C7DC4" w:rsidRDefault="007D2574" w:rsidP="00021632">
            <w:pPr>
              <w:pStyle w:val="Tablebody"/>
            </w:pP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A5D7552" w14:textId="77777777" w:rsidR="007D2574" w:rsidRPr="005C7DC4" w:rsidRDefault="007D2574" w:rsidP="00021632">
            <w:pPr>
              <w:pStyle w:val="Tablebody"/>
            </w:pPr>
          </w:p>
        </w:tc>
      </w:tr>
      <w:tr w:rsidR="007D2574" w:rsidRPr="005C7DC4" w14:paraId="3A5D7558" w14:textId="77777777" w:rsidTr="006C4173">
        <w:trPr>
          <w:trHeight w:val="1005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5D7554" w14:textId="2E211ACD" w:rsidR="007D2574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Company  \* MERGEFORMAT </w:instrText>
            </w:r>
            <w:r>
              <w:fldChar w:fldCharType="separate"/>
            </w:r>
            <w:r w:rsidR="00565FEE" w:rsidRPr="005C7DC4">
              <w:t>SIA "ABC software"</w:t>
            </w:r>
            <w: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A5D7555" w14:textId="7DA8FB2C" w:rsidR="007D2574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Manager  \* MERGEFORMAT </w:instrText>
            </w:r>
            <w:r>
              <w:fldChar w:fldCharType="separate"/>
            </w:r>
            <w:r w:rsidR="00565FEE" w:rsidRPr="005C7DC4">
              <w:t>J.Korņijenko</w:t>
            </w:r>
            <w:r>
              <w:fldChar w:fldCharType="end"/>
            </w:r>
            <w:r w:rsidR="007D2574" w:rsidRPr="005C7DC4">
              <w:t xml:space="preserve">, projekta vadītājs </w:t>
            </w:r>
            <w:r w:rsidR="00561FBB" w:rsidRPr="005C7DC4">
              <w:t xml:space="preserve">par tehniskiem jautājumiem </w:t>
            </w:r>
            <w:r w:rsidR="007D2574" w:rsidRPr="005C7DC4">
              <w:t>no Izpildītāja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7556" w14:textId="0B6A9AD8" w:rsidR="007D2574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565FEE" w:rsidRPr="005C7DC4">
              <w:t>12.05.2023.</w:t>
            </w:r>
            <w:r>
              <w:fldChar w:fldCharType="end"/>
            </w: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A5D7557" w14:textId="77777777" w:rsidR="007D2574" w:rsidRPr="005C7DC4" w:rsidRDefault="007D2574" w:rsidP="00021632">
            <w:pPr>
              <w:pStyle w:val="Tablebody"/>
            </w:pPr>
          </w:p>
        </w:tc>
      </w:tr>
      <w:tr w:rsidR="00704BD2" w:rsidRPr="005C7DC4" w14:paraId="3A5D755D" w14:textId="77777777" w:rsidTr="006C4173">
        <w:trPr>
          <w:trHeight w:val="1005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3A5D7559" w14:textId="3B614DC0" w:rsidR="00704BD2" w:rsidRPr="005C7DC4" w:rsidRDefault="00704BD2" w:rsidP="00561FBB">
            <w:pPr>
              <w:pStyle w:val="Tablebody"/>
            </w:pPr>
            <w:r w:rsidRPr="005C7DC4">
              <w:rPr>
                <w:bCs/>
              </w:rPr>
              <w:fldChar w:fldCharType="begin"/>
            </w:r>
            <w:r w:rsidRPr="005C7DC4">
              <w:rPr>
                <w:bCs/>
              </w:rPr>
              <w:instrText xml:space="preserve"> DOCPROPERTY  Company  \* MERGEFORMAT </w:instrText>
            </w:r>
            <w:r w:rsidRPr="005C7DC4">
              <w:rPr>
                <w:bCs/>
              </w:rPr>
              <w:fldChar w:fldCharType="separate"/>
            </w:r>
            <w:r w:rsidR="00565FEE" w:rsidRPr="005C7DC4">
              <w:rPr>
                <w:bCs/>
              </w:rPr>
              <w:t>SIA "ABC software"</w:t>
            </w:r>
            <w:r w:rsidRPr="005C7DC4">
              <w:rPr>
                <w:bCs/>
              </w:rPr>
              <w:fldChar w:fldCharType="end"/>
            </w:r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3A5D755A" w14:textId="0ED88D81" w:rsidR="00704BD2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Author  \* MERGEFORMAT </w:instrText>
            </w:r>
            <w:r>
              <w:fldChar w:fldCharType="separate"/>
            </w:r>
            <w:r w:rsidR="00565FEE" w:rsidRPr="005C7DC4">
              <w:t>A.Zeļikovičs</w:t>
            </w:r>
            <w:r>
              <w:fldChar w:fldCharType="end"/>
            </w:r>
            <w:r w:rsidR="00704BD2" w:rsidRPr="005C7DC4">
              <w:t xml:space="preserve">, </w:t>
            </w:r>
            <w:r w:rsidR="001D47DA" w:rsidRPr="005C7DC4">
              <w:t>vecākais</w:t>
            </w:r>
            <w:r w:rsidR="00704BD2" w:rsidRPr="005C7DC4">
              <w:t xml:space="preserve"> programmētājs 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5D755B" w14:textId="74AFF9E2" w:rsidR="00704BD2" w:rsidRPr="005C7DC4" w:rsidRDefault="00F50E8E" w:rsidP="00561FBB">
            <w:pPr>
              <w:pStyle w:val="Tablebody"/>
            </w:pPr>
            <w:r>
              <w:fldChar w:fldCharType="begin"/>
            </w:r>
            <w:r>
              <w:instrText xml:space="preserve"> DOCPROPERTY  _Date  \* MERGEFORMAT </w:instrText>
            </w:r>
            <w:r>
              <w:fldChar w:fldCharType="separate"/>
            </w:r>
            <w:r w:rsidR="00565FEE" w:rsidRPr="005C7DC4">
              <w:t>12.05.2023.</w:t>
            </w:r>
            <w:r>
              <w:fldChar w:fldCharType="end"/>
            </w: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3A5D755C" w14:textId="77777777" w:rsidR="00704BD2" w:rsidRPr="005C7DC4" w:rsidRDefault="00704BD2" w:rsidP="00021632">
            <w:pPr>
              <w:pStyle w:val="Tablebody"/>
            </w:pPr>
          </w:p>
        </w:tc>
      </w:tr>
    </w:tbl>
    <w:p w14:paraId="256FCF29" w14:textId="77777777" w:rsidR="00B07735" w:rsidRPr="005C7DC4" w:rsidRDefault="00B07735" w:rsidP="00196AFB">
      <w:pPr>
        <w:pStyle w:val="Titleapakprojekta"/>
      </w:pPr>
    </w:p>
    <w:p w14:paraId="215D6DA1" w14:textId="77777777" w:rsidR="00B07735" w:rsidRPr="005C7DC4" w:rsidRDefault="00B07735">
      <w:pPr>
        <w:spacing w:before="0" w:after="200" w:line="276" w:lineRule="auto"/>
        <w:jc w:val="left"/>
        <w:rPr>
          <w:b/>
          <w:smallCaps/>
          <w:sz w:val="44"/>
        </w:rPr>
      </w:pPr>
      <w:r w:rsidRPr="005C7DC4">
        <w:br w:type="page"/>
      </w:r>
    </w:p>
    <w:p w14:paraId="3A5D7569" w14:textId="4D6B1DA7" w:rsidR="007D2574" w:rsidRPr="005C7DC4" w:rsidRDefault="007D2574" w:rsidP="00196AFB">
      <w:pPr>
        <w:pStyle w:val="Titleapakprojekta"/>
      </w:pPr>
      <w:r w:rsidRPr="005C7DC4">
        <w:lastRenderedPageBreak/>
        <w:t>Izmaiņu vēsture</w:t>
      </w:r>
    </w:p>
    <w:tbl>
      <w:tblPr>
        <w:tblW w:w="9854" w:type="dxa"/>
        <w:jc w:val="center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042"/>
        <w:gridCol w:w="1329"/>
        <w:gridCol w:w="4118"/>
        <w:gridCol w:w="1983"/>
        <w:gridCol w:w="1382"/>
      </w:tblGrid>
      <w:tr w:rsidR="00E85433" w:rsidRPr="005C7DC4" w14:paraId="3A5D756F" w14:textId="77777777" w:rsidTr="006D3BDE">
        <w:trPr>
          <w:jc w:val="center"/>
        </w:trPr>
        <w:tc>
          <w:tcPr>
            <w:tcW w:w="10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5D756A" w14:textId="77777777" w:rsidR="00E85433" w:rsidRPr="005C7DC4" w:rsidRDefault="00E85433" w:rsidP="00021632">
            <w:pPr>
              <w:pStyle w:val="Bold"/>
            </w:pPr>
            <w:r w:rsidRPr="005C7DC4">
              <w:t>Versija</w:t>
            </w:r>
          </w:p>
        </w:tc>
        <w:tc>
          <w:tcPr>
            <w:tcW w:w="1329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6B" w14:textId="77777777" w:rsidR="00E85433" w:rsidRPr="005C7DC4" w:rsidRDefault="00E85433" w:rsidP="00021632">
            <w:pPr>
              <w:pStyle w:val="Bold"/>
            </w:pPr>
            <w:r w:rsidRPr="005C7DC4">
              <w:t>Datums</w:t>
            </w:r>
          </w:p>
        </w:tc>
        <w:tc>
          <w:tcPr>
            <w:tcW w:w="4118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5D756C" w14:textId="77777777" w:rsidR="00E85433" w:rsidRPr="005C7DC4" w:rsidRDefault="00E85433" w:rsidP="00021632">
            <w:pPr>
              <w:pStyle w:val="Bold"/>
            </w:pPr>
            <w:r w:rsidRPr="005C7DC4">
              <w:t>Apraksts</w:t>
            </w:r>
          </w:p>
        </w:tc>
        <w:tc>
          <w:tcPr>
            <w:tcW w:w="1983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14:paraId="3A5D756D" w14:textId="77777777" w:rsidR="00E85433" w:rsidRPr="005C7DC4" w:rsidRDefault="00E85433" w:rsidP="00811304">
            <w:pPr>
              <w:pStyle w:val="Bold"/>
            </w:pPr>
            <w:r w:rsidRPr="005C7DC4">
              <w:t>Organizācija</w:t>
            </w:r>
          </w:p>
        </w:tc>
        <w:tc>
          <w:tcPr>
            <w:tcW w:w="1382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14:paraId="3A5D756E" w14:textId="77777777" w:rsidR="00E85433" w:rsidRPr="005C7DC4" w:rsidRDefault="00E85433" w:rsidP="00811304">
            <w:pPr>
              <w:pStyle w:val="Bold"/>
            </w:pPr>
            <w:r w:rsidRPr="005C7DC4">
              <w:t>Autors</w:t>
            </w:r>
          </w:p>
        </w:tc>
      </w:tr>
      <w:tr w:rsidR="00E85433" w:rsidRPr="005C7DC4" w14:paraId="3A5D7575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5D7570" w14:textId="54550E2A" w:rsidR="00E85433" w:rsidRPr="005C7DC4" w:rsidRDefault="00EA66EC" w:rsidP="00EA66EC">
            <w:pPr>
              <w:pStyle w:val="Tablebody"/>
            </w:pPr>
            <w:r w:rsidRPr="005C7DC4">
              <w:t>1</w:t>
            </w:r>
            <w:r w:rsidR="00704BD2" w:rsidRPr="005C7DC4">
              <w:t>.0</w:t>
            </w:r>
            <w:r w:rsidRPr="005C7DC4">
              <w:t>0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5D7571" w14:textId="32FE0822" w:rsidR="00E85433" w:rsidRPr="005C7DC4" w:rsidRDefault="00EA66EC" w:rsidP="00EA66EC">
            <w:pPr>
              <w:pStyle w:val="Tablebody"/>
            </w:pPr>
            <w:r w:rsidRPr="005C7DC4">
              <w:t>10</w:t>
            </w:r>
            <w:r w:rsidR="00704BD2" w:rsidRPr="005C7DC4">
              <w:t>.</w:t>
            </w:r>
            <w:r w:rsidRPr="005C7DC4">
              <w:t>12</w:t>
            </w:r>
            <w:r w:rsidR="00704BD2" w:rsidRPr="005C7DC4">
              <w:t>.2012</w:t>
            </w:r>
            <w:r w:rsidR="00F818A0" w:rsidRPr="005C7DC4">
              <w:t>.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A5D7572" w14:textId="77777777" w:rsidR="00E85433" w:rsidRPr="005C7DC4" w:rsidRDefault="00E85433" w:rsidP="00561FBB">
            <w:pPr>
              <w:pStyle w:val="Tablebody"/>
            </w:pPr>
            <w:r w:rsidRPr="005C7DC4">
              <w:t xml:space="preserve">Izveidota dokumenta sākotnējā versija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A5D7573" w14:textId="77777777" w:rsidR="00E85433" w:rsidRPr="005C7DC4" w:rsidRDefault="00E85433" w:rsidP="00E85433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3FBE02A5" w14:textId="3E9A19F3" w:rsidR="00EA66EC" w:rsidRPr="005C7DC4" w:rsidRDefault="00F50E8E" w:rsidP="00EA66EC">
            <w:pPr>
              <w:pStyle w:val="Tablebody"/>
            </w:pPr>
            <w:r>
              <w:fldChar w:fldCharType="begin"/>
            </w:r>
            <w:r>
              <w:instrText xml:space="preserve"> DOCPROPERTY  Author  \* MERGEFORMAT </w:instrText>
            </w:r>
            <w:r>
              <w:fldChar w:fldCharType="separate"/>
            </w:r>
            <w:r w:rsidR="00565FEE" w:rsidRPr="005C7DC4">
              <w:t>A.Zeļikovičs</w:t>
            </w:r>
            <w:r>
              <w:fldChar w:fldCharType="end"/>
            </w:r>
            <w:r w:rsidR="00EA66EC" w:rsidRPr="005C7DC4">
              <w:t>, A.Pontags, J.Korņijenko</w:t>
            </w:r>
            <w:r w:rsidR="00882DBF" w:rsidRPr="005C7DC4">
              <w:t>,</w:t>
            </w:r>
          </w:p>
          <w:p w14:paraId="3A5D7574" w14:textId="5C2D5042" w:rsidR="00882DBF" w:rsidRPr="005C7DC4" w:rsidRDefault="00882DBF" w:rsidP="00EA66EC">
            <w:pPr>
              <w:pStyle w:val="Tablebody"/>
            </w:pPr>
            <w:r w:rsidRPr="005C7DC4">
              <w:t>M.Markovs</w:t>
            </w:r>
          </w:p>
        </w:tc>
      </w:tr>
      <w:tr w:rsidR="005D6C30" w:rsidRPr="005C7DC4" w14:paraId="123023B6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341D7CC" w14:textId="5BD6C57F" w:rsidR="005D6C30" w:rsidRPr="005C7DC4" w:rsidRDefault="005D6C30" w:rsidP="00EA66EC">
            <w:pPr>
              <w:pStyle w:val="Tablebody"/>
            </w:pPr>
            <w:r w:rsidRPr="005C7DC4">
              <w:t>1.01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0007A37" w14:textId="596384CF" w:rsidR="005D6C30" w:rsidRPr="005C7DC4" w:rsidRDefault="005D6C30" w:rsidP="00EA66EC">
            <w:pPr>
              <w:pStyle w:val="Tablebody"/>
            </w:pPr>
            <w:r w:rsidRPr="005C7DC4">
              <w:t>25.02.2016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D097518" w14:textId="7B5BAD2F" w:rsidR="009A35B2" w:rsidRPr="005C7DC4" w:rsidRDefault="005D6C30" w:rsidP="00561FBB">
            <w:pPr>
              <w:pStyle w:val="Tablebody"/>
            </w:pPr>
            <w:r w:rsidRPr="005C7DC4">
              <w:t xml:space="preserve">Izņemta rekomendācija izmanto AlexFtps klientu. </w:t>
            </w:r>
            <w:r w:rsidR="001D47DA" w:rsidRPr="005C7DC4">
              <w:t>M</w:t>
            </w:r>
            <w:r w:rsidRPr="005C7DC4">
              <w:t>ainīts piedāvājums uz System.Net.Ftps klientu</w:t>
            </w:r>
            <w:r w:rsidR="009A35B2" w:rsidRPr="005C7DC4">
              <w:t>:</w:t>
            </w:r>
          </w:p>
          <w:p w14:paraId="2D5D3FF0" w14:textId="058D6260" w:rsidR="005D6C30" w:rsidRPr="005C7DC4" w:rsidRDefault="009A35B2" w:rsidP="009A35B2">
            <w:pPr>
              <w:pStyle w:val="Tablebody"/>
            </w:pPr>
            <w:r w:rsidRPr="005C7DC4">
              <w:t xml:space="preserve">Rediģēta: 1.1. Nodaļa, 3.2.2. sadaļa un 3.2.2.1. paragrāfs. 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6D6A9741" w14:textId="1D7DB1AE" w:rsidR="005D6C30" w:rsidRPr="005C7DC4" w:rsidRDefault="005D6C30" w:rsidP="00E85433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2D3981AA" w14:textId="5EDAC18F" w:rsidR="005D6C30" w:rsidRPr="005C7DC4" w:rsidRDefault="00F50E8E" w:rsidP="00EA66EC">
            <w:pPr>
              <w:pStyle w:val="Tablebody"/>
            </w:pPr>
            <w:r>
              <w:fldChar w:fldCharType="begin"/>
            </w:r>
            <w:r>
              <w:instrText xml:space="preserve"> DOCPROPERTY  Author  \* MERGEFORMAT </w:instrText>
            </w:r>
            <w:r>
              <w:fldChar w:fldCharType="separate"/>
            </w:r>
            <w:r w:rsidR="00565FEE" w:rsidRPr="005C7DC4">
              <w:t>A.Zeļikovičs</w:t>
            </w:r>
            <w:r>
              <w:fldChar w:fldCharType="end"/>
            </w:r>
          </w:p>
        </w:tc>
      </w:tr>
      <w:tr w:rsidR="00E26DE8" w:rsidRPr="005C7DC4" w14:paraId="64474F21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F37CB1C" w14:textId="15464772" w:rsidR="00E26DE8" w:rsidRPr="005C7DC4" w:rsidRDefault="00E26DE8" w:rsidP="00EA66EC">
            <w:pPr>
              <w:pStyle w:val="Tablebody"/>
            </w:pPr>
            <w:r w:rsidRPr="005C7DC4">
              <w:t>1.02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779F8D" w14:textId="51BD375E" w:rsidR="00E26DE8" w:rsidRPr="005C7DC4" w:rsidRDefault="00E26DE8" w:rsidP="00FC2F13">
            <w:pPr>
              <w:pStyle w:val="Tablebody"/>
            </w:pPr>
            <w:r w:rsidRPr="005C7DC4">
              <w:t>3</w:t>
            </w:r>
            <w:r w:rsidR="00FC2F13" w:rsidRPr="005C7DC4">
              <w:t>0</w:t>
            </w:r>
            <w:r w:rsidRPr="005C7DC4">
              <w:t>.05.201</w:t>
            </w:r>
            <w:r w:rsidR="004C501B" w:rsidRPr="005C7DC4">
              <w:t>7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35E5117" w14:textId="77777777" w:rsidR="00E26DE8" w:rsidRPr="005C7DC4" w:rsidRDefault="00E26DE8" w:rsidP="00E26DE8">
            <w:pPr>
              <w:pStyle w:val="Tablebody"/>
            </w:pPr>
            <w:r w:rsidRPr="005C7DC4">
              <w:t>Aktualizēti .Net un Java koda piemēri:</w:t>
            </w:r>
          </w:p>
          <w:p w14:paraId="0A30CEC6" w14:textId="2E09A232" w:rsidR="00E26DE8" w:rsidRPr="005C7DC4" w:rsidRDefault="00E26DE8" w:rsidP="00E26DE8">
            <w:pPr>
              <w:pStyle w:val="Tablebody"/>
            </w:pPr>
            <w:r w:rsidRPr="005C7DC4">
              <w:t xml:space="preserve">Rediģēta: 3. </w:t>
            </w:r>
            <w:r w:rsidR="00FC2F13" w:rsidRPr="005C7DC4">
              <w:t xml:space="preserve">un 4. </w:t>
            </w:r>
            <w:r w:rsidRPr="005C7DC4">
              <w:t>Nodaļa</w:t>
            </w:r>
            <w:r w:rsidR="00FC2F13" w:rsidRPr="005C7DC4">
              <w:t>s</w:t>
            </w:r>
            <w:r w:rsidRPr="005C7DC4">
              <w:t>,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0D7940A6" w14:textId="13A5E801" w:rsidR="00E26DE8" w:rsidRPr="005C7DC4" w:rsidRDefault="00E26DE8" w:rsidP="00E85433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7FB1D50D" w14:textId="3D283F4D" w:rsidR="00E26DE8" w:rsidRPr="005C7DC4" w:rsidRDefault="00E26DE8" w:rsidP="00EA66EC">
            <w:pPr>
              <w:pStyle w:val="Tablebody"/>
            </w:pPr>
            <w:r w:rsidRPr="005C7DC4">
              <w:t>V.Orlovs</w:t>
            </w:r>
          </w:p>
        </w:tc>
      </w:tr>
      <w:tr w:rsidR="00C54E76" w:rsidRPr="005C7DC4" w14:paraId="2F707EB5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2D76963" w14:textId="7DDA7E34" w:rsidR="00C54E76" w:rsidRPr="005C7DC4" w:rsidRDefault="00C54E76" w:rsidP="00C54E76">
            <w:pPr>
              <w:pStyle w:val="Tablebody"/>
            </w:pPr>
            <w:r w:rsidRPr="005C7DC4">
              <w:t>1.0</w:t>
            </w:r>
            <w:r w:rsidR="004737D4" w:rsidRPr="005C7DC4">
              <w:t>3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CF2CC0A" w14:textId="16D3481A" w:rsidR="00C54E76" w:rsidRPr="005C7DC4" w:rsidRDefault="00C54E76" w:rsidP="00C54E76">
            <w:pPr>
              <w:pStyle w:val="Tablebody"/>
            </w:pPr>
            <w:r w:rsidRPr="005C7DC4">
              <w:t>16.06.2017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98A63A3" w14:textId="7B2471B2" w:rsidR="00C54E76" w:rsidRPr="005C7DC4" w:rsidRDefault="00C54E76" w:rsidP="00C54E76">
            <w:pPr>
              <w:pStyle w:val="Tablebody"/>
            </w:pPr>
            <w:r w:rsidRPr="005C7DC4">
              <w:t>Labojums sadaļā 3.2.2. FTP piemēri.NET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2D1D5369" w14:textId="7BB11148" w:rsidR="00C54E76" w:rsidRPr="005C7DC4" w:rsidRDefault="00C54E76" w:rsidP="00C54E76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5915ABE6" w14:textId="52F0E048" w:rsidR="00C54E76" w:rsidRPr="005C7DC4" w:rsidRDefault="00C54E76" w:rsidP="00C54E76">
            <w:pPr>
              <w:pStyle w:val="Tablebody"/>
            </w:pPr>
            <w:r w:rsidRPr="005C7DC4">
              <w:t>V.Orlovs</w:t>
            </w:r>
          </w:p>
        </w:tc>
      </w:tr>
      <w:tr w:rsidR="004737D4" w:rsidRPr="005C7DC4" w14:paraId="7F602F01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75D253D" w14:textId="650465B5" w:rsidR="004737D4" w:rsidRPr="005C7DC4" w:rsidRDefault="004737D4" w:rsidP="00C54E76">
            <w:pPr>
              <w:pStyle w:val="Tablebody"/>
            </w:pPr>
            <w:r w:rsidRPr="005C7DC4">
              <w:t>1.04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B6A748A" w14:textId="2AE5855D" w:rsidR="004737D4" w:rsidRPr="005C7DC4" w:rsidRDefault="007009D9" w:rsidP="00C54E76">
            <w:pPr>
              <w:pStyle w:val="Tablebody"/>
            </w:pPr>
            <w:r w:rsidRPr="005C7DC4">
              <w:t>29</w:t>
            </w:r>
            <w:r w:rsidR="004737D4" w:rsidRPr="005C7DC4">
              <w:t>.</w:t>
            </w:r>
            <w:r w:rsidRPr="005C7DC4">
              <w:t>09</w:t>
            </w:r>
            <w:r w:rsidR="004737D4" w:rsidRPr="005C7DC4">
              <w:t>.2017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E05DB1A" w14:textId="0A301F7A" w:rsidR="004737D4" w:rsidRPr="005C7DC4" w:rsidRDefault="004737D4">
            <w:pPr>
              <w:pStyle w:val="Tablebody"/>
            </w:pPr>
            <w:r w:rsidRPr="005C7DC4">
              <w:t xml:space="preserve">Labojumu sadaļa </w:t>
            </w:r>
            <w:r w:rsidRPr="005C7DC4">
              <w:fldChar w:fldCharType="begin"/>
            </w:r>
            <w:r w:rsidRPr="005C7DC4">
              <w:instrText xml:space="preserve"> REF _Ref494697478 \r \h </w:instrText>
            </w:r>
            <w:r w:rsidRPr="005C7DC4">
              <w:fldChar w:fldCharType="separate"/>
            </w:r>
            <w:r w:rsidR="00565FEE" w:rsidRPr="005C7DC4">
              <w:t>5.1.1</w:t>
            </w:r>
            <w:r w:rsidRPr="005C7DC4">
              <w:fldChar w:fldCharType="end"/>
            </w:r>
            <w:r w:rsidR="007009D9" w:rsidRPr="005C7DC4">
              <w:t>.</w:t>
            </w:r>
            <w:r w:rsidRPr="005C7DC4">
              <w:t xml:space="preserve"> atbilstoši jaunai DIT servisa versijai.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01B34FC9" w14:textId="30042D7D" w:rsidR="004737D4" w:rsidRPr="005C7DC4" w:rsidRDefault="004737D4" w:rsidP="00C54E76">
            <w:pPr>
              <w:pStyle w:val="Tablebody"/>
              <w:jc w:val="left"/>
            </w:pPr>
            <w:r w:rsidRPr="005C7DC4">
              <w:t>SIA “ABC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5708959B" w14:textId="75940917" w:rsidR="004737D4" w:rsidRPr="005C7DC4" w:rsidRDefault="004737D4" w:rsidP="00C54E76">
            <w:pPr>
              <w:pStyle w:val="Tablebody"/>
            </w:pPr>
            <w:r w:rsidRPr="005C7DC4">
              <w:t>S. Degtjars</w:t>
            </w:r>
          </w:p>
        </w:tc>
      </w:tr>
      <w:tr w:rsidR="006D3BDE" w:rsidRPr="005C7DC4" w14:paraId="79F06538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17DC2DF" w14:textId="45843BF2" w:rsidR="006D3BDE" w:rsidRPr="005C7DC4" w:rsidRDefault="006D3BDE" w:rsidP="006D3BDE">
            <w:pPr>
              <w:pStyle w:val="Tablebody"/>
            </w:pPr>
            <w:r w:rsidRPr="005C7DC4">
              <w:t>1.05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0A99902" w14:textId="406C3506" w:rsidR="006D3BDE" w:rsidRPr="005C7DC4" w:rsidRDefault="006D3BDE" w:rsidP="006D3BDE">
            <w:pPr>
              <w:pStyle w:val="Tablebody"/>
            </w:pPr>
            <w:r w:rsidRPr="005C7DC4">
              <w:t>11.11.2019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55FE42D" w14:textId="00C4FC6F" w:rsidR="006D3BDE" w:rsidRPr="005C7DC4" w:rsidRDefault="006D3BDE" w:rsidP="006D3BDE">
            <w:pPr>
              <w:pStyle w:val="Tablebody"/>
            </w:pPr>
            <w:r w:rsidRPr="005C7DC4">
              <w:t>Labojums sadaļā 3.2. Piemēri.NET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AC17554" w14:textId="158C599B" w:rsidR="006D3BDE" w:rsidRPr="005C7DC4" w:rsidRDefault="006D3BDE" w:rsidP="006D3BDE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2ABEEF55" w14:textId="44563A3E" w:rsidR="006D3BDE" w:rsidRPr="005C7DC4" w:rsidRDefault="006D3BDE" w:rsidP="006D3BDE">
            <w:pPr>
              <w:pStyle w:val="Tablebody"/>
            </w:pPr>
            <w:r w:rsidRPr="005C7DC4">
              <w:t>V.Orlovs</w:t>
            </w:r>
          </w:p>
        </w:tc>
      </w:tr>
      <w:tr w:rsidR="00406B79" w:rsidRPr="005C7DC4" w14:paraId="7C5AEECD" w14:textId="77777777" w:rsidTr="003A44AD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14F1E63" w14:textId="4B30930F" w:rsidR="00406B79" w:rsidRPr="005C7DC4" w:rsidRDefault="00406B79" w:rsidP="00406B79">
            <w:pPr>
              <w:pStyle w:val="Tablebody"/>
            </w:pPr>
            <w:r w:rsidRPr="005C7DC4">
              <w:t>1.06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34D858C" w14:textId="1F200458" w:rsidR="00406B79" w:rsidRPr="005C7DC4" w:rsidRDefault="00406B79" w:rsidP="00406B79">
            <w:pPr>
              <w:pStyle w:val="Tablebody"/>
            </w:pPr>
            <w:r w:rsidRPr="005C7DC4">
              <w:t>02.12.2019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0090D92" w14:textId="35C248F0" w:rsidR="00406B79" w:rsidRPr="005C7DC4" w:rsidRDefault="00406B79" w:rsidP="00406B79">
            <w:pPr>
              <w:pStyle w:val="Tablebody"/>
            </w:pPr>
            <w:r w:rsidRPr="005C7DC4">
              <w:t>Labojums sadaļā 3.2. Piemēri.NET un 4.2. Piemēri Java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265A7F58" w14:textId="6D33D727" w:rsidR="00406B79" w:rsidRPr="005C7DC4" w:rsidRDefault="00406B79" w:rsidP="00406B79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78D41C9F" w14:textId="78D1E92D" w:rsidR="00406B79" w:rsidRPr="005C7DC4" w:rsidRDefault="00406B79" w:rsidP="00406B79">
            <w:pPr>
              <w:pStyle w:val="Tablebody"/>
            </w:pPr>
            <w:r w:rsidRPr="005C7DC4">
              <w:t>V.Orlovs</w:t>
            </w:r>
          </w:p>
        </w:tc>
      </w:tr>
      <w:tr w:rsidR="003A44AD" w:rsidRPr="005C7DC4" w14:paraId="63DB7AB4" w14:textId="77777777" w:rsidTr="008C1677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4C88F20" w14:textId="5DA5CC6C" w:rsidR="003A44AD" w:rsidRPr="005C7DC4" w:rsidRDefault="003A44AD" w:rsidP="003A44AD">
            <w:pPr>
              <w:pStyle w:val="Tablebody"/>
            </w:pPr>
            <w:r w:rsidRPr="005C7DC4">
              <w:t>1.07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D27782B" w14:textId="65D12AC8" w:rsidR="003A44AD" w:rsidRPr="005C7DC4" w:rsidRDefault="003A44AD" w:rsidP="003A44AD">
            <w:pPr>
              <w:pStyle w:val="Tablebody"/>
            </w:pPr>
            <w:r w:rsidRPr="005C7DC4">
              <w:t>01.08.2022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E39F6A5" w14:textId="1D29A7D5" w:rsidR="003A44AD" w:rsidRPr="005C7DC4" w:rsidRDefault="003A44AD" w:rsidP="003A44AD">
            <w:pPr>
              <w:pStyle w:val="Tablebody"/>
            </w:pPr>
            <w:r w:rsidRPr="005C7DC4">
              <w:t>Labojums atbilstoši pieteikumam Nr.12648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0B7D682" w14:textId="004CDA14" w:rsidR="003A44AD" w:rsidRPr="005C7DC4" w:rsidRDefault="003A44AD" w:rsidP="003A44AD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17AD0668" w14:textId="1F56E26C" w:rsidR="003A44AD" w:rsidRPr="005C7DC4" w:rsidRDefault="003A44AD" w:rsidP="003A44AD">
            <w:pPr>
              <w:pStyle w:val="Tablebody"/>
            </w:pPr>
            <w:r w:rsidRPr="005C7DC4">
              <w:t>V.Orlovs</w:t>
            </w:r>
          </w:p>
        </w:tc>
      </w:tr>
      <w:tr w:rsidR="008C1677" w:rsidRPr="005C7DC4" w14:paraId="650AC688" w14:textId="77777777" w:rsidTr="00597B00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35712C7" w14:textId="2CDC804D" w:rsidR="008C1677" w:rsidRPr="005C7DC4" w:rsidRDefault="008C1677" w:rsidP="003A44AD">
            <w:pPr>
              <w:pStyle w:val="Tablebody"/>
            </w:pPr>
            <w:r w:rsidRPr="005C7DC4">
              <w:t>1.08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E78097A" w14:textId="2D5AB161" w:rsidR="008C1677" w:rsidRPr="005C7DC4" w:rsidRDefault="008C1677" w:rsidP="003A44AD">
            <w:pPr>
              <w:pStyle w:val="Tablebody"/>
            </w:pPr>
            <w:r w:rsidRPr="005C7DC4">
              <w:t>02.08.2022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E10551A" w14:textId="44B7DEEC" w:rsidR="008C1677" w:rsidRPr="005C7DC4" w:rsidRDefault="008C1677" w:rsidP="003A44AD">
            <w:pPr>
              <w:pStyle w:val="Tablebody"/>
            </w:pPr>
            <w:r w:rsidRPr="005C7DC4">
              <w:t>Izņemtas lietotāju paroles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439DA0BC" w14:textId="148B2967" w:rsidR="008C1677" w:rsidRPr="005C7DC4" w:rsidRDefault="008C1677" w:rsidP="003A44AD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112C216B" w14:textId="66F88B70" w:rsidR="008C1677" w:rsidRPr="005C7DC4" w:rsidRDefault="008C1677" w:rsidP="003A44AD">
            <w:pPr>
              <w:pStyle w:val="Tablebody"/>
            </w:pPr>
            <w:r w:rsidRPr="005C7DC4">
              <w:t>J.Korņijenko</w:t>
            </w:r>
          </w:p>
        </w:tc>
      </w:tr>
      <w:tr w:rsidR="00597B00" w:rsidRPr="005C7DC4" w14:paraId="124BE2A1" w14:textId="77777777" w:rsidTr="00406B79">
        <w:trPr>
          <w:jc w:val="center"/>
        </w:trPr>
        <w:tc>
          <w:tcPr>
            <w:tcW w:w="1042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94CFDF5" w14:textId="3054521D" w:rsidR="00597B00" w:rsidRPr="005C7DC4" w:rsidRDefault="00597B00" w:rsidP="00597B00">
            <w:pPr>
              <w:pStyle w:val="Tablebody"/>
            </w:pPr>
            <w:r w:rsidRPr="005C7DC4">
              <w:t>1.09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9B79CAF" w14:textId="579F7BB6" w:rsidR="00597B00" w:rsidRPr="005C7DC4" w:rsidRDefault="00597B00" w:rsidP="00597B00">
            <w:pPr>
              <w:pStyle w:val="Tablebody"/>
            </w:pPr>
            <w:r w:rsidRPr="005C7DC4">
              <w:t>12.05.2023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402C902" w14:textId="277BE2AA" w:rsidR="00597B00" w:rsidRPr="005C7DC4" w:rsidRDefault="00597B00" w:rsidP="00597B00">
            <w:pPr>
              <w:pStyle w:val="Tablebody"/>
            </w:pPr>
            <w:r w:rsidRPr="005C7DC4">
              <w:t>Pievienota sadaļa 2.4 atbilstoši pieteikuma LAC 12913 norādījumiem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E606A1" w14:textId="6DC04A2E" w:rsidR="00597B00" w:rsidRPr="005C7DC4" w:rsidRDefault="00597B00" w:rsidP="00597B00">
            <w:pPr>
              <w:pStyle w:val="Tablebody"/>
              <w:jc w:val="left"/>
            </w:pPr>
            <w:r w:rsidRPr="005C7DC4">
              <w:t>SIA „ABC software”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28990B1B" w14:textId="04EAA99F" w:rsidR="00597B00" w:rsidRPr="005C7DC4" w:rsidRDefault="00597B00" w:rsidP="00597B00">
            <w:pPr>
              <w:pStyle w:val="Tablebody"/>
            </w:pPr>
            <w:r w:rsidRPr="005C7DC4">
              <w:t>J.Korņijenko</w:t>
            </w:r>
          </w:p>
        </w:tc>
      </w:tr>
    </w:tbl>
    <w:p w14:paraId="3A5D758A" w14:textId="25B258BF" w:rsidR="007D2574" w:rsidRPr="005C7DC4" w:rsidRDefault="007D2574" w:rsidP="007D2574">
      <w:pPr>
        <w:pStyle w:val="Titleversija"/>
        <w:jc w:val="left"/>
      </w:pPr>
      <w:r w:rsidRPr="005C7DC4">
        <w:br w:type="page"/>
      </w:r>
    </w:p>
    <w:p w14:paraId="3A5D758B" w14:textId="77777777" w:rsidR="007D2574" w:rsidRPr="005C7DC4" w:rsidRDefault="007D2574" w:rsidP="00021632">
      <w:pPr>
        <w:pStyle w:val="Saturs"/>
        <w:rPr>
          <w:rStyle w:val="Strong"/>
          <w:bCs w:val="0"/>
        </w:rPr>
      </w:pPr>
      <w:r w:rsidRPr="005C7DC4">
        <w:rPr>
          <w:rStyle w:val="Strong"/>
          <w:bCs w:val="0"/>
        </w:rPr>
        <w:t>Satura rādītājs</w:t>
      </w:r>
    </w:p>
    <w:p w14:paraId="1144742B" w14:textId="54D292E9" w:rsidR="00565FEE" w:rsidRPr="005C7DC4" w:rsidRDefault="00693B61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r w:rsidRPr="005C7DC4">
        <w:fldChar w:fldCharType="begin"/>
      </w:r>
      <w:r w:rsidR="007D2574" w:rsidRPr="005C7DC4">
        <w:instrText xml:space="preserve"> TOC \o "1-4" \h \z \u </w:instrText>
      </w:r>
      <w:r w:rsidRPr="005C7DC4">
        <w:fldChar w:fldCharType="separate"/>
      </w:r>
      <w:hyperlink w:anchor="_Toc134800192" w:history="1">
        <w:r w:rsidR="00565FEE" w:rsidRPr="005C7DC4">
          <w:rPr>
            <w:rStyle w:val="Hyperlink"/>
          </w:rPr>
          <w:t>Attēlu saraksts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</w:t>
        </w:r>
        <w:r w:rsidR="00565FEE" w:rsidRPr="005C7DC4">
          <w:rPr>
            <w:webHidden/>
          </w:rPr>
          <w:fldChar w:fldCharType="end"/>
        </w:r>
      </w:hyperlink>
    </w:p>
    <w:p w14:paraId="0A29626D" w14:textId="7B031D77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193" w:history="1">
        <w:r w:rsidR="00565FEE" w:rsidRPr="005C7DC4">
          <w:rPr>
            <w:rStyle w:val="Hyperlink"/>
            <w:rFonts w:cs="Tahoma"/>
          </w:rPr>
          <w:t>1.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Ievads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70B1AA0A" w14:textId="5926E204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4" w:history="1">
        <w:r w:rsidR="00565FEE" w:rsidRPr="005C7DC4">
          <w:rPr>
            <w:rStyle w:val="Hyperlink"/>
            <w:rFonts w:cs="Times New Roman"/>
          </w:rPr>
          <w:t>1.1.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Darbības sfēra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6AD5358B" w14:textId="10A6605E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5" w:history="1">
        <w:r w:rsidR="00565FEE" w:rsidRPr="005C7DC4">
          <w:rPr>
            <w:rStyle w:val="Hyperlink"/>
            <w:rFonts w:cs="Times New Roman"/>
          </w:rPr>
          <w:t>1.2.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Termini un pieņemtie apzīmējumi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107415B4" w14:textId="6D5CC56A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6" w:history="1">
        <w:r w:rsidR="00565FEE" w:rsidRPr="005C7DC4">
          <w:rPr>
            <w:rStyle w:val="Hyperlink"/>
            <w:rFonts w:cs="Times New Roman"/>
          </w:rPr>
          <w:t>1.3.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Saistītie dokumenti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507145C6" w14:textId="26B1E133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7" w:history="1">
        <w:r w:rsidR="00565FEE" w:rsidRPr="005C7DC4">
          <w:rPr>
            <w:rStyle w:val="Hyperlink"/>
            <w:rFonts w:cs="Times New Roman"/>
          </w:rPr>
          <w:t>1.4.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Dokumenta pārskats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</w:t>
        </w:r>
        <w:r w:rsidR="00565FEE" w:rsidRPr="005C7DC4">
          <w:rPr>
            <w:webHidden/>
          </w:rPr>
          <w:fldChar w:fldCharType="end"/>
        </w:r>
      </w:hyperlink>
    </w:p>
    <w:p w14:paraId="248E9D4A" w14:textId="3DF27175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198" w:history="1">
        <w:r w:rsidR="00565FEE" w:rsidRPr="005C7DC4">
          <w:rPr>
            <w:rStyle w:val="Hyperlink"/>
            <w:rFonts w:cs="Tahoma"/>
          </w:rPr>
          <w:t>2.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Vispārējais apraksts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</w:t>
        </w:r>
        <w:r w:rsidR="00565FEE" w:rsidRPr="005C7DC4">
          <w:rPr>
            <w:webHidden/>
          </w:rPr>
          <w:fldChar w:fldCharType="end"/>
        </w:r>
      </w:hyperlink>
    </w:p>
    <w:p w14:paraId="0E34E9FE" w14:textId="4EE004D1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199" w:history="1">
        <w:r w:rsidR="00565FEE" w:rsidRPr="005C7DC4">
          <w:rPr>
            <w:rStyle w:val="Hyperlink"/>
            <w:rFonts w:cs="Times New Roman"/>
          </w:rPr>
          <w:t>2.1.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Biznesa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_Toc134800199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1F015B0A" w14:textId="00F55006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0" w:history="1">
        <w:r w:rsidR="00565FEE" w:rsidRPr="005C7DC4">
          <w:rPr>
            <w:rStyle w:val="Hyperlink"/>
            <w:rFonts w:cs="Times New Roman"/>
          </w:rPr>
          <w:t>2.2.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Transakcijas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120E5717" w14:textId="089203DD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1" w:history="1">
        <w:r w:rsidR="00565FEE" w:rsidRPr="005C7DC4">
          <w:rPr>
            <w:rStyle w:val="Hyperlink"/>
            <w:rFonts w:cs="Times New Roman"/>
          </w:rPr>
          <w:t>2.3.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Elektroniskā ziņojumu glabātava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4B2FD9A2" w14:textId="1C3EFA8A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2" w:history="1">
        <w:r w:rsidR="00565FEE" w:rsidRPr="005C7DC4">
          <w:rPr>
            <w:rStyle w:val="Hyperlink"/>
            <w:rFonts w:cs="Times New Roman"/>
          </w:rPr>
          <w:t>2.4.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Risinājuma ierobežojumi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</w:t>
        </w:r>
        <w:r w:rsidR="00565FEE" w:rsidRPr="005C7DC4">
          <w:rPr>
            <w:webHidden/>
          </w:rPr>
          <w:fldChar w:fldCharType="end"/>
        </w:r>
      </w:hyperlink>
    </w:p>
    <w:p w14:paraId="05BCF23F" w14:textId="38863D22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203" w:history="1">
        <w:r w:rsidR="00565FEE" w:rsidRPr="005C7DC4">
          <w:rPr>
            <w:rStyle w:val="Hyperlink"/>
            <w:rFonts w:cs="Tahoma"/>
          </w:rPr>
          <w:t>3.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.Net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3CA61EEC" w14:textId="2DB76022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4" w:history="1">
        <w:r w:rsidR="00565FEE" w:rsidRPr="005C7DC4">
          <w:rPr>
            <w:rStyle w:val="Hyperlink"/>
            <w:rFonts w:cs="Times New Roman"/>
          </w:rPr>
          <w:t>3.1.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Projekta izveidošana.Net vidē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4BFD1AE0" w14:textId="1B2C5D45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05" w:history="1">
        <w:r w:rsidR="00565FEE" w:rsidRPr="005C7DC4">
          <w:rPr>
            <w:rStyle w:val="Hyperlink"/>
            <w:rFonts w:cs="Times New Roman"/>
          </w:rPr>
          <w:t>3.2.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Piemēri .NET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47FCE6BB" w14:textId="21002EFE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06" w:history="1">
        <w:r w:rsidR="00565FEE" w:rsidRPr="005C7DC4">
          <w:rPr>
            <w:rStyle w:val="Hyperlink"/>
            <w:rFonts w:cs="Times New Roman"/>
          </w:rPr>
          <w:t>3.2.1.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Tīkla servisu piemēri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4C2C683A" w14:textId="3F70CE6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07" w:history="1">
        <w:r w:rsidR="00565FEE" w:rsidRPr="005C7DC4">
          <w:rPr>
            <w:rStyle w:val="Hyperlink"/>
            <w:rFonts w:cs="Times New Roman"/>
          </w:rPr>
          <w:t>3.2.1.1.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sertifikātu (LoginCert)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5EA7602C" w14:textId="00392DCA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08" w:history="1">
        <w:r w:rsidR="00565FEE" w:rsidRPr="005C7DC4">
          <w:rPr>
            <w:rStyle w:val="Hyperlink"/>
            <w:rFonts w:cs="Times New Roman"/>
          </w:rPr>
          <w:t>3.2.1.1.3.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Koda piemērs (LoginCert)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16</w:t>
        </w:r>
        <w:r w:rsidR="00565FEE" w:rsidRPr="005C7DC4">
          <w:rPr>
            <w:webHidden/>
          </w:rPr>
          <w:fldChar w:fldCharType="end"/>
        </w:r>
      </w:hyperlink>
    </w:p>
    <w:p w14:paraId="56214F6D" w14:textId="5E6583A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09" w:history="1">
        <w:r w:rsidR="00565FEE" w:rsidRPr="005C7DC4">
          <w:rPr>
            <w:rStyle w:val="Hyperlink"/>
            <w:rFonts w:cs="Times New Roman"/>
          </w:rPr>
          <w:t>3.2.1.2.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lietotāja vārdu un paroli (LoginUserName)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_Toc134800209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17</w:t>
        </w:r>
        <w:r w:rsidR="00565FEE" w:rsidRPr="005C7DC4">
          <w:rPr>
            <w:webHidden/>
          </w:rPr>
          <w:fldChar w:fldCharType="end"/>
        </w:r>
      </w:hyperlink>
    </w:p>
    <w:p w14:paraId="56F0E176" w14:textId="7783B70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0" w:history="1">
        <w:r w:rsidR="00565FEE" w:rsidRPr="005C7DC4">
          <w:rPr>
            <w:rStyle w:val="Hyperlink"/>
            <w:rFonts w:cs="Times New Roman"/>
          </w:rPr>
          <w:t>3.2.1.3.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pārbaude un izveidošana (SelectAndCreateChannel)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18</w:t>
        </w:r>
        <w:r w:rsidR="00565FEE" w:rsidRPr="005C7DC4">
          <w:rPr>
            <w:webHidden/>
          </w:rPr>
          <w:fldChar w:fldCharType="end"/>
        </w:r>
      </w:hyperlink>
    </w:p>
    <w:p w14:paraId="7206560A" w14:textId="53FA9F6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1" w:history="1">
        <w:r w:rsidR="00565FEE" w:rsidRPr="005C7DC4">
          <w:rPr>
            <w:rStyle w:val="Hyperlink"/>
            <w:rFonts w:cs="Times New Roman"/>
          </w:rPr>
          <w:t>3.2.1.4.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versijas pārbaude un izveidošana (SelectAndCreateChannelVersion)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21</w:t>
        </w:r>
        <w:r w:rsidR="00565FEE" w:rsidRPr="005C7DC4">
          <w:rPr>
            <w:webHidden/>
          </w:rPr>
          <w:fldChar w:fldCharType="end"/>
        </w:r>
      </w:hyperlink>
    </w:p>
    <w:p w14:paraId="781FA63B" w14:textId="0796BF5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2" w:history="1">
        <w:r w:rsidR="00565FEE" w:rsidRPr="005C7DC4">
          <w:rPr>
            <w:rStyle w:val="Hyperlink"/>
            <w:rFonts w:cs="Times New Roman"/>
          </w:rPr>
          <w:t>3.2.1.5.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(SendMessageToChannelVersion)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25</w:t>
        </w:r>
        <w:r w:rsidR="00565FEE" w:rsidRPr="005C7DC4">
          <w:rPr>
            <w:webHidden/>
          </w:rPr>
          <w:fldChar w:fldCharType="end"/>
        </w:r>
      </w:hyperlink>
    </w:p>
    <w:p w14:paraId="71391526" w14:textId="53AF7C8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3" w:history="1">
        <w:r w:rsidR="00565FEE" w:rsidRPr="005C7DC4">
          <w:rPr>
            <w:rStyle w:val="Hyperlink"/>
            <w:rFonts w:cs="Times New Roman"/>
          </w:rPr>
          <w:t>3.2.1.6.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Ziņojumu dzēšana (MessageDelete)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29</w:t>
        </w:r>
        <w:r w:rsidR="00565FEE" w:rsidRPr="005C7DC4">
          <w:rPr>
            <w:webHidden/>
          </w:rPr>
          <w:fldChar w:fldCharType="end"/>
        </w:r>
      </w:hyperlink>
    </w:p>
    <w:p w14:paraId="35ED4C6A" w14:textId="0A7F626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4" w:history="1">
        <w:r w:rsidR="00565FEE" w:rsidRPr="005C7DC4">
          <w:rPr>
            <w:rStyle w:val="Hyperlink"/>
            <w:rFonts w:cs="Times New Roman"/>
          </w:rPr>
          <w:t>3.2.1.7.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Tā, kas parakstījies pievienošana kanāla versijai (CreateSubscriberToChannelVersion)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31</w:t>
        </w:r>
        <w:r w:rsidR="00565FEE" w:rsidRPr="005C7DC4">
          <w:rPr>
            <w:webHidden/>
          </w:rPr>
          <w:fldChar w:fldCharType="end"/>
        </w:r>
      </w:hyperlink>
    </w:p>
    <w:p w14:paraId="6B9950DA" w14:textId="7DAA0352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5" w:history="1">
        <w:r w:rsidR="00565FEE" w:rsidRPr="005C7DC4">
          <w:rPr>
            <w:rStyle w:val="Hyperlink"/>
            <w:rFonts w:cs="Times New Roman"/>
          </w:rPr>
          <w:t>3.2.1.8.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nolasīšana (ReceiveMessage)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34</w:t>
        </w:r>
        <w:r w:rsidR="00565FEE" w:rsidRPr="005C7DC4">
          <w:rPr>
            <w:webHidden/>
          </w:rPr>
          <w:fldChar w:fldCharType="end"/>
        </w:r>
      </w:hyperlink>
    </w:p>
    <w:p w14:paraId="73BFACEF" w14:textId="7F585917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6" w:history="1">
        <w:r w:rsidR="00565FEE" w:rsidRPr="005C7DC4">
          <w:rPr>
            <w:rStyle w:val="Hyperlink"/>
            <w:rFonts w:cs="Times New Roman"/>
          </w:rPr>
          <w:t>3.2.1.9.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atjaunošana (Restore Messages)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36</w:t>
        </w:r>
        <w:r w:rsidR="00565FEE" w:rsidRPr="005C7DC4">
          <w:rPr>
            <w:webHidden/>
          </w:rPr>
          <w:fldChar w:fldCharType="end"/>
        </w:r>
      </w:hyperlink>
    </w:p>
    <w:p w14:paraId="1B5A42D7" w14:textId="7554A43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7" w:history="1">
        <w:r w:rsidR="00565FEE" w:rsidRPr="005C7DC4">
          <w:rPr>
            <w:rStyle w:val="Hyperlink"/>
            <w:rFonts w:eastAsia="Times New Roman" w:cs="Times New Roman"/>
          </w:rPr>
          <w:t>3.2.1.10.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40</w:t>
        </w:r>
        <w:r w:rsidR="00565FEE" w:rsidRPr="005C7DC4">
          <w:rPr>
            <w:webHidden/>
          </w:rPr>
          <w:fldChar w:fldCharType="end"/>
        </w:r>
      </w:hyperlink>
    </w:p>
    <w:p w14:paraId="70C2E8E0" w14:textId="37C4C477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8" w:history="1">
        <w:r w:rsidR="00565FEE" w:rsidRPr="005C7DC4">
          <w:rPr>
            <w:rStyle w:val="Hyperlink"/>
            <w:rFonts w:eastAsia="Times New Roman" w:cs="Times New Roman"/>
          </w:rPr>
          <w:t>3.2.1.11.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45</w:t>
        </w:r>
        <w:r w:rsidR="00565FEE" w:rsidRPr="005C7DC4">
          <w:rPr>
            <w:webHidden/>
          </w:rPr>
          <w:fldChar w:fldCharType="end"/>
        </w:r>
      </w:hyperlink>
    </w:p>
    <w:p w14:paraId="006CD11D" w14:textId="77380FB9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19" w:history="1">
        <w:r w:rsidR="00565FEE" w:rsidRPr="005C7DC4">
          <w:rPr>
            <w:rStyle w:val="Hyperlink"/>
            <w:rFonts w:eastAsia="Times New Roman" w:cs="Times New Roman"/>
          </w:rPr>
          <w:t>3.2.1.12.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ACK statusa maiņa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_Toc134800219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49</w:t>
        </w:r>
        <w:r w:rsidR="00565FEE" w:rsidRPr="005C7DC4">
          <w:rPr>
            <w:webHidden/>
          </w:rPr>
          <w:fldChar w:fldCharType="end"/>
        </w:r>
      </w:hyperlink>
    </w:p>
    <w:p w14:paraId="699F0333" w14:textId="1979419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0" w:history="1">
        <w:r w:rsidR="00565FEE" w:rsidRPr="005C7DC4">
          <w:rPr>
            <w:rStyle w:val="Hyperlink"/>
            <w:rFonts w:eastAsia="Times New Roman" w:cs="Times New Roman"/>
          </w:rPr>
          <w:t>3.2.1.13.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Liela apjoma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54</w:t>
        </w:r>
        <w:r w:rsidR="00565FEE" w:rsidRPr="005C7DC4">
          <w:rPr>
            <w:webHidden/>
          </w:rPr>
          <w:fldChar w:fldCharType="end"/>
        </w:r>
      </w:hyperlink>
    </w:p>
    <w:p w14:paraId="144AA82D" w14:textId="37AEEC5B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21" w:history="1">
        <w:r w:rsidR="00565FEE" w:rsidRPr="005C7DC4">
          <w:rPr>
            <w:rStyle w:val="Hyperlink"/>
            <w:rFonts w:cs="Times New Roman"/>
          </w:rPr>
          <w:t>3.2.2.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FTP piemēri .NET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59</w:t>
        </w:r>
        <w:r w:rsidR="00565FEE" w:rsidRPr="005C7DC4">
          <w:rPr>
            <w:webHidden/>
          </w:rPr>
          <w:fldChar w:fldCharType="end"/>
        </w:r>
      </w:hyperlink>
    </w:p>
    <w:p w14:paraId="0F2293D4" w14:textId="180FE80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2" w:history="1">
        <w:r w:rsidR="00565FEE" w:rsidRPr="005C7DC4">
          <w:rPr>
            <w:rStyle w:val="Hyperlink"/>
            <w:rFonts w:cs="Times New Roman"/>
          </w:rPr>
          <w:t>3.2.2.1.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pievienošana (FTPs_SendMessage)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60</w:t>
        </w:r>
        <w:r w:rsidR="00565FEE" w:rsidRPr="005C7DC4">
          <w:rPr>
            <w:webHidden/>
          </w:rPr>
          <w:fldChar w:fldCharType="end"/>
        </w:r>
      </w:hyperlink>
    </w:p>
    <w:p w14:paraId="3C8DD873" w14:textId="27E5AF6E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3" w:history="1">
        <w:r w:rsidR="00565FEE" w:rsidRPr="005C7DC4">
          <w:rPr>
            <w:rStyle w:val="Hyperlink"/>
            <w:rFonts w:cs="Times New Roman"/>
          </w:rPr>
          <w:t>3.2.2.2.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nolasīšana un dzēšana (FTPs_ReceiveMessage)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62</w:t>
        </w:r>
        <w:r w:rsidR="00565FEE" w:rsidRPr="005C7DC4">
          <w:rPr>
            <w:webHidden/>
          </w:rPr>
          <w:fldChar w:fldCharType="end"/>
        </w:r>
      </w:hyperlink>
    </w:p>
    <w:p w14:paraId="28B5829B" w14:textId="7E37063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4" w:history="1">
        <w:r w:rsidR="00565FEE" w:rsidRPr="005C7DC4">
          <w:rPr>
            <w:rStyle w:val="Hyperlink"/>
            <w:rFonts w:eastAsia="Times New Roman" w:cs="Times New Roman"/>
          </w:rPr>
          <w:t>3.2.2.3.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64</w:t>
        </w:r>
        <w:r w:rsidR="00565FEE" w:rsidRPr="005C7DC4">
          <w:rPr>
            <w:webHidden/>
          </w:rPr>
          <w:fldChar w:fldCharType="end"/>
        </w:r>
      </w:hyperlink>
    </w:p>
    <w:p w14:paraId="56602B15" w14:textId="71B7707C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25" w:history="1">
        <w:r w:rsidR="00565FEE" w:rsidRPr="005C7DC4">
          <w:rPr>
            <w:rStyle w:val="Hyperlink"/>
            <w:rFonts w:eastAsia="Times New Roman" w:cs="Times New Roman"/>
          </w:rPr>
          <w:t>3.2.2.4.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  <w:rFonts w:eastAsia="Times New Roman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66</w:t>
        </w:r>
        <w:r w:rsidR="00565FEE" w:rsidRPr="005C7DC4">
          <w:rPr>
            <w:webHidden/>
          </w:rPr>
          <w:fldChar w:fldCharType="end"/>
        </w:r>
      </w:hyperlink>
    </w:p>
    <w:p w14:paraId="42619600" w14:textId="0B41567F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226" w:history="1">
        <w:r w:rsidR="00565FEE" w:rsidRPr="005C7DC4">
          <w:rPr>
            <w:rStyle w:val="Hyperlink"/>
            <w:rFonts w:cs="Tahoma"/>
          </w:rPr>
          <w:t>4.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Java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69</w:t>
        </w:r>
        <w:r w:rsidR="00565FEE" w:rsidRPr="005C7DC4">
          <w:rPr>
            <w:webHidden/>
          </w:rPr>
          <w:fldChar w:fldCharType="end"/>
        </w:r>
      </w:hyperlink>
    </w:p>
    <w:p w14:paraId="34C461E1" w14:textId="6F72A562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27" w:history="1">
        <w:r w:rsidR="00565FEE" w:rsidRPr="005C7DC4">
          <w:rPr>
            <w:rStyle w:val="Hyperlink"/>
            <w:rFonts w:cs="Times New Roman"/>
          </w:rPr>
          <w:t>4.1.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Projekta izveidošana Java vidē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69</w:t>
        </w:r>
        <w:r w:rsidR="00565FEE" w:rsidRPr="005C7DC4">
          <w:rPr>
            <w:webHidden/>
          </w:rPr>
          <w:fldChar w:fldCharType="end"/>
        </w:r>
      </w:hyperlink>
    </w:p>
    <w:p w14:paraId="6CEBD372" w14:textId="402D57D2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28" w:history="1">
        <w:r w:rsidR="00565FEE" w:rsidRPr="005C7DC4">
          <w:rPr>
            <w:rStyle w:val="Hyperlink"/>
            <w:rFonts w:cs="Times New Roman"/>
          </w:rPr>
          <w:t>4.2.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Piemēri Java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70</w:t>
        </w:r>
        <w:r w:rsidR="00565FEE" w:rsidRPr="005C7DC4">
          <w:rPr>
            <w:webHidden/>
          </w:rPr>
          <w:fldChar w:fldCharType="end"/>
        </w:r>
      </w:hyperlink>
    </w:p>
    <w:p w14:paraId="2E1BAD08" w14:textId="3BFA3BBF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29" w:history="1">
        <w:r w:rsidR="00565FEE" w:rsidRPr="005C7DC4">
          <w:rPr>
            <w:rStyle w:val="Hyperlink"/>
            <w:rFonts w:cs="Times New Roman"/>
          </w:rPr>
          <w:t>4.2.1.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Tīkla servisu piemēri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_Toc134800229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70</w:t>
        </w:r>
        <w:r w:rsidR="00565FEE" w:rsidRPr="005C7DC4">
          <w:rPr>
            <w:webHidden/>
          </w:rPr>
          <w:fldChar w:fldCharType="end"/>
        </w:r>
      </w:hyperlink>
    </w:p>
    <w:p w14:paraId="76C9E60B" w14:textId="2F5CD63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0" w:history="1">
        <w:r w:rsidR="00565FEE" w:rsidRPr="005C7DC4">
          <w:rPr>
            <w:rStyle w:val="Hyperlink"/>
            <w:rFonts w:cs="Times New Roman"/>
          </w:rPr>
          <w:t>4.2.1.1.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Pieslēgšanās ar sertifikātu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71</w:t>
        </w:r>
        <w:r w:rsidR="00565FEE" w:rsidRPr="005C7DC4">
          <w:rPr>
            <w:webHidden/>
          </w:rPr>
          <w:fldChar w:fldCharType="end"/>
        </w:r>
      </w:hyperlink>
    </w:p>
    <w:p w14:paraId="3A8B218B" w14:textId="39463CA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1" w:history="1">
        <w:r w:rsidR="00565FEE" w:rsidRPr="005C7DC4">
          <w:rPr>
            <w:rStyle w:val="Hyperlink"/>
            <w:rFonts w:cs="Times New Roman"/>
          </w:rPr>
          <w:t>4.2.1.2.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Pieslēgšanās ar paroli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72</w:t>
        </w:r>
        <w:r w:rsidR="00565FEE" w:rsidRPr="005C7DC4">
          <w:rPr>
            <w:webHidden/>
          </w:rPr>
          <w:fldChar w:fldCharType="end"/>
        </w:r>
      </w:hyperlink>
    </w:p>
    <w:p w14:paraId="06929A8E" w14:textId="181B477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2" w:history="1">
        <w:r w:rsidR="00565FEE" w:rsidRPr="005C7DC4">
          <w:rPr>
            <w:rStyle w:val="Hyperlink"/>
            <w:rFonts w:cs="Times New Roman"/>
          </w:rPr>
          <w:t>4.2.1.3.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pārbaude un izveidošana (SelectAndCreateChannel)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73</w:t>
        </w:r>
        <w:r w:rsidR="00565FEE" w:rsidRPr="005C7DC4">
          <w:rPr>
            <w:webHidden/>
          </w:rPr>
          <w:fldChar w:fldCharType="end"/>
        </w:r>
      </w:hyperlink>
    </w:p>
    <w:p w14:paraId="413FF0E2" w14:textId="4F5B534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3" w:history="1">
        <w:r w:rsidR="00565FEE" w:rsidRPr="005C7DC4">
          <w:rPr>
            <w:rStyle w:val="Hyperlink"/>
            <w:rFonts w:cs="Times New Roman"/>
          </w:rPr>
          <w:t>4.2.1.4.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versijas pārbaude un izveidošana (SelectAndCreateChannelVersion)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75</w:t>
        </w:r>
        <w:r w:rsidR="00565FEE" w:rsidRPr="005C7DC4">
          <w:rPr>
            <w:webHidden/>
          </w:rPr>
          <w:fldChar w:fldCharType="end"/>
        </w:r>
      </w:hyperlink>
    </w:p>
    <w:p w14:paraId="4D08E9E3" w14:textId="37A8DA0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4" w:history="1">
        <w:r w:rsidR="00565FEE" w:rsidRPr="005C7DC4">
          <w:rPr>
            <w:rStyle w:val="Hyperlink"/>
            <w:rFonts w:cs="Times New Roman"/>
          </w:rPr>
          <w:t>4.2.1.5.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(SendMessageToChannelVersion)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78</w:t>
        </w:r>
        <w:r w:rsidR="00565FEE" w:rsidRPr="005C7DC4">
          <w:rPr>
            <w:webHidden/>
          </w:rPr>
          <w:fldChar w:fldCharType="end"/>
        </w:r>
      </w:hyperlink>
    </w:p>
    <w:p w14:paraId="6A0196DC" w14:textId="06C2E54C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5" w:history="1">
        <w:r w:rsidR="00565FEE" w:rsidRPr="005C7DC4">
          <w:rPr>
            <w:rStyle w:val="Hyperlink"/>
            <w:rFonts w:cs="Times New Roman"/>
          </w:rPr>
          <w:t>4.2.1.6.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Ziņojumu dzēšana (MessageDelete)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82</w:t>
        </w:r>
        <w:r w:rsidR="00565FEE" w:rsidRPr="005C7DC4">
          <w:rPr>
            <w:webHidden/>
          </w:rPr>
          <w:fldChar w:fldCharType="end"/>
        </w:r>
      </w:hyperlink>
    </w:p>
    <w:p w14:paraId="5A055741" w14:textId="30289E5D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6" w:history="1">
        <w:r w:rsidR="00565FEE" w:rsidRPr="005C7DC4">
          <w:rPr>
            <w:rStyle w:val="Hyperlink"/>
            <w:rFonts w:cs="Times New Roman"/>
          </w:rPr>
          <w:t>4.2.1.7.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Pievienot pierakstītāju kanāla versijai (CreateSubscriberToChannelVersion)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83</w:t>
        </w:r>
        <w:r w:rsidR="00565FEE" w:rsidRPr="005C7DC4">
          <w:rPr>
            <w:webHidden/>
          </w:rPr>
          <w:fldChar w:fldCharType="end"/>
        </w:r>
      </w:hyperlink>
    </w:p>
    <w:p w14:paraId="19F13095" w14:textId="22BBDF89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7" w:history="1">
        <w:r w:rsidR="00565FEE" w:rsidRPr="005C7DC4">
          <w:rPr>
            <w:rStyle w:val="Hyperlink"/>
            <w:rFonts w:cs="Times New Roman"/>
          </w:rPr>
          <w:t>4.2.1.8.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nolasīšana (ReceiveMessage)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87</w:t>
        </w:r>
        <w:r w:rsidR="00565FEE" w:rsidRPr="005C7DC4">
          <w:rPr>
            <w:webHidden/>
          </w:rPr>
          <w:fldChar w:fldCharType="end"/>
        </w:r>
      </w:hyperlink>
    </w:p>
    <w:p w14:paraId="54E1810B" w14:textId="3946F88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8" w:history="1">
        <w:r w:rsidR="00565FEE" w:rsidRPr="005C7DC4">
          <w:rPr>
            <w:rStyle w:val="Hyperlink"/>
            <w:rFonts w:cs="Times New Roman"/>
          </w:rPr>
          <w:t>4.2.1.9.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atjaunošana (Restore Messages)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88</w:t>
        </w:r>
        <w:r w:rsidR="00565FEE" w:rsidRPr="005C7DC4">
          <w:rPr>
            <w:webHidden/>
          </w:rPr>
          <w:fldChar w:fldCharType="end"/>
        </w:r>
      </w:hyperlink>
    </w:p>
    <w:p w14:paraId="6A2076AF" w14:textId="15F4B55D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39" w:history="1">
        <w:r w:rsidR="00565FEE" w:rsidRPr="005C7DC4">
          <w:rPr>
            <w:rStyle w:val="Hyperlink"/>
            <w:rFonts w:cs="Times New Roman"/>
          </w:rPr>
          <w:t>4.2.1.10.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_Toc134800239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92</w:t>
        </w:r>
        <w:r w:rsidR="00565FEE" w:rsidRPr="005C7DC4">
          <w:rPr>
            <w:webHidden/>
          </w:rPr>
          <w:fldChar w:fldCharType="end"/>
        </w:r>
      </w:hyperlink>
    </w:p>
    <w:p w14:paraId="7A7602CB" w14:textId="579593B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0" w:history="1">
        <w:r w:rsidR="00565FEE" w:rsidRPr="005C7DC4">
          <w:rPr>
            <w:rStyle w:val="Hyperlink"/>
            <w:rFonts w:cs="Times New Roman"/>
          </w:rPr>
          <w:t>4.2.1.11.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95</w:t>
        </w:r>
        <w:r w:rsidR="00565FEE" w:rsidRPr="005C7DC4">
          <w:rPr>
            <w:webHidden/>
          </w:rPr>
          <w:fldChar w:fldCharType="end"/>
        </w:r>
      </w:hyperlink>
    </w:p>
    <w:p w14:paraId="1C56232E" w14:textId="2E574367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1" w:history="1">
        <w:r w:rsidR="00565FEE" w:rsidRPr="005C7DC4">
          <w:rPr>
            <w:rStyle w:val="Hyperlink"/>
            <w:rFonts w:cs="Times New Roman"/>
          </w:rPr>
          <w:t>4.2.1.12.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ACK statusa maiņa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98</w:t>
        </w:r>
        <w:r w:rsidR="00565FEE" w:rsidRPr="005C7DC4">
          <w:rPr>
            <w:webHidden/>
          </w:rPr>
          <w:fldChar w:fldCharType="end"/>
        </w:r>
      </w:hyperlink>
    </w:p>
    <w:p w14:paraId="2F9051E3" w14:textId="36C8894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2" w:history="1">
        <w:r w:rsidR="00565FEE" w:rsidRPr="005C7DC4">
          <w:rPr>
            <w:rStyle w:val="Hyperlink"/>
            <w:rFonts w:cs="Times New Roman"/>
          </w:rPr>
          <w:t>4.2.1.13.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Liela apjoma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101</w:t>
        </w:r>
        <w:r w:rsidR="00565FEE" w:rsidRPr="005C7DC4">
          <w:rPr>
            <w:webHidden/>
          </w:rPr>
          <w:fldChar w:fldCharType="end"/>
        </w:r>
      </w:hyperlink>
    </w:p>
    <w:p w14:paraId="4EA23174" w14:textId="5BC68FA5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43" w:history="1">
        <w:r w:rsidR="00565FEE" w:rsidRPr="005C7DC4">
          <w:rPr>
            <w:rStyle w:val="Hyperlink"/>
            <w:rFonts w:cs="Times New Roman"/>
          </w:rPr>
          <w:t>4.2.2.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FTP piemēri Java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104</w:t>
        </w:r>
        <w:r w:rsidR="00565FEE" w:rsidRPr="005C7DC4">
          <w:rPr>
            <w:webHidden/>
          </w:rPr>
          <w:fldChar w:fldCharType="end"/>
        </w:r>
      </w:hyperlink>
    </w:p>
    <w:p w14:paraId="3F500DA0" w14:textId="7F0B8911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4" w:history="1">
        <w:r w:rsidR="00565FEE" w:rsidRPr="005C7DC4">
          <w:rPr>
            <w:rStyle w:val="Hyperlink"/>
            <w:rFonts w:cs="Times New Roman"/>
          </w:rPr>
          <w:t>4.2.2.1.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pievienošana (FTPSendMessage)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105</w:t>
        </w:r>
        <w:r w:rsidR="00565FEE" w:rsidRPr="005C7DC4">
          <w:rPr>
            <w:webHidden/>
          </w:rPr>
          <w:fldChar w:fldCharType="end"/>
        </w:r>
      </w:hyperlink>
    </w:p>
    <w:p w14:paraId="7D278ED5" w14:textId="0ABF5706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5" w:history="1">
        <w:r w:rsidR="00565FEE" w:rsidRPr="005C7DC4">
          <w:rPr>
            <w:rStyle w:val="Hyperlink"/>
            <w:rFonts w:cs="Times New Roman"/>
          </w:rPr>
          <w:t>4.2.2.2.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nolasīšana un dzešana (FTPReceiveMessage)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106</w:t>
        </w:r>
        <w:r w:rsidR="00565FEE" w:rsidRPr="005C7DC4">
          <w:rPr>
            <w:webHidden/>
          </w:rPr>
          <w:fldChar w:fldCharType="end"/>
        </w:r>
      </w:hyperlink>
    </w:p>
    <w:p w14:paraId="719F8E2B" w14:textId="189E387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6" w:history="1">
        <w:r w:rsidR="00565FEE" w:rsidRPr="005C7DC4">
          <w:rPr>
            <w:rStyle w:val="Hyperlink"/>
            <w:rFonts w:cs="Times New Roman"/>
          </w:rPr>
          <w:t>4.2.2.3.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vienam vai vairākiem saņēmējiem DIT no pilnā pierakstītāju saraksta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107</w:t>
        </w:r>
        <w:r w:rsidR="00565FEE" w:rsidRPr="005C7DC4">
          <w:rPr>
            <w:webHidden/>
          </w:rPr>
          <w:fldChar w:fldCharType="end"/>
        </w:r>
      </w:hyperlink>
    </w:p>
    <w:p w14:paraId="111DED27" w14:textId="5A6B693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47" w:history="1">
        <w:r w:rsidR="00565FEE" w:rsidRPr="005C7DC4">
          <w:rPr>
            <w:rStyle w:val="Hyperlink"/>
            <w:rFonts w:cs="Times New Roman"/>
          </w:rPr>
          <w:t>4.2.2.4.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Atbildes ziņojuma nosūtīšana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108</w:t>
        </w:r>
        <w:r w:rsidR="00565FEE" w:rsidRPr="005C7DC4">
          <w:rPr>
            <w:webHidden/>
          </w:rPr>
          <w:fldChar w:fldCharType="end"/>
        </w:r>
      </w:hyperlink>
    </w:p>
    <w:p w14:paraId="441FA970" w14:textId="215F6D5B" w:rsidR="00565FEE" w:rsidRPr="005C7DC4" w:rsidRDefault="00F50E8E">
      <w:pPr>
        <w:pStyle w:val="TOC1"/>
        <w:rPr>
          <w:rFonts w:asciiTheme="minorHAnsi" w:eastAsiaTheme="minorEastAsia" w:hAnsiTheme="minorHAnsi"/>
          <w:b w:val="0"/>
          <w:caps w:val="0"/>
          <w:kern w:val="2"/>
          <w:lang w:eastAsia="lv-LV"/>
          <w14:ligatures w14:val="standardContextual"/>
        </w:rPr>
      </w:pPr>
      <w:hyperlink w:anchor="_Toc134800248" w:history="1">
        <w:r w:rsidR="00565FEE" w:rsidRPr="005C7DC4">
          <w:rPr>
            <w:rStyle w:val="Hyperlink"/>
            <w:rFonts w:cs="Tahoma"/>
          </w:rPr>
          <w:t>5.</w:t>
        </w:r>
        <w:r w:rsidR="00565FEE" w:rsidRPr="005C7DC4">
          <w:rPr>
            <w:rFonts w:asciiTheme="minorHAnsi" w:eastAsiaTheme="minorEastAsia" w:hAnsiTheme="minorHAnsi"/>
            <w:b w:val="0"/>
            <w:caps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109</w:t>
        </w:r>
        <w:r w:rsidR="00565FEE" w:rsidRPr="005C7DC4">
          <w:rPr>
            <w:webHidden/>
          </w:rPr>
          <w:fldChar w:fldCharType="end"/>
        </w:r>
      </w:hyperlink>
    </w:p>
    <w:p w14:paraId="0DB41757" w14:textId="616272F9" w:rsidR="00565FEE" w:rsidRPr="005C7DC4" w:rsidRDefault="00F50E8E">
      <w:pPr>
        <w:pStyle w:val="TOC2"/>
        <w:rPr>
          <w:rFonts w:asciiTheme="minorHAnsi" w:eastAsiaTheme="minorEastAsia" w:hAnsiTheme="minorHAnsi"/>
          <w:b w:val="0"/>
          <w:kern w:val="2"/>
          <w:lang w:eastAsia="lv-LV"/>
          <w14:ligatures w14:val="standardContextual"/>
        </w:rPr>
      </w:pPr>
      <w:hyperlink w:anchor="_Toc134800249" w:history="1">
        <w:r w:rsidR="00565FEE" w:rsidRPr="005C7DC4">
          <w:rPr>
            <w:rStyle w:val="Hyperlink"/>
            <w:rFonts w:cs="Times New Roman"/>
          </w:rPr>
          <w:t>5.1.</w:t>
        </w:r>
        <w:r w:rsidR="00565FEE" w:rsidRPr="005C7DC4">
          <w:rPr>
            <w:rFonts w:asciiTheme="minorHAnsi" w:eastAsiaTheme="minorEastAsia" w:hAnsiTheme="minorHAnsi"/>
            <w:b w:val="0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Projekta izveidošana 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_Toc134800249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109</w:t>
        </w:r>
        <w:r w:rsidR="00565FEE" w:rsidRPr="005C7DC4">
          <w:rPr>
            <w:webHidden/>
          </w:rPr>
          <w:fldChar w:fldCharType="end"/>
        </w:r>
      </w:hyperlink>
    </w:p>
    <w:p w14:paraId="50F01C6D" w14:textId="76436428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50" w:history="1">
        <w:r w:rsidR="00565FEE" w:rsidRPr="005C7DC4">
          <w:rPr>
            <w:rStyle w:val="Hyperlink"/>
            <w:rFonts w:cs="Times New Roman"/>
          </w:rPr>
          <w:t>5.1.1.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SOAP piemēri 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110</w:t>
        </w:r>
        <w:r w:rsidR="00565FEE" w:rsidRPr="005C7DC4">
          <w:rPr>
            <w:webHidden/>
          </w:rPr>
          <w:fldChar w:fldCharType="end"/>
        </w:r>
      </w:hyperlink>
    </w:p>
    <w:p w14:paraId="267F67CD" w14:textId="04B7C35A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1" w:history="1">
        <w:r w:rsidR="00565FEE" w:rsidRPr="005C7DC4">
          <w:rPr>
            <w:rStyle w:val="Hyperlink"/>
            <w:rFonts w:cs="Times New Roman"/>
          </w:rPr>
          <w:t>5.1.1.1.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Konfigurācijas datne Config.php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110</w:t>
        </w:r>
        <w:r w:rsidR="00565FEE" w:rsidRPr="005C7DC4">
          <w:rPr>
            <w:webHidden/>
          </w:rPr>
          <w:fldChar w:fldCharType="end"/>
        </w:r>
      </w:hyperlink>
    </w:p>
    <w:p w14:paraId="00BDF406" w14:textId="191C1A2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2" w:history="1">
        <w:r w:rsidR="00565FEE" w:rsidRPr="005C7DC4">
          <w:rPr>
            <w:rStyle w:val="Hyperlink"/>
            <w:rFonts w:cs="Times New Roman"/>
          </w:rPr>
          <w:t>5.1.1.2.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sertifikātu (LoginCert)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111</w:t>
        </w:r>
        <w:r w:rsidR="00565FEE" w:rsidRPr="005C7DC4">
          <w:rPr>
            <w:webHidden/>
          </w:rPr>
          <w:fldChar w:fldCharType="end"/>
        </w:r>
      </w:hyperlink>
    </w:p>
    <w:p w14:paraId="124747C6" w14:textId="73BF4635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3" w:history="1">
        <w:r w:rsidR="00565FEE" w:rsidRPr="005C7DC4">
          <w:rPr>
            <w:rStyle w:val="Hyperlink"/>
            <w:rFonts w:cs="Times New Roman"/>
          </w:rPr>
          <w:t>5.1.1.3.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Savienošana ar lietotāja vārdu un paroli (LoginUserName)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112</w:t>
        </w:r>
        <w:r w:rsidR="00565FEE" w:rsidRPr="005C7DC4">
          <w:rPr>
            <w:webHidden/>
          </w:rPr>
          <w:fldChar w:fldCharType="end"/>
        </w:r>
      </w:hyperlink>
    </w:p>
    <w:p w14:paraId="5399363F" w14:textId="7BB8041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4" w:history="1">
        <w:r w:rsidR="00565FEE" w:rsidRPr="005C7DC4">
          <w:rPr>
            <w:rStyle w:val="Hyperlink"/>
            <w:rFonts w:cs="Times New Roman"/>
          </w:rPr>
          <w:t>5.1.1.4.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pārbaude un izveidošana (SelectAndCreateChannel)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114</w:t>
        </w:r>
        <w:r w:rsidR="00565FEE" w:rsidRPr="005C7DC4">
          <w:rPr>
            <w:webHidden/>
          </w:rPr>
          <w:fldChar w:fldCharType="end"/>
        </w:r>
      </w:hyperlink>
    </w:p>
    <w:p w14:paraId="37C2E086" w14:textId="4DF15A43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5" w:history="1">
        <w:r w:rsidR="00565FEE" w:rsidRPr="005C7DC4">
          <w:rPr>
            <w:rStyle w:val="Hyperlink"/>
            <w:rFonts w:cs="Times New Roman"/>
          </w:rPr>
          <w:t>5.1.1.5.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Kanāla versijas pārbaude un izveidošana (SelectAndCreateChannelVersion)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116</w:t>
        </w:r>
        <w:r w:rsidR="00565FEE" w:rsidRPr="005C7DC4">
          <w:rPr>
            <w:webHidden/>
          </w:rPr>
          <w:fldChar w:fldCharType="end"/>
        </w:r>
      </w:hyperlink>
    </w:p>
    <w:p w14:paraId="4A2C375E" w14:textId="14920D8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6" w:history="1">
        <w:r w:rsidR="00565FEE" w:rsidRPr="005C7DC4">
          <w:rPr>
            <w:rStyle w:val="Hyperlink"/>
            <w:rFonts w:cs="Times New Roman"/>
          </w:rPr>
          <w:t>5.1.1.6.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nosūtīšana (SendMessageToChannelVersion)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121</w:t>
        </w:r>
        <w:r w:rsidR="00565FEE" w:rsidRPr="005C7DC4">
          <w:rPr>
            <w:webHidden/>
          </w:rPr>
          <w:fldChar w:fldCharType="end"/>
        </w:r>
      </w:hyperlink>
    </w:p>
    <w:p w14:paraId="1D54DDF4" w14:textId="552F4AF0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7" w:history="1">
        <w:r w:rsidR="00565FEE" w:rsidRPr="005C7DC4">
          <w:rPr>
            <w:rStyle w:val="Hyperlink"/>
            <w:rFonts w:cs="Times New Roman"/>
          </w:rPr>
          <w:t>5.1.1.7.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Ziņojumu dzēšana (MessageDelete)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126</w:t>
        </w:r>
        <w:r w:rsidR="00565FEE" w:rsidRPr="005C7DC4">
          <w:rPr>
            <w:webHidden/>
          </w:rPr>
          <w:fldChar w:fldCharType="end"/>
        </w:r>
      </w:hyperlink>
    </w:p>
    <w:p w14:paraId="5BD39415" w14:textId="58D5CF5E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8" w:history="1">
        <w:r w:rsidR="00565FEE" w:rsidRPr="005C7DC4">
          <w:rPr>
            <w:rStyle w:val="Hyperlink"/>
            <w:rFonts w:cs="Times New Roman"/>
          </w:rPr>
          <w:t>5.1.1.8.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Tā, kas parakstījies pievienošana kanāla versijai (CreateSubscriberToChannelVersion)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128</w:t>
        </w:r>
        <w:r w:rsidR="00565FEE" w:rsidRPr="005C7DC4">
          <w:rPr>
            <w:webHidden/>
          </w:rPr>
          <w:fldChar w:fldCharType="end"/>
        </w:r>
      </w:hyperlink>
    </w:p>
    <w:p w14:paraId="5EE4DD8B" w14:textId="52FE1C79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59" w:history="1">
        <w:r w:rsidR="00565FEE" w:rsidRPr="005C7DC4">
          <w:rPr>
            <w:rStyle w:val="Hyperlink"/>
            <w:rFonts w:cs="Times New Roman"/>
          </w:rPr>
          <w:t>5.1.1.9.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nolasīšana (ReceiveMessage)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_Toc134800259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133</w:t>
        </w:r>
        <w:r w:rsidR="00565FEE" w:rsidRPr="005C7DC4">
          <w:rPr>
            <w:webHidden/>
          </w:rPr>
          <w:fldChar w:fldCharType="end"/>
        </w:r>
      </w:hyperlink>
    </w:p>
    <w:p w14:paraId="0D13F743" w14:textId="5BE5A4B2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0" w:history="1">
        <w:r w:rsidR="00565FEE" w:rsidRPr="005C7DC4">
          <w:rPr>
            <w:rStyle w:val="Hyperlink"/>
            <w:rFonts w:cs="Times New Roman"/>
          </w:rPr>
          <w:t>5.1.1.10.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atjaunošana (Restore Messages)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135</w:t>
        </w:r>
        <w:r w:rsidR="00565FEE" w:rsidRPr="005C7DC4">
          <w:rPr>
            <w:webHidden/>
          </w:rPr>
          <w:fldChar w:fldCharType="end"/>
        </w:r>
      </w:hyperlink>
    </w:p>
    <w:p w14:paraId="5201900B" w14:textId="5B8E9A46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1" w:history="1">
        <w:r w:rsidR="00565FEE" w:rsidRPr="005C7DC4">
          <w:rPr>
            <w:rStyle w:val="Hyperlink"/>
            <w:rFonts w:cs="Times New Roman"/>
          </w:rPr>
          <w:t>5.1.1.11.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ACK statusa maiņa (ACKStatusChange)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140</w:t>
        </w:r>
        <w:r w:rsidR="00565FEE" w:rsidRPr="005C7DC4">
          <w:rPr>
            <w:webHidden/>
          </w:rPr>
          <w:fldChar w:fldCharType="end"/>
        </w:r>
      </w:hyperlink>
    </w:p>
    <w:p w14:paraId="20FFD382" w14:textId="7B61258F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2" w:history="1">
        <w:r w:rsidR="00565FEE" w:rsidRPr="005C7DC4">
          <w:rPr>
            <w:rStyle w:val="Hyperlink"/>
            <w:rFonts w:cs="Times New Roman"/>
          </w:rPr>
          <w:t>5.1.1.12.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nosutīšana vienam kanāla dalibniekam (SendMessageReceiver)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147</w:t>
        </w:r>
        <w:r w:rsidR="00565FEE" w:rsidRPr="005C7DC4">
          <w:rPr>
            <w:webHidden/>
          </w:rPr>
          <w:fldChar w:fldCharType="end"/>
        </w:r>
      </w:hyperlink>
    </w:p>
    <w:p w14:paraId="1161F015" w14:textId="1D5604B4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3" w:history="1">
        <w:r w:rsidR="00565FEE" w:rsidRPr="005C7DC4">
          <w:rPr>
            <w:rStyle w:val="Hyperlink"/>
            <w:rFonts w:cs="Times New Roman"/>
          </w:rPr>
          <w:t>5.1.1.13.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nosutīšana vienam kanāla dalibniekam (SendReplay)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152</w:t>
        </w:r>
        <w:r w:rsidR="00565FEE" w:rsidRPr="005C7DC4">
          <w:rPr>
            <w:webHidden/>
          </w:rPr>
          <w:fldChar w:fldCharType="end"/>
        </w:r>
      </w:hyperlink>
    </w:p>
    <w:p w14:paraId="7543FE89" w14:textId="10F2B0DF" w:rsidR="00565FEE" w:rsidRPr="005C7DC4" w:rsidRDefault="00F50E8E">
      <w:pPr>
        <w:pStyle w:val="TOC3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64" w:history="1">
        <w:r w:rsidR="00565FEE" w:rsidRPr="005C7DC4">
          <w:rPr>
            <w:rStyle w:val="Hyperlink"/>
            <w:rFonts w:cs="Times New Roman"/>
          </w:rPr>
          <w:t>5.1.2.</w:t>
        </w:r>
        <w:r w:rsidR="00565FEE" w:rsidRPr="005C7DC4">
          <w:rPr>
            <w:rFonts w:asciiTheme="minorHAnsi" w:eastAsiaTheme="minorEastAsia" w:hAnsiTheme="minorHAnsi"/>
            <w:kern w:val="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FTP piemēri PHP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156</w:t>
        </w:r>
        <w:r w:rsidR="00565FEE" w:rsidRPr="005C7DC4">
          <w:rPr>
            <w:webHidden/>
          </w:rPr>
          <w:fldChar w:fldCharType="end"/>
        </w:r>
      </w:hyperlink>
    </w:p>
    <w:p w14:paraId="4C88D4B7" w14:textId="53F0476B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5" w:history="1">
        <w:r w:rsidR="00565FEE" w:rsidRPr="005C7DC4">
          <w:rPr>
            <w:rStyle w:val="Hyperlink"/>
            <w:rFonts w:cs="Times New Roman"/>
          </w:rPr>
          <w:t>5.1.2.1.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pievienošana (FTPs_SendMessage)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157</w:t>
        </w:r>
        <w:r w:rsidR="00565FEE" w:rsidRPr="005C7DC4">
          <w:rPr>
            <w:webHidden/>
          </w:rPr>
          <w:fldChar w:fldCharType="end"/>
        </w:r>
      </w:hyperlink>
    </w:p>
    <w:p w14:paraId="38554F91" w14:textId="43FBF8AD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6" w:history="1">
        <w:r w:rsidR="00565FEE" w:rsidRPr="005C7DC4">
          <w:rPr>
            <w:rStyle w:val="Hyperlink"/>
            <w:rFonts w:cs="Times New Roman"/>
          </w:rPr>
          <w:t>5.1.2.2.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Datnes nolasīšana un dzēšana (FTPs_ReceiveMessage)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158</w:t>
        </w:r>
        <w:r w:rsidR="00565FEE" w:rsidRPr="005C7DC4">
          <w:rPr>
            <w:webHidden/>
          </w:rPr>
          <w:fldChar w:fldCharType="end"/>
        </w:r>
      </w:hyperlink>
    </w:p>
    <w:p w14:paraId="3BDA3469" w14:textId="0852C9DA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7" w:history="1">
        <w:r w:rsidR="00565FEE" w:rsidRPr="005C7DC4">
          <w:rPr>
            <w:rStyle w:val="Hyperlink"/>
            <w:rFonts w:cs="Times New Roman"/>
          </w:rPr>
          <w:t>5.1.2.3.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sutīšana vienam kanāla dalibniekam (FTPSendMessageReceiver)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159</w:t>
        </w:r>
        <w:r w:rsidR="00565FEE" w:rsidRPr="005C7DC4">
          <w:rPr>
            <w:webHidden/>
          </w:rPr>
          <w:fldChar w:fldCharType="end"/>
        </w:r>
      </w:hyperlink>
    </w:p>
    <w:p w14:paraId="3D19659B" w14:textId="78896128" w:rsidR="00565FEE" w:rsidRPr="005C7DC4" w:rsidRDefault="00F50E8E">
      <w:pPr>
        <w:pStyle w:val="TOC4"/>
        <w:rPr>
          <w:rFonts w:asciiTheme="minorHAnsi" w:eastAsiaTheme="minorEastAsia" w:hAnsiTheme="minorHAnsi"/>
          <w:i w:val="0"/>
          <w:kern w:val="2"/>
          <w:sz w:val="22"/>
          <w:lang w:eastAsia="lv-LV"/>
          <w14:ligatures w14:val="standardContextual"/>
        </w:rPr>
      </w:pPr>
      <w:hyperlink w:anchor="_Toc134800268" w:history="1">
        <w:r w:rsidR="00565FEE" w:rsidRPr="005C7DC4">
          <w:rPr>
            <w:rStyle w:val="Hyperlink"/>
            <w:rFonts w:cs="Times New Roman"/>
          </w:rPr>
          <w:t>5.1.2.4.</w:t>
        </w:r>
        <w:r w:rsidR="00565FEE" w:rsidRPr="005C7DC4">
          <w:rPr>
            <w:rFonts w:asciiTheme="minorHAnsi" w:eastAsiaTheme="minorEastAsia" w:hAnsiTheme="minorHAnsi"/>
            <w:i w:val="0"/>
            <w:kern w:val="2"/>
            <w:sz w:val="22"/>
            <w:lang w:eastAsia="lv-LV"/>
            <w14:ligatures w14:val="standardContextual"/>
          </w:rPr>
          <w:tab/>
        </w:r>
        <w:r w:rsidR="00565FEE" w:rsidRPr="005C7DC4">
          <w:rPr>
            <w:rStyle w:val="Hyperlink"/>
          </w:rPr>
          <w:t>Ziņojuma atbildēšana (FTPSendReply)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161</w:t>
        </w:r>
        <w:r w:rsidR="00565FEE" w:rsidRPr="005C7DC4">
          <w:rPr>
            <w:webHidden/>
          </w:rPr>
          <w:fldChar w:fldCharType="end"/>
        </w:r>
      </w:hyperlink>
    </w:p>
    <w:p w14:paraId="3A5D762C" w14:textId="125BAD66" w:rsidR="007D2574" w:rsidRPr="005C7DC4" w:rsidRDefault="00693B61" w:rsidP="00B07735">
      <w:pPr>
        <w:pStyle w:val="TOC1"/>
      </w:pPr>
      <w:r w:rsidRPr="005C7DC4">
        <w:rPr>
          <w:b w:val="0"/>
          <w:caps w:val="0"/>
        </w:rPr>
        <w:fldChar w:fldCharType="end"/>
      </w:r>
    </w:p>
    <w:p w14:paraId="3A5D762D" w14:textId="77777777" w:rsidR="007D2574" w:rsidRPr="005C7DC4" w:rsidRDefault="007D2574" w:rsidP="007D2574">
      <w:pPr>
        <w:pStyle w:val="Heading1"/>
        <w:numPr>
          <w:ilvl w:val="0"/>
          <w:numId w:val="0"/>
        </w:numPr>
      </w:pPr>
      <w:bookmarkStart w:id="1" w:name="_Toc134800192"/>
      <w:r w:rsidRPr="005C7DC4">
        <w:t>Attēlu saraksts</w:t>
      </w:r>
      <w:bookmarkEnd w:id="1"/>
    </w:p>
    <w:p w14:paraId="3C92A887" w14:textId="663D463C" w:rsidR="00565FEE" w:rsidRPr="005C7DC4" w:rsidRDefault="00693B61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r w:rsidRPr="005C7DC4">
        <w:rPr>
          <w:b/>
        </w:rPr>
        <w:fldChar w:fldCharType="begin"/>
      </w:r>
      <w:r w:rsidR="007D2574" w:rsidRPr="005C7DC4">
        <w:rPr>
          <w:b/>
        </w:rPr>
        <w:instrText xml:space="preserve"> TOC \h \z \c "Attēls" </w:instrText>
      </w:r>
      <w:r w:rsidRPr="005C7DC4">
        <w:rPr>
          <w:b/>
        </w:rPr>
        <w:fldChar w:fldCharType="separate"/>
      </w:r>
      <w:hyperlink w:anchor="_Toc134800269" w:history="1">
        <w:r w:rsidR="00565FEE" w:rsidRPr="005C7DC4">
          <w:rPr>
            <w:rStyle w:val="Hyperlink"/>
          </w:rPr>
          <w:t>1.attēls. Datu izplatīšanas kanāls (DIK)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_Toc134800269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</w:t>
        </w:r>
        <w:r w:rsidR="00565FEE" w:rsidRPr="005C7DC4">
          <w:rPr>
            <w:webHidden/>
          </w:rPr>
          <w:fldChar w:fldCharType="end"/>
        </w:r>
      </w:hyperlink>
    </w:p>
    <w:p w14:paraId="6158111E" w14:textId="78EF9C73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0" w:history="1">
        <w:r w:rsidR="00565FEE" w:rsidRPr="005C7DC4">
          <w:rPr>
            <w:rStyle w:val="Hyperlink"/>
          </w:rPr>
          <w:t>2.attēls. Datu savākšanas kanāls (DSK)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9</w:t>
        </w:r>
        <w:r w:rsidR="00565FEE" w:rsidRPr="005C7DC4">
          <w:rPr>
            <w:webHidden/>
          </w:rPr>
          <w:fldChar w:fldCharType="end"/>
        </w:r>
      </w:hyperlink>
    </w:p>
    <w:p w14:paraId="0A959015" w14:textId="6BCA9EA2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1" w:history="1">
        <w:r w:rsidR="00565FEE" w:rsidRPr="005C7DC4">
          <w:rPr>
            <w:rStyle w:val="Hyperlink"/>
          </w:rPr>
          <w:t>3.attēls. Projekta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26C5237D" w14:textId="7E57B7C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2" w:history="1">
        <w:r w:rsidR="00565FEE" w:rsidRPr="005C7DC4">
          <w:rPr>
            <w:rStyle w:val="Hyperlink"/>
          </w:rPr>
          <w:t>4.attēls. Savienošana ar servisu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</w:t>
        </w:r>
        <w:r w:rsidR="00565FEE" w:rsidRPr="005C7DC4">
          <w:rPr>
            <w:webHidden/>
          </w:rPr>
          <w:fldChar w:fldCharType="end"/>
        </w:r>
      </w:hyperlink>
    </w:p>
    <w:p w14:paraId="73EF2C2D" w14:textId="13BB3C77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3" w:history="1">
        <w:r w:rsidR="00565FEE" w:rsidRPr="005C7DC4">
          <w:rPr>
            <w:rStyle w:val="Hyperlink"/>
          </w:rPr>
          <w:t>5.attēls. Sertifikāta piemērs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397EBC46" w14:textId="2826D794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4" w:history="1">
        <w:r w:rsidR="00565FEE" w:rsidRPr="005C7DC4">
          <w:rPr>
            <w:rStyle w:val="Hyperlink"/>
          </w:rPr>
          <w:t>6.attēls. Konsoles atvēršana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4E09A212" w14:textId="73030287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5" w:history="1">
        <w:r w:rsidR="00565FEE" w:rsidRPr="005C7DC4">
          <w:rPr>
            <w:rStyle w:val="Hyperlink"/>
          </w:rPr>
          <w:t>7.attēls. Sertifikāta pievienošana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629B61CE" w14:textId="4C1E3EBD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6" w:history="1">
        <w:r w:rsidR="00565FEE" w:rsidRPr="005C7DC4">
          <w:rPr>
            <w:rStyle w:val="Hyperlink"/>
          </w:rPr>
          <w:t>8.attēls. Sertifikāta pievienošana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</w:t>
        </w:r>
        <w:r w:rsidR="00565FEE" w:rsidRPr="005C7DC4">
          <w:rPr>
            <w:webHidden/>
          </w:rPr>
          <w:fldChar w:fldCharType="end"/>
        </w:r>
      </w:hyperlink>
    </w:p>
    <w:p w14:paraId="7E0410CC" w14:textId="440019BA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7" w:history="1">
        <w:r w:rsidR="00565FEE" w:rsidRPr="005C7DC4">
          <w:rPr>
            <w:rStyle w:val="Hyperlink"/>
          </w:rPr>
          <w:t>9.attēls. Importēšanas izvēlne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</w:t>
        </w:r>
        <w:r w:rsidR="00565FEE" w:rsidRPr="005C7DC4">
          <w:rPr>
            <w:webHidden/>
          </w:rPr>
          <w:fldChar w:fldCharType="end"/>
        </w:r>
      </w:hyperlink>
    </w:p>
    <w:p w14:paraId="7D0550B3" w14:textId="22DA5ED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8" w:history="1">
        <w:r w:rsidR="00565FEE" w:rsidRPr="005C7DC4">
          <w:rPr>
            <w:rStyle w:val="Hyperlink"/>
          </w:rPr>
          <w:t>10.attēls. Importēšanas izvēlne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</w:t>
        </w:r>
        <w:r w:rsidR="00565FEE" w:rsidRPr="005C7DC4">
          <w:rPr>
            <w:webHidden/>
          </w:rPr>
          <w:fldChar w:fldCharType="end"/>
        </w:r>
      </w:hyperlink>
    </w:p>
    <w:p w14:paraId="4FF5E720" w14:textId="22D005C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79" w:history="1">
        <w:r w:rsidR="00565FEE" w:rsidRPr="005C7DC4">
          <w:rPr>
            <w:rStyle w:val="Hyperlink"/>
          </w:rPr>
          <w:t>11.attēls. Sertifikātu izvēlne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_Toc134800279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</w:t>
        </w:r>
        <w:r w:rsidR="00565FEE" w:rsidRPr="005C7DC4">
          <w:rPr>
            <w:webHidden/>
          </w:rPr>
          <w:fldChar w:fldCharType="end"/>
        </w:r>
      </w:hyperlink>
    </w:p>
    <w:p w14:paraId="27B09975" w14:textId="3D446A78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0" w:history="1">
        <w:r w:rsidR="00565FEE" w:rsidRPr="005C7DC4">
          <w:rPr>
            <w:rStyle w:val="Hyperlink"/>
          </w:rPr>
          <w:t>12.attēls. Sertifikāta dati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15</w:t>
        </w:r>
        <w:r w:rsidR="00565FEE" w:rsidRPr="005C7DC4">
          <w:rPr>
            <w:webHidden/>
          </w:rPr>
          <w:fldChar w:fldCharType="end"/>
        </w:r>
      </w:hyperlink>
    </w:p>
    <w:p w14:paraId="3CFBE762" w14:textId="5AB22BE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1" w:history="1">
        <w:r w:rsidR="00565FEE" w:rsidRPr="005C7DC4">
          <w:rPr>
            <w:rStyle w:val="Hyperlink"/>
          </w:rPr>
          <w:t>13.attēls. Kanāla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21</w:t>
        </w:r>
        <w:r w:rsidR="00565FEE" w:rsidRPr="005C7DC4">
          <w:rPr>
            <w:webHidden/>
          </w:rPr>
          <w:fldChar w:fldCharType="end"/>
        </w:r>
      </w:hyperlink>
    </w:p>
    <w:p w14:paraId="26E87830" w14:textId="7FF98555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2" w:history="1">
        <w:r w:rsidR="00565FEE" w:rsidRPr="005C7DC4">
          <w:rPr>
            <w:rStyle w:val="Hyperlink"/>
          </w:rPr>
          <w:t>14.attēls. Kanāla versijas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25</w:t>
        </w:r>
        <w:r w:rsidR="00565FEE" w:rsidRPr="005C7DC4">
          <w:rPr>
            <w:webHidden/>
          </w:rPr>
          <w:fldChar w:fldCharType="end"/>
        </w:r>
      </w:hyperlink>
    </w:p>
    <w:p w14:paraId="3F579E42" w14:textId="24A4AB8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3" w:history="1">
        <w:r w:rsidR="00565FEE" w:rsidRPr="005C7DC4">
          <w:rPr>
            <w:rStyle w:val="Hyperlink"/>
          </w:rPr>
          <w:t>15.attēls. Izveidotais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29</w:t>
        </w:r>
        <w:r w:rsidR="00565FEE" w:rsidRPr="005C7DC4">
          <w:rPr>
            <w:webHidden/>
          </w:rPr>
          <w:fldChar w:fldCharType="end"/>
        </w:r>
      </w:hyperlink>
    </w:p>
    <w:p w14:paraId="1F5F1522" w14:textId="0617A26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4" w:history="1">
        <w:r w:rsidR="00565FEE" w:rsidRPr="005C7DC4">
          <w:rPr>
            <w:rStyle w:val="Hyperlink"/>
          </w:rPr>
          <w:t>16.attēls. Dzēstie ziņojumi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30</w:t>
        </w:r>
        <w:r w:rsidR="00565FEE" w:rsidRPr="005C7DC4">
          <w:rPr>
            <w:webHidden/>
          </w:rPr>
          <w:fldChar w:fldCharType="end"/>
        </w:r>
      </w:hyperlink>
    </w:p>
    <w:p w14:paraId="1DBA73F3" w14:textId="1842158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5" w:history="1">
        <w:r w:rsidR="00565FEE" w:rsidRPr="005C7DC4">
          <w:rPr>
            <w:rStyle w:val="Hyperlink"/>
          </w:rPr>
          <w:t>17.attēls.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34</w:t>
        </w:r>
        <w:r w:rsidR="00565FEE" w:rsidRPr="005C7DC4">
          <w:rPr>
            <w:webHidden/>
          </w:rPr>
          <w:fldChar w:fldCharType="end"/>
        </w:r>
      </w:hyperlink>
    </w:p>
    <w:p w14:paraId="14FEE668" w14:textId="08A1CE9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6" w:history="1">
        <w:r w:rsidR="00565FEE" w:rsidRPr="005C7DC4">
          <w:rPr>
            <w:rStyle w:val="Hyperlink"/>
          </w:rPr>
          <w:t>18.attēls. DIK kanāla izmantošanas shēma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35</w:t>
        </w:r>
        <w:r w:rsidR="00565FEE" w:rsidRPr="005C7DC4">
          <w:rPr>
            <w:webHidden/>
          </w:rPr>
          <w:fldChar w:fldCharType="end"/>
        </w:r>
      </w:hyperlink>
    </w:p>
    <w:p w14:paraId="11D9CEF1" w14:textId="5CAA6C7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7" w:history="1">
        <w:r w:rsidR="00565FEE" w:rsidRPr="005C7DC4">
          <w:rPr>
            <w:rStyle w:val="Hyperlink"/>
          </w:rPr>
          <w:t>19.attēls. DIK kanāla izmantošanas shēma, kas atjauno ziņojumu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37</w:t>
        </w:r>
        <w:r w:rsidR="00565FEE" w:rsidRPr="005C7DC4">
          <w:rPr>
            <w:webHidden/>
          </w:rPr>
          <w:fldChar w:fldCharType="end"/>
        </w:r>
      </w:hyperlink>
    </w:p>
    <w:p w14:paraId="6BE4BF00" w14:textId="18DAA4A7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8" w:history="1">
        <w:r w:rsidR="00565FEE" w:rsidRPr="005C7DC4">
          <w:rPr>
            <w:rStyle w:val="Hyperlink"/>
          </w:rPr>
          <w:t>20.attēls. FileZilla FTP kanāla konfigurācija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59</w:t>
        </w:r>
        <w:r w:rsidR="00565FEE" w:rsidRPr="005C7DC4">
          <w:rPr>
            <w:webHidden/>
          </w:rPr>
          <w:fldChar w:fldCharType="end"/>
        </w:r>
      </w:hyperlink>
    </w:p>
    <w:p w14:paraId="41805FD5" w14:textId="30E50A50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89" w:history="1">
        <w:r w:rsidR="00565FEE" w:rsidRPr="005C7DC4">
          <w:rPr>
            <w:rStyle w:val="Hyperlink"/>
          </w:rPr>
          <w:t>21.attēls. FTPs klienta pieslēgšanas piemērs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_Toc134800289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60</w:t>
        </w:r>
        <w:r w:rsidR="00565FEE" w:rsidRPr="005C7DC4">
          <w:rPr>
            <w:webHidden/>
          </w:rPr>
          <w:fldChar w:fldCharType="end"/>
        </w:r>
      </w:hyperlink>
    </w:p>
    <w:p w14:paraId="74E93987" w14:textId="1495A71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0" w:history="1">
        <w:r w:rsidR="00565FEE" w:rsidRPr="005C7DC4">
          <w:rPr>
            <w:rStyle w:val="Hyperlink"/>
          </w:rPr>
          <w:t>22.attēls. Piemēru projektu struktūra Netbeans vidē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69</w:t>
        </w:r>
        <w:r w:rsidR="00565FEE" w:rsidRPr="005C7DC4">
          <w:rPr>
            <w:webHidden/>
          </w:rPr>
          <w:fldChar w:fldCharType="end"/>
        </w:r>
      </w:hyperlink>
    </w:p>
    <w:p w14:paraId="3250F75D" w14:textId="2D6E791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1" w:history="1">
        <w:r w:rsidR="00565FEE" w:rsidRPr="005C7DC4">
          <w:rPr>
            <w:rStyle w:val="Hyperlink"/>
          </w:rPr>
          <w:t>23.attēls. Konfigurācijas datnes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70</w:t>
        </w:r>
        <w:r w:rsidR="00565FEE" w:rsidRPr="005C7DC4">
          <w:rPr>
            <w:webHidden/>
          </w:rPr>
          <w:fldChar w:fldCharType="end"/>
        </w:r>
      </w:hyperlink>
    </w:p>
    <w:p w14:paraId="672E866C" w14:textId="25BEE86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2" w:history="1">
        <w:r w:rsidR="00565FEE" w:rsidRPr="005C7DC4">
          <w:rPr>
            <w:rStyle w:val="Hyperlink"/>
          </w:rPr>
          <w:t>24.attēls. Kanāla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75</w:t>
        </w:r>
        <w:r w:rsidR="00565FEE" w:rsidRPr="005C7DC4">
          <w:rPr>
            <w:webHidden/>
          </w:rPr>
          <w:fldChar w:fldCharType="end"/>
        </w:r>
      </w:hyperlink>
    </w:p>
    <w:p w14:paraId="7EE7BCB1" w14:textId="7B9D11C0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3" w:history="1">
        <w:r w:rsidR="00565FEE" w:rsidRPr="005C7DC4">
          <w:rPr>
            <w:rStyle w:val="Hyperlink"/>
          </w:rPr>
          <w:t>25.attēls. Kanāla versijas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78</w:t>
        </w:r>
        <w:r w:rsidR="00565FEE" w:rsidRPr="005C7DC4">
          <w:rPr>
            <w:webHidden/>
          </w:rPr>
          <w:fldChar w:fldCharType="end"/>
        </w:r>
      </w:hyperlink>
    </w:p>
    <w:p w14:paraId="1B3EBBE1" w14:textId="5B851CD8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4" w:history="1">
        <w:r w:rsidR="00565FEE" w:rsidRPr="005C7DC4">
          <w:rPr>
            <w:rStyle w:val="Hyperlink"/>
          </w:rPr>
          <w:t>26.attēls. Izveidotais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82</w:t>
        </w:r>
        <w:r w:rsidR="00565FEE" w:rsidRPr="005C7DC4">
          <w:rPr>
            <w:webHidden/>
          </w:rPr>
          <w:fldChar w:fldCharType="end"/>
        </w:r>
      </w:hyperlink>
    </w:p>
    <w:p w14:paraId="50BA57AA" w14:textId="79BD1189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5" w:history="1">
        <w:r w:rsidR="00565FEE" w:rsidRPr="005C7DC4">
          <w:rPr>
            <w:rStyle w:val="Hyperlink"/>
          </w:rPr>
          <w:t>27.attēls. Dzēstie ziņojumi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83</w:t>
        </w:r>
        <w:r w:rsidR="00565FEE" w:rsidRPr="005C7DC4">
          <w:rPr>
            <w:webHidden/>
          </w:rPr>
          <w:fldChar w:fldCharType="end"/>
        </w:r>
      </w:hyperlink>
    </w:p>
    <w:p w14:paraId="17C2060D" w14:textId="69423272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6" w:history="1">
        <w:r w:rsidR="00565FEE" w:rsidRPr="005C7DC4">
          <w:rPr>
            <w:rStyle w:val="Hyperlink"/>
          </w:rPr>
          <w:t>28.attēls.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87</w:t>
        </w:r>
        <w:r w:rsidR="00565FEE" w:rsidRPr="005C7DC4">
          <w:rPr>
            <w:webHidden/>
          </w:rPr>
          <w:fldChar w:fldCharType="end"/>
        </w:r>
      </w:hyperlink>
    </w:p>
    <w:p w14:paraId="096EECC7" w14:textId="697D3643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7" w:history="1">
        <w:r w:rsidR="00565FEE" w:rsidRPr="005C7DC4">
          <w:rPr>
            <w:rStyle w:val="Hyperlink"/>
          </w:rPr>
          <w:t>29.attēls. DIK kanāla izmantošanas shēma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87</w:t>
        </w:r>
        <w:r w:rsidR="00565FEE" w:rsidRPr="005C7DC4">
          <w:rPr>
            <w:webHidden/>
          </w:rPr>
          <w:fldChar w:fldCharType="end"/>
        </w:r>
      </w:hyperlink>
    </w:p>
    <w:p w14:paraId="7F7E4FC7" w14:textId="4F4445A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8" w:history="1">
        <w:r w:rsidR="00565FEE" w:rsidRPr="005C7DC4">
          <w:rPr>
            <w:rStyle w:val="Hyperlink"/>
          </w:rPr>
          <w:t>30.attēls. DIK kanāla izmantošanas shēma, par ziņojumu atjaunošanu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89</w:t>
        </w:r>
        <w:r w:rsidR="00565FEE" w:rsidRPr="005C7DC4">
          <w:rPr>
            <w:webHidden/>
          </w:rPr>
          <w:fldChar w:fldCharType="end"/>
        </w:r>
      </w:hyperlink>
    </w:p>
    <w:p w14:paraId="2BC77C0E" w14:textId="29A5206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299" w:history="1">
        <w:r w:rsidR="00565FEE" w:rsidRPr="005C7DC4">
          <w:rPr>
            <w:rStyle w:val="Hyperlink"/>
          </w:rPr>
          <w:t>31.attēls. FileZilla FTP kanāla konfigurācija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_Toc134800299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105</w:t>
        </w:r>
        <w:r w:rsidR="00565FEE" w:rsidRPr="005C7DC4">
          <w:rPr>
            <w:webHidden/>
          </w:rPr>
          <w:fldChar w:fldCharType="end"/>
        </w:r>
      </w:hyperlink>
    </w:p>
    <w:p w14:paraId="1EEEFB2E" w14:textId="45D14A2D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0" w:history="1">
        <w:r w:rsidR="00565FEE" w:rsidRPr="005C7DC4">
          <w:rPr>
            <w:rStyle w:val="Hyperlink"/>
          </w:rPr>
          <w:t>32.attēls. Piemēru palaišanas saskarne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_Toc134800300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109</w:t>
        </w:r>
        <w:r w:rsidR="00565FEE" w:rsidRPr="005C7DC4">
          <w:rPr>
            <w:webHidden/>
          </w:rPr>
          <w:fldChar w:fldCharType="end"/>
        </w:r>
      </w:hyperlink>
    </w:p>
    <w:p w14:paraId="5126E23C" w14:textId="3D3A301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1" w:history="1">
        <w:r w:rsidR="00565FEE" w:rsidRPr="005C7DC4">
          <w:rPr>
            <w:rStyle w:val="Hyperlink"/>
          </w:rPr>
          <w:t>33.attēls. Projekta struktūra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_Toc134800301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110</w:t>
        </w:r>
        <w:r w:rsidR="00565FEE" w:rsidRPr="005C7DC4">
          <w:rPr>
            <w:webHidden/>
          </w:rPr>
          <w:fldChar w:fldCharType="end"/>
        </w:r>
      </w:hyperlink>
    </w:p>
    <w:p w14:paraId="5BC1FF6C" w14:textId="19BA36CE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2" w:history="1">
        <w:r w:rsidR="00565FEE" w:rsidRPr="005C7DC4">
          <w:rPr>
            <w:rStyle w:val="Hyperlink"/>
          </w:rPr>
          <w:t>34.attēls. Kanāla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_Toc134800302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116</w:t>
        </w:r>
        <w:r w:rsidR="00565FEE" w:rsidRPr="005C7DC4">
          <w:rPr>
            <w:webHidden/>
          </w:rPr>
          <w:fldChar w:fldCharType="end"/>
        </w:r>
      </w:hyperlink>
    </w:p>
    <w:p w14:paraId="3C70B417" w14:textId="3F5BF586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3" w:history="1">
        <w:r w:rsidR="00565FEE" w:rsidRPr="005C7DC4">
          <w:rPr>
            <w:rStyle w:val="Hyperlink"/>
          </w:rPr>
          <w:t>35.attēls. Kanāla versijas izveidošana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_Toc134800303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121</w:t>
        </w:r>
        <w:r w:rsidR="00565FEE" w:rsidRPr="005C7DC4">
          <w:rPr>
            <w:webHidden/>
          </w:rPr>
          <w:fldChar w:fldCharType="end"/>
        </w:r>
      </w:hyperlink>
    </w:p>
    <w:p w14:paraId="4AB9B8BC" w14:textId="0069052D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4" w:history="1">
        <w:r w:rsidR="00565FEE" w:rsidRPr="005C7DC4">
          <w:rPr>
            <w:rStyle w:val="Hyperlink"/>
          </w:rPr>
          <w:t>36.attēls. Izveidotais ziņojums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_Toc134800304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126</w:t>
        </w:r>
        <w:r w:rsidR="00565FEE" w:rsidRPr="005C7DC4">
          <w:rPr>
            <w:webHidden/>
          </w:rPr>
          <w:fldChar w:fldCharType="end"/>
        </w:r>
      </w:hyperlink>
    </w:p>
    <w:p w14:paraId="51F0F118" w14:textId="60B09C41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5" w:history="1">
        <w:r w:rsidR="00565FEE" w:rsidRPr="005C7DC4">
          <w:rPr>
            <w:rStyle w:val="Hyperlink"/>
          </w:rPr>
          <w:t>37.attēls. Dzēstie ziņojumi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_Toc134800305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128</w:t>
        </w:r>
        <w:r w:rsidR="00565FEE" w:rsidRPr="005C7DC4">
          <w:rPr>
            <w:webHidden/>
          </w:rPr>
          <w:fldChar w:fldCharType="end"/>
        </w:r>
      </w:hyperlink>
    </w:p>
    <w:p w14:paraId="235DF5AB" w14:textId="3DB8248F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6" w:history="1">
        <w:r w:rsidR="00565FEE" w:rsidRPr="005C7DC4">
          <w:rPr>
            <w:rStyle w:val="Hyperlink"/>
          </w:rPr>
          <w:t>38.attēls.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_Toc134800306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133</w:t>
        </w:r>
        <w:r w:rsidR="00565FEE" w:rsidRPr="005C7DC4">
          <w:rPr>
            <w:webHidden/>
          </w:rPr>
          <w:fldChar w:fldCharType="end"/>
        </w:r>
      </w:hyperlink>
    </w:p>
    <w:p w14:paraId="66A673B1" w14:textId="0BD5B7B0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7" w:history="1">
        <w:r w:rsidR="00565FEE" w:rsidRPr="005C7DC4">
          <w:rPr>
            <w:rStyle w:val="Hyperlink"/>
          </w:rPr>
          <w:t>39.attēls. DIK kanāla izmantošanas shēma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_Toc134800307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133</w:t>
        </w:r>
        <w:r w:rsidR="00565FEE" w:rsidRPr="005C7DC4">
          <w:rPr>
            <w:webHidden/>
          </w:rPr>
          <w:fldChar w:fldCharType="end"/>
        </w:r>
      </w:hyperlink>
    </w:p>
    <w:p w14:paraId="1AB12D96" w14:textId="68FDE274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8" w:history="1">
        <w:r w:rsidR="00565FEE" w:rsidRPr="005C7DC4">
          <w:rPr>
            <w:rStyle w:val="Hyperlink"/>
          </w:rPr>
          <w:t>40.attēls. DIK kanāla izmantošanas shēma, lai atjaunotu ziņojumu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_Toc134800308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136</w:t>
        </w:r>
        <w:r w:rsidR="00565FEE" w:rsidRPr="005C7DC4">
          <w:rPr>
            <w:webHidden/>
          </w:rPr>
          <w:fldChar w:fldCharType="end"/>
        </w:r>
      </w:hyperlink>
    </w:p>
    <w:p w14:paraId="1A2E96A1" w14:textId="39421CDC" w:rsidR="00565FEE" w:rsidRPr="005C7DC4" w:rsidRDefault="00F50E8E">
      <w:pPr>
        <w:pStyle w:val="TableofFigures"/>
        <w:rPr>
          <w:rFonts w:asciiTheme="minorHAnsi" w:eastAsiaTheme="minorEastAsia" w:hAnsiTheme="minorHAnsi"/>
          <w:kern w:val="2"/>
          <w:lang w:eastAsia="lv-LV"/>
          <w14:ligatures w14:val="standardContextual"/>
        </w:rPr>
      </w:pPr>
      <w:hyperlink w:anchor="_Toc134800309" w:history="1">
        <w:r w:rsidR="00565FEE" w:rsidRPr="005C7DC4">
          <w:rPr>
            <w:rStyle w:val="Hyperlink"/>
          </w:rPr>
          <w:t>41.attēls. Iestāde pieslēgta DIT</w:t>
        </w:r>
        <w:r w:rsidR="00565FEE" w:rsidRPr="005C7DC4">
          <w:rPr>
            <w:webHidden/>
          </w:rPr>
          <w:tab/>
        </w:r>
        <w:r w:rsidR="00565FEE" w:rsidRPr="005C7DC4">
          <w:rPr>
            <w:webHidden/>
          </w:rPr>
          <w:fldChar w:fldCharType="begin"/>
        </w:r>
        <w:r w:rsidR="00565FEE" w:rsidRPr="005C7DC4">
          <w:rPr>
            <w:webHidden/>
          </w:rPr>
          <w:instrText xml:space="preserve"> PAGEREF _Toc134800309 \h </w:instrText>
        </w:r>
        <w:r w:rsidR="00565FEE" w:rsidRPr="005C7DC4">
          <w:rPr>
            <w:webHidden/>
          </w:rPr>
        </w:r>
        <w:r w:rsidR="00565FEE" w:rsidRPr="005C7DC4">
          <w:rPr>
            <w:webHidden/>
          </w:rPr>
          <w:fldChar w:fldCharType="separate"/>
        </w:r>
        <w:r w:rsidR="00565FEE" w:rsidRPr="005C7DC4">
          <w:rPr>
            <w:webHidden/>
          </w:rPr>
          <w:t>147</w:t>
        </w:r>
        <w:r w:rsidR="00565FEE" w:rsidRPr="005C7DC4">
          <w:rPr>
            <w:webHidden/>
          </w:rPr>
          <w:fldChar w:fldCharType="end"/>
        </w:r>
      </w:hyperlink>
    </w:p>
    <w:p w14:paraId="3A5D7695" w14:textId="08556EBD" w:rsidR="007D2574" w:rsidRPr="005C7DC4" w:rsidRDefault="00693B61" w:rsidP="007D2574">
      <w:pPr>
        <w:pStyle w:val="TableofFigures"/>
        <w:rPr>
          <w:b/>
        </w:rPr>
      </w:pPr>
      <w:r w:rsidRPr="005C7DC4">
        <w:rPr>
          <w:b/>
        </w:rPr>
        <w:fldChar w:fldCharType="end"/>
      </w:r>
    </w:p>
    <w:p w14:paraId="3A5D7696" w14:textId="77777777" w:rsidR="007D2574" w:rsidRPr="005C7DC4" w:rsidRDefault="007D2574" w:rsidP="007D2574">
      <w:r w:rsidRPr="005C7DC4">
        <w:br w:type="page"/>
      </w:r>
    </w:p>
    <w:p w14:paraId="3A5D7697" w14:textId="77777777" w:rsidR="007D2574" w:rsidRPr="005C7DC4" w:rsidRDefault="007D2574" w:rsidP="007D2574">
      <w:pPr>
        <w:pStyle w:val="Heading1"/>
      </w:pPr>
      <w:bookmarkStart w:id="2" w:name="_Toc134800193"/>
      <w:r w:rsidRPr="005C7DC4">
        <w:t>Ievads</w:t>
      </w:r>
      <w:bookmarkEnd w:id="2"/>
    </w:p>
    <w:p w14:paraId="2214C909" w14:textId="77F5EA21" w:rsidR="00FA5059" w:rsidRPr="005C7DC4" w:rsidRDefault="00FA5059" w:rsidP="004A1DE2">
      <w:bookmarkStart w:id="3" w:name="_Dokumenta_nolūks"/>
      <w:bookmarkEnd w:id="3"/>
      <w:r w:rsidRPr="005C7DC4">
        <w:t xml:space="preserve">Datu </w:t>
      </w:r>
      <w:r w:rsidR="00F818A0" w:rsidRPr="005C7DC4">
        <w:t>i</w:t>
      </w:r>
      <w:r w:rsidRPr="005C7DC4">
        <w:t xml:space="preserve">zplatīšanas </w:t>
      </w:r>
      <w:r w:rsidR="00F818A0" w:rsidRPr="005C7DC4">
        <w:t>t</w:t>
      </w:r>
      <w:r w:rsidRPr="005C7DC4">
        <w:t>īkls (DIT) ir Valsts informācijas sistēmu savietotāja (VISS) infrastruktūras elements, kurš nodrošina virtuālo vidi, kurā iestādes var reglamentēt</w:t>
      </w:r>
      <w:r w:rsidR="00C86728" w:rsidRPr="005C7DC4">
        <w:t>ā veidā veikt</w:t>
      </w:r>
      <w:r w:rsidRPr="005C7DC4">
        <w:t xml:space="preserve"> </w:t>
      </w:r>
      <w:r w:rsidR="00C86728" w:rsidRPr="005C7DC4">
        <w:t xml:space="preserve">automātisku </w:t>
      </w:r>
      <w:r w:rsidR="0074622A" w:rsidRPr="005C7DC4">
        <w:t>komunikāciju</w:t>
      </w:r>
      <w:r w:rsidR="001F03B1" w:rsidRPr="005C7DC4">
        <w:t xml:space="preserve"> </w:t>
      </w:r>
      <w:r w:rsidRPr="005C7DC4">
        <w:t>starp to informācijas sistēmām (IS).</w:t>
      </w:r>
    </w:p>
    <w:p w14:paraId="3A5D769E" w14:textId="77777777" w:rsidR="007D2574" w:rsidRPr="005C7DC4" w:rsidRDefault="007D2574" w:rsidP="007D2574">
      <w:pPr>
        <w:pStyle w:val="Heading2"/>
      </w:pPr>
      <w:bookmarkStart w:id="4" w:name="_Darbības_sfēra"/>
      <w:bookmarkStart w:id="5" w:name="_Toc7415298"/>
      <w:bookmarkStart w:id="6" w:name="_Toc15712927"/>
      <w:bookmarkStart w:id="7" w:name="_Toc109037444"/>
      <w:bookmarkStart w:id="8" w:name="_Toc129433336"/>
      <w:bookmarkStart w:id="9" w:name="_Toc21077437"/>
      <w:bookmarkStart w:id="10" w:name="_Toc28766187"/>
      <w:bookmarkStart w:id="11" w:name="_Toc29354288"/>
      <w:bookmarkStart w:id="12" w:name="_Toc65487057"/>
      <w:bookmarkStart w:id="13" w:name="_Toc190771591"/>
      <w:bookmarkStart w:id="14" w:name="_Toc205267391"/>
      <w:bookmarkStart w:id="15" w:name="_Toc267554916"/>
      <w:bookmarkStart w:id="16" w:name="_Toc273610459"/>
      <w:bookmarkStart w:id="17" w:name="_Toc134800194"/>
      <w:bookmarkEnd w:id="4"/>
      <w:r w:rsidRPr="005C7DC4">
        <w:t>Darbības sfēra</w:t>
      </w:r>
      <w:bookmarkStart w:id="18" w:name="_Definīcijas_un_saīsinājumi"/>
      <w:bookmarkStart w:id="19" w:name="_Dokumenta_pārskats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8"/>
      <w:bookmarkEnd w:id="19"/>
      <w:bookmarkEnd w:id="17"/>
    </w:p>
    <w:p w14:paraId="54FF33E1" w14:textId="4CDC2CBF" w:rsidR="002557D2" w:rsidRPr="005C7DC4" w:rsidRDefault="001D350B" w:rsidP="007D2574">
      <w:r w:rsidRPr="005C7DC4">
        <w:t xml:space="preserve">Dokuments ir izmantojams </w:t>
      </w:r>
      <w:r w:rsidR="004A1DE2" w:rsidRPr="005C7DC4">
        <w:t xml:space="preserve">DIT risinājuma </w:t>
      </w:r>
      <w:r w:rsidR="002557D2" w:rsidRPr="005C7DC4">
        <w:t xml:space="preserve">integrācijai ar citām informācijas </w:t>
      </w:r>
      <w:r w:rsidR="00F41DFC" w:rsidRPr="005C7DC4">
        <w:t>sistēmām</w:t>
      </w:r>
      <w:r w:rsidR="002557D2" w:rsidRPr="005C7DC4">
        <w:t>.</w:t>
      </w:r>
    </w:p>
    <w:p w14:paraId="0F281088" w14:textId="78587DE6" w:rsidR="005D0C10" w:rsidRPr="005C7DC4" w:rsidRDefault="005D0C10" w:rsidP="007D2574">
      <w:r w:rsidRPr="005C7DC4">
        <w:t>Dokumentā aprakstīti</w:t>
      </w:r>
      <w:r w:rsidR="001D47DA" w:rsidRPr="005C7DC4">
        <w:t>e</w:t>
      </w:r>
      <w:r w:rsidRPr="005C7DC4">
        <w:t xml:space="preserve"> piemēri ir izstrādāti ar mērķi demonstrēt pamatrisinājuma funkcionalitāti un tie nevar</w:t>
      </w:r>
      <w:r w:rsidR="001D47DA" w:rsidRPr="005C7DC4">
        <w:t xml:space="preserve"> tikt</w:t>
      </w:r>
      <w:r w:rsidRPr="005C7DC4">
        <w:t xml:space="preserve"> izmantoti bez izmainām reāl</w:t>
      </w:r>
      <w:r w:rsidR="001D47DA" w:rsidRPr="005C7DC4">
        <w:t>ā</w:t>
      </w:r>
      <w:r w:rsidRPr="005C7DC4">
        <w:t xml:space="preserve"> pielietojumā.</w:t>
      </w:r>
    </w:p>
    <w:p w14:paraId="3A5D76A0" w14:textId="77777777" w:rsidR="007D2574" w:rsidRPr="005C7DC4" w:rsidRDefault="007D2574" w:rsidP="007D2574">
      <w:pPr>
        <w:pStyle w:val="Heading2"/>
      </w:pPr>
      <w:bookmarkStart w:id="20" w:name="_Toc258678450"/>
      <w:bookmarkStart w:id="21" w:name="_Toc267554917"/>
      <w:bookmarkStart w:id="22" w:name="_Toc273610460"/>
      <w:bookmarkStart w:id="23" w:name="_Toc134800195"/>
      <w:bookmarkStart w:id="24" w:name="_Toc28766189"/>
      <w:bookmarkStart w:id="25" w:name="_Toc29354290"/>
      <w:bookmarkStart w:id="26" w:name="_Toc65487059"/>
      <w:bookmarkStart w:id="27" w:name="_Toc109037448"/>
      <w:bookmarkStart w:id="28" w:name="_Toc120962891"/>
      <w:bookmarkStart w:id="29" w:name="_Toc129433338"/>
      <w:bookmarkStart w:id="30" w:name="_Toc190771593"/>
      <w:bookmarkStart w:id="31" w:name="_Toc205267393"/>
      <w:r w:rsidRPr="005C7DC4">
        <w:t>Termini un pieņemtie apzīmējumi</w:t>
      </w:r>
      <w:bookmarkEnd w:id="20"/>
      <w:bookmarkEnd w:id="21"/>
      <w:bookmarkEnd w:id="22"/>
      <w:bookmarkEnd w:id="23"/>
    </w:p>
    <w:p w14:paraId="3A5D76A1" w14:textId="6F96F171" w:rsidR="001D350B" w:rsidRPr="005C7DC4" w:rsidRDefault="000B3526" w:rsidP="007D2574">
      <w:r w:rsidRPr="005C7DC4">
        <w:t>Apzīmējumu un terminu vārdnīca pieejama dokumentā</w:t>
      </w:r>
      <w:r w:rsidR="002557D2" w:rsidRPr="005C7DC4">
        <w:t xml:space="preserve"> </w:t>
      </w:r>
      <w:r w:rsidR="002557D2" w:rsidRPr="005C7DC4">
        <w:fldChar w:fldCharType="begin"/>
      </w:r>
      <w:r w:rsidR="002557D2" w:rsidRPr="005C7DC4">
        <w:instrText xml:space="preserve"> REF _Ref325726616 \r \h </w:instrText>
      </w:r>
      <w:r w:rsidR="00704BD2" w:rsidRPr="005C7DC4">
        <w:instrText xml:space="preserve"> \* MERGEFORMAT </w:instrText>
      </w:r>
      <w:r w:rsidR="002557D2" w:rsidRPr="005C7DC4">
        <w:fldChar w:fldCharType="separate"/>
      </w:r>
      <w:r w:rsidR="00565FEE" w:rsidRPr="005C7DC4">
        <w:t>[1]</w:t>
      </w:r>
      <w:r w:rsidR="002557D2" w:rsidRPr="005C7DC4">
        <w:fldChar w:fldCharType="end"/>
      </w:r>
      <w:r w:rsidR="00586BDF" w:rsidRPr="005C7DC4">
        <w:t>.</w:t>
      </w:r>
    </w:p>
    <w:p w14:paraId="3A5D76A2" w14:textId="77777777" w:rsidR="007D2574" w:rsidRPr="005C7DC4" w:rsidRDefault="00C33C2D" w:rsidP="007D2574">
      <w:pPr>
        <w:pStyle w:val="Heading2"/>
      </w:pPr>
      <w:bookmarkStart w:id="32" w:name="_Toc188673235"/>
      <w:bookmarkStart w:id="33" w:name="_Toc189286728"/>
      <w:bookmarkStart w:id="34" w:name="_Toc134800196"/>
      <w:bookmarkStart w:id="35" w:name="_Toc129433339"/>
      <w:bookmarkStart w:id="36" w:name="_Toc190771594"/>
      <w:bookmarkStart w:id="37" w:name="_Toc205267394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5C7DC4">
        <w:t>Saistītie dokumenti</w:t>
      </w:r>
      <w:bookmarkEnd w:id="34"/>
    </w:p>
    <w:p w14:paraId="3A5D76A3" w14:textId="77777777" w:rsidR="007D2574" w:rsidRPr="005C7DC4" w:rsidRDefault="007D2574" w:rsidP="007D2574">
      <w:r w:rsidRPr="005C7DC4">
        <w:t>Dokuments ir izstrādāts, balstoties uz šādiem dokumentiem:</w:t>
      </w:r>
    </w:p>
    <w:p w14:paraId="4EFC2916" w14:textId="7470E147" w:rsidR="007009D9" w:rsidRPr="005C7DC4" w:rsidRDefault="007009D9" w:rsidP="007009D9">
      <w:pPr>
        <w:pStyle w:val="Atsauce"/>
      </w:pPr>
      <w:bookmarkStart w:id="38" w:name="_Ref316998965"/>
      <w:r w:rsidRPr="005C7DC4">
        <w:t xml:space="preserve">"Valsts informācijas sistēmu savietotāju (VISS) un Vienotā valsts un pašvaldību pakalpojumu portāla www.latvija.lv pilnveidošana un uzturēšana". </w:t>
      </w:r>
      <w:r w:rsidR="002557D2" w:rsidRPr="005C7DC4">
        <w:t xml:space="preserve">VISS infrastruktūra. Programmatūras projektējuma apraksts </w:t>
      </w:r>
      <w:r w:rsidRPr="005C7DC4">
        <w:t>VRAA-13_7_17_41-VISS_2016-VISS_INFR-PPA</w:t>
      </w:r>
      <w:r w:rsidR="002557D2" w:rsidRPr="005C7DC4">
        <w:t>.</w:t>
      </w:r>
      <w:bookmarkStart w:id="39" w:name="_Ref493769779"/>
      <w:bookmarkStart w:id="40" w:name="_Ref459284628"/>
      <w:bookmarkStart w:id="41" w:name="_Ref311714107"/>
      <w:bookmarkStart w:id="42" w:name="_Ref325726616"/>
      <w:bookmarkStart w:id="43" w:name="_Ref312767509"/>
      <w:bookmarkEnd w:id="38"/>
    </w:p>
    <w:p w14:paraId="3A5D76A8" w14:textId="0628D5AD" w:rsidR="00EE18D0" w:rsidRPr="005C7DC4" w:rsidRDefault="007009D9" w:rsidP="007009D9">
      <w:pPr>
        <w:pStyle w:val="Atsauce"/>
      </w:pPr>
      <w:r w:rsidRPr="005C7DC4">
        <w:t>"Valsts informācijas sistēmu savietotāju (VISS) un Vienotā valsts un pašvaldību pakalpojumu portāla www.latvija.lv pilnveidošana un uzturēšana". Terminu un saīsinājumu indekss. VRAA-13_7_17_41-VISS_2016-TSI.</w:t>
      </w:r>
      <w:bookmarkEnd w:id="39"/>
      <w:bookmarkEnd w:id="40"/>
      <w:bookmarkEnd w:id="41"/>
      <w:bookmarkEnd w:id="42"/>
    </w:p>
    <w:p w14:paraId="3A5D76AB" w14:textId="77777777" w:rsidR="007D2574" w:rsidRPr="005C7DC4" w:rsidRDefault="007D2574" w:rsidP="007D2574">
      <w:pPr>
        <w:pStyle w:val="Heading2"/>
      </w:pPr>
      <w:bookmarkStart w:id="44" w:name="_Toc258678454"/>
      <w:bookmarkStart w:id="45" w:name="_Toc267554921"/>
      <w:bookmarkStart w:id="46" w:name="_Toc273610464"/>
      <w:bookmarkStart w:id="47" w:name="_Toc134800197"/>
      <w:bookmarkEnd w:id="35"/>
      <w:bookmarkEnd w:id="36"/>
      <w:bookmarkEnd w:id="37"/>
      <w:bookmarkEnd w:id="43"/>
      <w:r w:rsidRPr="005C7DC4">
        <w:t>Dokumenta pārskats</w:t>
      </w:r>
      <w:bookmarkEnd w:id="44"/>
      <w:bookmarkEnd w:id="45"/>
      <w:bookmarkEnd w:id="46"/>
      <w:bookmarkEnd w:id="47"/>
    </w:p>
    <w:p w14:paraId="3A5D76AC" w14:textId="3AA0DDFF" w:rsidR="007D2574" w:rsidRPr="005C7DC4" w:rsidRDefault="007D2574" w:rsidP="007D2574">
      <w:r w:rsidRPr="005C7DC4">
        <w:t>Dokument</w:t>
      </w:r>
      <w:r w:rsidR="007009D9" w:rsidRPr="005C7DC4">
        <w:t xml:space="preserve">u veido šādi </w:t>
      </w:r>
      <w:r w:rsidRPr="005C7DC4">
        <w:t>nodalījumi:</w:t>
      </w:r>
    </w:p>
    <w:p w14:paraId="3A5D76AD" w14:textId="239AC0AD" w:rsidR="007D2574" w:rsidRPr="005C7DC4" w:rsidRDefault="0022099A" w:rsidP="0022099A">
      <w:pPr>
        <w:pStyle w:val="ListBullet"/>
      </w:pPr>
      <w:r w:rsidRPr="005C7DC4">
        <w:t xml:space="preserve">Dokumenta ievads </w:t>
      </w:r>
      <w:r w:rsidR="00B07735" w:rsidRPr="005C7DC4">
        <w:t>–</w:t>
      </w:r>
      <w:r w:rsidRPr="005C7DC4">
        <w:t xml:space="preserve"> aprakstīts dokumenta nolūks, termini un pieņemtie apzīmējumi, kā arī norādīta saistība ar citiem dokumentiem un materiāliem;</w:t>
      </w:r>
    </w:p>
    <w:p w14:paraId="3A5D76AE" w14:textId="6D5FED7C" w:rsidR="007D2574" w:rsidRPr="005C7DC4" w:rsidRDefault="0022099A" w:rsidP="007D2574">
      <w:pPr>
        <w:pStyle w:val="ListBullet"/>
      </w:pPr>
      <w:r w:rsidRPr="005C7DC4">
        <w:t>Vispārīgs apraksts – sniedz ieskatu par risinājumu</w:t>
      </w:r>
      <w:r w:rsidR="00573DF1" w:rsidRPr="005C7DC4">
        <w:t xml:space="preserve"> </w:t>
      </w:r>
      <w:r w:rsidRPr="005C7DC4">
        <w:t>funkcionalitāt</w:t>
      </w:r>
      <w:r w:rsidR="00573DF1" w:rsidRPr="005C7DC4">
        <w:t>es izmantošanu</w:t>
      </w:r>
      <w:r w:rsidR="00281ACD" w:rsidRPr="005C7DC4">
        <w:t>.</w:t>
      </w:r>
    </w:p>
    <w:p w14:paraId="57025F71" w14:textId="06F7A67F" w:rsidR="007009D9" w:rsidRPr="005C7DC4" w:rsidRDefault="007009D9" w:rsidP="007D2574">
      <w:pPr>
        <w:pStyle w:val="ListBullet"/>
      </w:pPr>
      <w:r w:rsidRPr="005C7DC4">
        <w:t>.Net</w:t>
      </w:r>
      <w:r w:rsidR="003E17F2" w:rsidRPr="005C7DC4">
        <w:t xml:space="preserve"> – sniedz informāciju par .NET projekta izveidošanu un piemēriem.</w:t>
      </w:r>
    </w:p>
    <w:p w14:paraId="0069417E" w14:textId="67C92FE6" w:rsidR="007009D9" w:rsidRPr="005C7DC4" w:rsidRDefault="007009D9" w:rsidP="003E17F2">
      <w:pPr>
        <w:pStyle w:val="ListBullet"/>
      </w:pPr>
      <w:r w:rsidRPr="005C7DC4">
        <w:t>Java</w:t>
      </w:r>
      <w:r w:rsidR="003E17F2" w:rsidRPr="005C7DC4">
        <w:t xml:space="preserve"> – sniedz informāciju par Java projekta izveidošanu un piemēriem.</w:t>
      </w:r>
    </w:p>
    <w:p w14:paraId="684DA0CF" w14:textId="74745D3F" w:rsidR="007009D9" w:rsidRPr="005C7DC4" w:rsidRDefault="007009D9" w:rsidP="003E17F2">
      <w:pPr>
        <w:pStyle w:val="ListBullet"/>
      </w:pPr>
      <w:r w:rsidRPr="005C7DC4">
        <w:t xml:space="preserve">PHP </w:t>
      </w:r>
      <w:r w:rsidR="003E17F2" w:rsidRPr="005C7DC4">
        <w:t>– sniedz informāciju par PHP projekta izveidošanu un piemēriem.</w:t>
      </w:r>
    </w:p>
    <w:p w14:paraId="3A5D76B9" w14:textId="77777777" w:rsidR="007D2574" w:rsidRPr="005C7DC4" w:rsidRDefault="007D2574" w:rsidP="00C33C2D">
      <w:pPr>
        <w:pStyle w:val="Heading1"/>
        <w:rPr>
          <w:rStyle w:val="BookTitle"/>
          <w:b/>
          <w:bCs/>
          <w:smallCaps w:val="0"/>
          <w:spacing w:val="0"/>
        </w:rPr>
      </w:pPr>
      <w:bookmarkStart w:id="48" w:name="_Toc273610465"/>
      <w:bookmarkStart w:id="49" w:name="_Toc134800198"/>
      <w:r w:rsidRPr="005C7DC4">
        <w:rPr>
          <w:rStyle w:val="BookTitle"/>
          <w:b/>
          <w:bCs/>
          <w:smallCaps w:val="0"/>
          <w:spacing w:val="0"/>
        </w:rPr>
        <w:t>Vispārējais apraksts</w:t>
      </w:r>
      <w:bookmarkEnd w:id="48"/>
      <w:bookmarkEnd w:id="49"/>
    </w:p>
    <w:p w14:paraId="4300A448" w14:textId="77777777" w:rsidR="009A3805" w:rsidRPr="005C7DC4" w:rsidRDefault="009A3805" w:rsidP="009A3805">
      <w:r w:rsidRPr="005C7DC4">
        <w:t>Informācijas apmaiņa notiek, izmantojot kanālus, kur katrs kanāls nodrošina ziņojumu pārsūtīšanu no viena īpašnieka vairākiem dalībniekiem (DIK kanāls) vai no vairākiem dalībniekiem vienam īpašniekam (DSK kanāls):</w:t>
      </w:r>
    </w:p>
    <w:p w14:paraId="0AAB4317" w14:textId="22D645AC" w:rsidR="009A3805" w:rsidRPr="005C7DC4" w:rsidRDefault="009A3805" w:rsidP="009A3805">
      <w:pPr>
        <w:pStyle w:val="ListBullet"/>
      </w:pPr>
      <w:r w:rsidRPr="005C7DC4">
        <w:t>Datu izplatīšanas kanāls, skat</w:t>
      </w:r>
      <w:r w:rsidR="003E17F2" w:rsidRPr="005C7DC4">
        <w:t>.</w:t>
      </w:r>
      <w:r w:rsidRPr="005C7DC4">
        <w:t xml:space="preserve"> </w:t>
      </w:r>
      <w:r w:rsidRPr="005C7DC4">
        <w:fldChar w:fldCharType="begin"/>
      </w:r>
      <w:r w:rsidRPr="005C7DC4">
        <w:instrText xml:space="preserve"> REF _Ref334031310 \h </w:instrText>
      </w:r>
      <w:r w:rsidRPr="005C7DC4">
        <w:fldChar w:fldCharType="separate"/>
      </w:r>
      <w:r w:rsidR="00565FEE" w:rsidRPr="005C7DC4">
        <w:rPr>
          <w:rStyle w:val="PicturecaptionChar"/>
        </w:rPr>
        <w:t>1</w:t>
      </w:r>
      <w:r w:rsidRPr="005C7DC4">
        <w:fldChar w:fldCharType="end"/>
      </w:r>
      <w:r w:rsidR="00F818A0" w:rsidRPr="005C7DC4">
        <w:t>.</w:t>
      </w:r>
      <w:r w:rsidRPr="005C7DC4">
        <w:t>attēlā. Kanāls, pa kuru ziņojumi plūst no viena sūtītāja, kas ir kanāla īpašnieks, vairākiem saņēmējiem, kas ir kanāla dalībnieki.</w:t>
      </w:r>
    </w:p>
    <w:p w14:paraId="45811C68" w14:textId="12211B69" w:rsidR="008C5C04" w:rsidRPr="005C7DC4" w:rsidRDefault="00F818A0" w:rsidP="008C5C04">
      <w:pPr>
        <w:pStyle w:val="Pictureposition"/>
      </w:pPr>
      <w:r w:rsidRPr="005C7DC4">
        <w:object w:dxaOrig="10789" w:dyaOrig="6424" w14:anchorId="3D6BD1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249pt" o:ole="">
            <v:imagedata r:id="rId14" o:title=""/>
          </v:shape>
          <o:OLEObject Type="Embed" ProgID="Visio.Drawing.11" ShapeID="_x0000_i1025" DrawAspect="Content" ObjectID="_1745414949" r:id="rId15"/>
        </w:object>
      </w:r>
    </w:p>
    <w:p w14:paraId="2190FEE9" w14:textId="70BF83BB" w:rsidR="009A3805" w:rsidRPr="005C7DC4" w:rsidRDefault="0074622A" w:rsidP="008C5C04">
      <w:pPr>
        <w:pStyle w:val="Picturecaption"/>
      </w:pPr>
      <w:r w:rsidRPr="005C7DC4">
        <w:rPr>
          <w:rStyle w:val="PicturecaptionChar"/>
          <w:b/>
        </w:rPr>
        <w:fldChar w:fldCharType="begin"/>
      </w:r>
      <w:r w:rsidRPr="005C7DC4">
        <w:rPr>
          <w:rStyle w:val="PicturecaptionChar"/>
          <w:b/>
        </w:rPr>
        <w:instrText xml:space="preserve"> SEQ Attēls \* ARABIC </w:instrText>
      </w:r>
      <w:r w:rsidRPr="005C7DC4">
        <w:rPr>
          <w:rStyle w:val="PicturecaptionChar"/>
          <w:b/>
        </w:rPr>
        <w:fldChar w:fldCharType="separate"/>
      </w:r>
      <w:bookmarkStart w:id="50" w:name="_Ref334031310"/>
      <w:bookmarkStart w:id="51" w:name="_Toc134800269"/>
      <w:r w:rsidR="00565FEE" w:rsidRPr="005C7DC4">
        <w:rPr>
          <w:rStyle w:val="PicturecaptionChar"/>
          <w:b/>
        </w:rPr>
        <w:t>1</w:t>
      </w:r>
      <w:bookmarkEnd w:id="50"/>
      <w:r w:rsidRPr="005C7DC4">
        <w:rPr>
          <w:rStyle w:val="PicturecaptionChar"/>
          <w:b/>
        </w:rPr>
        <w:fldChar w:fldCharType="end"/>
      </w:r>
      <w:r w:rsidR="009A3805" w:rsidRPr="005C7DC4">
        <w:rPr>
          <w:rStyle w:val="PicturecaptionChar"/>
          <w:b/>
        </w:rPr>
        <w:t>.attēls. Datu izplatīšanas kanāls (DIK)</w:t>
      </w:r>
      <w:bookmarkEnd w:id="51"/>
    </w:p>
    <w:p w14:paraId="528FE997" w14:textId="77777777" w:rsidR="009A3805" w:rsidRPr="005C7DC4" w:rsidRDefault="009A3805" w:rsidP="009A3805">
      <w:pPr>
        <w:pStyle w:val="ListBullet"/>
      </w:pPr>
      <w:r w:rsidRPr="005C7DC4">
        <w:t>Datu savākšanas kanāls. Kanāls, pa kuru ziņojumi plūst no vairākiem sūtītājiem, kas ir kanāla dalībnieki, vienam saņēmējam – kanāla īpašniekam.</w:t>
      </w:r>
    </w:p>
    <w:p w14:paraId="7601217D" w14:textId="1C4AC5D5" w:rsidR="009A3805" w:rsidRPr="005C7DC4" w:rsidRDefault="00F818A0" w:rsidP="009A3805">
      <w:pPr>
        <w:pStyle w:val="Pictureposition"/>
      </w:pPr>
      <w:r w:rsidRPr="005C7DC4">
        <w:object w:dxaOrig="10733" w:dyaOrig="6424" w14:anchorId="6C563A1F">
          <v:shape id="_x0000_i1026" type="#_x0000_t75" style="width:412.5pt;height:249pt" o:ole="">
            <v:imagedata r:id="rId16" o:title=""/>
          </v:shape>
          <o:OLEObject Type="Embed" ProgID="Visio.Drawing.11" ShapeID="_x0000_i1026" DrawAspect="Content" ObjectID="_1745414950" r:id="rId17"/>
        </w:object>
      </w:r>
    </w:p>
    <w:p w14:paraId="246EBE3C" w14:textId="30620270" w:rsidR="009A3805" w:rsidRPr="005C7DC4" w:rsidRDefault="00F50E8E" w:rsidP="009A3805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52" w:name="_Toc134800270"/>
      <w:r w:rsidR="00565FEE" w:rsidRPr="005C7DC4">
        <w:t>2</w:t>
      </w:r>
      <w:r>
        <w:fldChar w:fldCharType="end"/>
      </w:r>
      <w:r w:rsidR="008C5C04" w:rsidRPr="005C7DC4">
        <w:t>.</w:t>
      </w:r>
      <w:r w:rsidR="009A3805" w:rsidRPr="005C7DC4">
        <w:t>attēls. Datu savākšanas kanāls (DSK)</w:t>
      </w:r>
      <w:bookmarkEnd w:id="52"/>
    </w:p>
    <w:p w14:paraId="4784C702" w14:textId="5A8FF74F" w:rsidR="009A3805" w:rsidRPr="005C7DC4" w:rsidRDefault="00F450D1" w:rsidP="009A3805">
      <w:r w:rsidRPr="005C7DC4">
        <w:t>Katram</w:t>
      </w:r>
      <w:r w:rsidR="009A3805" w:rsidRPr="005C7DC4">
        <w:t xml:space="preserve"> kanālam ir reglamentēts, kāda tipa ziņojumus pa to var sūtīt. Katrs kanāls nodrošina Biznesa ziņojumu vai Transakcijas ziņojum</w:t>
      </w:r>
      <w:r w:rsidR="00411777" w:rsidRPr="005C7DC4">
        <w:t>u sūtīšanu.</w:t>
      </w:r>
    </w:p>
    <w:p w14:paraId="33797CC5" w14:textId="535734B0" w:rsidR="00411777" w:rsidRPr="005C7DC4" w:rsidRDefault="009A3805" w:rsidP="00411777">
      <w:pPr>
        <w:pStyle w:val="Heading2"/>
      </w:pPr>
      <w:bookmarkStart w:id="53" w:name="_Toc134800199"/>
      <w:r w:rsidRPr="005C7DC4">
        <w:t>Biznesa ziņojums</w:t>
      </w:r>
      <w:bookmarkEnd w:id="53"/>
    </w:p>
    <w:p w14:paraId="4BD36EF1" w14:textId="525D4194" w:rsidR="009A3805" w:rsidRPr="005C7DC4" w:rsidRDefault="00411777" w:rsidP="00411777">
      <w:r w:rsidRPr="005C7DC4">
        <w:t xml:space="preserve">Biznesa ziņojums </w:t>
      </w:r>
      <w:r w:rsidR="000E4A94" w:rsidRPr="005C7DC4">
        <w:t>–</w:t>
      </w:r>
      <w:r w:rsidRPr="005C7DC4">
        <w:t xml:space="preserve"> p</w:t>
      </w:r>
      <w:r w:rsidR="009A3805" w:rsidRPr="005C7DC4">
        <w:t xml:space="preserve">arasts ziņojums, kas nesaistās ar citiem ziņojumiem kanāla ietvaros. </w:t>
      </w:r>
    </w:p>
    <w:p w14:paraId="6A63BD04" w14:textId="07416050" w:rsidR="00411777" w:rsidRPr="005C7DC4" w:rsidRDefault="00411777" w:rsidP="00411777">
      <w:pPr>
        <w:pStyle w:val="Heading2"/>
      </w:pPr>
      <w:bookmarkStart w:id="54" w:name="_Toc134800200"/>
      <w:r w:rsidRPr="005C7DC4">
        <w:t>Transakcijas ziņojums</w:t>
      </w:r>
      <w:bookmarkEnd w:id="54"/>
    </w:p>
    <w:p w14:paraId="47DD7BCC" w14:textId="77777777" w:rsidR="00411777" w:rsidRPr="005C7DC4" w:rsidRDefault="00411777" w:rsidP="00411777">
      <w:r w:rsidRPr="005C7DC4">
        <w:t>Transakcijas ziņojums – s</w:t>
      </w:r>
      <w:r w:rsidR="009A3805" w:rsidRPr="005C7DC4">
        <w:t>tandarta</w:t>
      </w:r>
      <w:r w:rsidRPr="005C7DC4">
        <w:t xml:space="preserve"> </w:t>
      </w:r>
      <w:r w:rsidR="009A3805" w:rsidRPr="005C7DC4">
        <w:t>(klasificētā) sakārtota operāciju kopa, kas tiek pielietota noteiktam datu masīvam tā aktualizācijai</w:t>
      </w:r>
      <w:r w:rsidRPr="005C7DC4">
        <w:t xml:space="preserve"> (replikācijai)</w:t>
      </w:r>
      <w:r w:rsidR="009A3805" w:rsidRPr="005C7DC4">
        <w:t>. Katrs transakcijas ziņojuma ieraksts parasti satur DML (</w:t>
      </w:r>
      <w:r w:rsidR="009A3805" w:rsidRPr="005C7DC4">
        <w:rPr>
          <w:i/>
        </w:rPr>
        <w:t>Data manipulation language</w:t>
      </w:r>
      <w:r w:rsidR="009A3805" w:rsidRPr="005C7DC4">
        <w:t>) operācijas kodu (</w:t>
      </w:r>
      <w:r w:rsidR="009A3805" w:rsidRPr="005C7DC4">
        <w:rPr>
          <w:i/>
        </w:rPr>
        <w:t>insert, update, delete</w:t>
      </w:r>
      <w:r w:rsidR="009A3805" w:rsidRPr="005C7DC4">
        <w:t>).</w:t>
      </w:r>
      <w:r w:rsidRPr="005C7DC4">
        <w:t xml:space="preserve"> Viena kanāla versija varēs nodrošināt darbu vienai datu replikācijai. </w:t>
      </w:r>
    </w:p>
    <w:p w14:paraId="74C60C96" w14:textId="1EE74C79" w:rsidR="00411777" w:rsidRPr="005C7DC4" w:rsidRDefault="00411777" w:rsidP="00411777">
      <w:r w:rsidRPr="005C7DC4">
        <w:t>Definīcijā minētais datu masīvs jebkurā laika momentā ir aprēķināms pēc šādas formulas:</w:t>
      </w:r>
    </w:p>
    <w:p w14:paraId="6CDDBA72" w14:textId="77777777" w:rsidR="00411777" w:rsidRPr="005C7DC4" w:rsidRDefault="00411777" w:rsidP="00B578B1">
      <w:pPr>
        <w:pStyle w:val="CodeBlock"/>
        <w:rPr>
          <w:lang w:val="lv-LV"/>
        </w:rPr>
      </w:pPr>
      <w:r w:rsidRPr="005C7DC4">
        <w:rPr>
          <w:lang w:val="lv-LV"/>
        </w:rPr>
        <w:t>Aktuālais datu masīvs = Pielietot (Sākumdatu masīvam, Transakciju vēsturisko kopu).</w:t>
      </w:r>
    </w:p>
    <w:p w14:paraId="11468D18" w14:textId="0C195522" w:rsidR="00411777" w:rsidRPr="005C7DC4" w:rsidRDefault="00411777" w:rsidP="00411777">
      <w:r w:rsidRPr="005C7DC4">
        <w:t xml:space="preserve">Datu replikācijas sinhronitātes nodrošināšanai katram replikācijas dalībniekam pieejams vienāds sākumdatu masīvs un vienāda transakciju vēsture. Sākumdatu masīvs ir datu bāzes saturs, kas tika ņemts replikācijas uzsākšanas </w:t>
      </w:r>
      <w:r w:rsidR="0083705C" w:rsidRPr="005C7DC4">
        <w:t>brīdī</w:t>
      </w:r>
      <w:r w:rsidRPr="005C7DC4">
        <w:t xml:space="preserve">. </w:t>
      </w:r>
    </w:p>
    <w:p w14:paraId="6B84C435" w14:textId="2CE60270" w:rsidR="00411777" w:rsidRPr="005C7DC4" w:rsidRDefault="00411777" w:rsidP="00411777">
      <w:r w:rsidRPr="005C7DC4">
        <w:t>Kanāla (DIK) īpašnieks un dalībnieki uzturēs identiskas replicējamās datu bāzes datu masīva kopijas. Kad DIK īpašnieks veic kādas operācijas ar replicējamiem datiem, viņš arī aizsūta transakciju visiem DIK dalībniekiem – tie atjaunina savas datu masīva kopijas, un paralēl</w:t>
      </w:r>
      <w:r w:rsidR="000E4A94" w:rsidRPr="005C7DC4">
        <w:t>ā</w:t>
      </w:r>
      <w:r w:rsidRPr="005C7DC4">
        <w:t xml:space="preserve"> transakciju vēsture tiek papildināta. Tādā veidā kanāla versijas ietvaros īpašniekam un dalībniekiem tiek nodrošināts sākumdatu masīvs un transakciju vēsture, kas dod rezultātā aktuālo replicējamas DB satura versiju.</w:t>
      </w:r>
    </w:p>
    <w:p w14:paraId="332E8901" w14:textId="01EEF67E" w:rsidR="00411777" w:rsidRPr="005C7DC4" w:rsidRDefault="00411777" w:rsidP="00411777">
      <w:pPr>
        <w:pStyle w:val="Heading2"/>
      </w:pPr>
      <w:bookmarkStart w:id="55" w:name="_Toc134800201"/>
      <w:r w:rsidRPr="005C7DC4">
        <w:t>Elektroniskā ziņojumu glabātava</w:t>
      </w:r>
      <w:bookmarkEnd w:id="55"/>
    </w:p>
    <w:p w14:paraId="398ABE56" w14:textId="763F4A8C" w:rsidR="002F3430" w:rsidRPr="005C7DC4" w:rsidRDefault="009A3805" w:rsidP="009A3805">
      <w:r w:rsidRPr="005C7DC4">
        <w:t>Visi nosūtītie vai saņemti ziņojumi tiek saglabāti pasta kastītē (elektroniskā ziņojumu glabātava). Katrai iestādei, kas ir reģistrēta VISS, un kas lieto DIT ir piešķirta viena e-pastkastīte, kurā glabājas visi ienākošie vai izejošie ziņojumi. DIT vidē pastkastītes ir komunikatīvi savienojamas ar kanālu palīdzību.</w:t>
      </w:r>
    </w:p>
    <w:p w14:paraId="24AA750E" w14:textId="77777777" w:rsidR="00597B00" w:rsidRPr="005C7DC4" w:rsidRDefault="00597B00" w:rsidP="00597B00">
      <w:pPr>
        <w:pStyle w:val="Heading2"/>
      </w:pPr>
      <w:bookmarkStart w:id="56" w:name="_Toc128154617"/>
      <w:bookmarkStart w:id="57" w:name="_Toc134800202"/>
      <w:r w:rsidRPr="005C7DC4">
        <w:t>Risinājuma ierobežojumi</w:t>
      </w:r>
      <w:bookmarkEnd w:id="56"/>
      <w:bookmarkEnd w:id="57"/>
    </w:p>
    <w:p w14:paraId="3A596311" w14:textId="77777777" w:rsidR="00597B00" w:rsidRPr="005C7DC4" w:rsidRDefault="00597B00" w:rsidP="00597B00">
      <w:r w:rsidRPr="005C7DC4">
        <w:t>Risinājuma ierobežojumi un lietošanas nosacījumi:</w:t>
      </w:r>
    </w:p>
    <w:p w14:paraId="123A59DF" w14:textId="7777777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DIT ārējai saskarnei eksistē ierobežojumi pēc ziņojumu apjoma, web servisiem un FTPs – līdz 500 MB. Datnes kodējums – UTF8.</w:t>
      </w:r>
    </w:p>
    <w:p w14:paraId="6396798E" w14:textId="6A81AE22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DIT FTP un tīkla servisa saskarne jāsauc ne biežāk kā vienu reizi 5 minūšu laika i</w:t>
      </w:r>
      <w:r w:rsidR="005C7DC4">
        <w:t>ntervālā. Jāizmanto DIT ienākošā</w:t>
      </w:r>
      <w:r w:rsidRPr="005C7DC4">
        <w:t xml:space="preserve"> apziņošanas sistēma, lai lieki nenoslogotu FTPs un Web servisu pieejamas saskarnes.</w:t>
      </w:r>
    </w:p>
    <w:p w14:paraId="60387B77" w14:textId="2DA42882" w:rsidR="008E5228" w:rsidRPr="005C7DC4" w:rsidRDefault="008E5228" w:rsidP="00597B00">
      <w:pPr>
        <w:pStyle w:val="ListParagraph"/>
        <w:numPr>
          <w:ilvl w:val="0"/>
          <w:numId w:val="46"/>
        </w:numPr>
      </w:pPr>
      <w:r w:rsidRPr="005C7DC4">
        <w:t>Saņemot saņemto ziņojumu sarakstu</w:t>
      </w:r>
      <w:r w:rsidR="005C7DC4">
        <w:t xml:space="preserve">, </w:t>
      </w:r>
      <w:r w:rsidRPr="005C7DC4">
        <w:t>izmantojot FTP "Read” mapi vai servisa metodi ReceiveMessageList</w:t>
      </w:r>
      <w:r w:rsidR="005C7DC4">
        <w:t>,</w:t>
      </w:r>
      <w:r w:rsidRPr="005C7DC4">
        <w:t xml:space="preserve"> vienmēr maksimāli jānolasa visi ziņojumi no saraksta. Nav pi</w:t>
      </w:r>
      <w:r w:rsidR="005C7DC4">
        <w:t>eļaujams izgūt ziņojumu sarakstu</w:t>
      </w:r>
      <w:r w:rsidRPr="005C7DC4">
        <w:t>, nolasīt vienu ziņojumu un tālāk pieprasīt ziņojumu sarakstu atkārtoti.</w:t>
      </w:r>
    </w:p>
    <w:p w14:paraId="1EC2299C" w14:textId="196A436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VRAA puse apņemas uzglabāt DIT d</w:t>
      </w:r>
      <w:r w:rsidR="005C7DC4">
        <w:t>atu apmaiņas datus līdz 3 mēnešiem ilgu</w:t>
      </w:r>
      <w:r w:rsidRPr="005C7DC4">
        <w:t xml:space="preserve"> period</w:t>
      </w:r>
      <w:r w:rsidR="005C7DC4">
        <w:t>u</w:t>
      </w:r>
      <w:r w:rsidRPr="005C7DC4">
        <w:t>. Atkarībā no atrunātā ikmēneša datu apmaiņas apjoma, konkrētai DIT pastkastītei, sasniedzot datu glabāšanas termiņus, tiks dzēsti ziņojumi, kuri ir statusā – “Nolasīts”, “Dzēsts” un “Apstrādāts”.</w:t>
      </w:r>
    </w:p>
    <w:p w14:paraId="19C3042A" w14:textId="7777777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Plānojot apjomīgus testus trešajām pusēm DIT sistēmā, obligāti ir jāinformē VRAA par testu norises laiku, apjomiem, to izmēriem, biežumu. Ja VRAA netiek informēti par darbiem, piekļuves DIT tiek bloķētas.</w:t>
      </w:r>
    </w:p>
    <w:p w14:paraId="69838577" w14:textId="77777777" w:rsidR="00597B00" w:rsidRPr="005C7DC4" w:rsidRDefault="00597B00" w:rsidP="00597B00">
      <w:pPr>
        <w:pStyle w:val="ListParagraph"/>
        <w:numPr>
          <w:ilvl w:val="0"/>
          <w:numId w:val="46"/>
        </w:numPr>
      </w:pPr>
      <w:r w:rsidRPr="005C7DC4">
        <w:t>Kopējais datu apmaiņas apjoms (GB) nedrīkst pārsniegt 100 GB mēnesī, testa vidē un 50 GB produkcijas vidē. Pārsniedzot kopējo datu apmaiņas apjomus, ir jāsazinās ar VRAA.</w:t>
      </w:r>
    </w:p>
    <w:p w14:paraId="1429DA5A" w14:textId="682885A6" w:rsidR="00597B00" w:rsidRPr="005C7DC4" w:rsidRDefault="00597B00" w:rsidP="00A25860">
      <w:pPr>
        <w:pStyle w:val="ListParagraph"/>
        <w:numPr>
          <w:ilvl w:val="0"/>
          <w:numId w:val="46"/>
        </w:numPr>
      </w:pPr>
      <w:r w:rsidRPr="005C7DC4">
        <w:t>DIT pamata uzdevums nav glabāt datus, bet gan tos nodot. Visiem nolasītājiem/nosūtītājiem ziņojumiem tiek piemērota ziņojumu automātiskā dzēšana atbilstoši pasta kastītes konfigurācijas uzstādījumiem. Maksimālais dienu skaits</w:t>
      </w:r>
      <w:r w:rsidR="005C7DC4">
        <w:t>,</w:t>
      </w:r>
      <w:r w:rsidRPr="005C7DC4">
        <w:t xml:space="preserve"> kad DIT uzglabā vēsturisk</w:t>
      </w:r>
      <w:r w:rsidR="005C7DC4">
        <w:t>os datus,</w:t>
      </w:r>
      <w:r w:rsidRPr="005C7DC4">
        <w:t xml:space="preserve"> ir 90 dienas. </w:t>
      </w:r>
    </w:p>
    <w:p w14:paraId="23CD01C1" w14:textId="0817E3B7" w:rsidR="00C6656F" w:rsidRPr="005C7DC4" w:rsidRDefault="00C6656F" w:rsidP="002F3430">
      <w:pPr>
        <w:pStyle w:val="Heading1"/>
      </w:pPr>
      <w:bookmarkStart w:id="58" w:name="_Toc134800203"/>
      <w:r w:rsidRPr="005C7DC4">
        <w:t>.Net</w:t>
      </w:r>
      <w:bookmarkEnd w:id="58"/>
    </w:p>
    <w:p w14:paraId="566AE7D7" w14:textId="2E56EC72" w:rsidR="00704BD2" w:rsidRPr="005C7DC4" w:rsidRDefault="007472EB" w:rsidP="002F3430">
      <w:pPr>
        <w:pStyle w:val="Heading2"/>
      </w:pPr>
      <w:bookmarkStart w:id="59" w:name="_Toc134800204"/>
      <w:r w:rsidRPr="005C7DC4">
        <w:t>Projekta izveidošana</w:t>
      </w:r>
      <w:r w:rsidR="00F41DFC" w:rsidRPr="005C7DC4">
        <w:t>.</w:t>
      </w:r>
      <w:r w:rsidR="00FA5059" w:rsidRPr="005C7DC4">
        <w:t>Net vidē</w:t>
      </w:r>
      <w:bookmarkEnd w:id="59"/>
    </w:p>
    <w:p w14:paraId="39673FEF" w14:textId="33A66FF9" w:rsidR="00FA5059" w:rsidRPr="005C7DC4" w:rsidRDefault="00FA5059" w:rsidP="002F3430">
      <w:r w:rsidRPr="005C7DC4">
        <w:t xml:space="preserve">Lai </w:t>
      </w:r>
      <w:r w:rsidR="0083705C" w:rsidRPr="005C7DC4">
        <w:t xml:space="preserve">izveidotu </w:t>
      </w:r>
      <w:r w:rsidR="00281ACD" w:rsidRPr="005C7DC4">
        <w:t>savieno</w:t>
      </w:r>
      <w:r w:rsidR="0083705C" w:rsidRPr="005C7DC4">
        <w:t>jumu</w:t>
      </w:r>
      <w:r w:rsidR="00281ACD" w:rsidRPr="005C7DC4">
        <w:t xml:space="preserve"> </w:t>
      </w:r>
      <w:r w:rsidRPr="005C7DC4">
        <w:t>ar servisu</w:t>
      </w:r>
      <w:r w:rsidR="00F8692C" w:rsidRPr="005C7DC4">
        <w:t>,</w:t>
      </w:r>
      <w:r w:rsidRPr="005C7DC4">
        <w:t xml:space="preserve"> nepieciešams izveidot </w:t>
      </w:r>
      <w:r w:rsidRPr="005C7DC4">
        <w:rPr>
          <w:i/>
        </w:rPr>
        <w:t xml:space="preserve">Proxy </w:t>
      </w:r>
      <w:r w:rsidRPr="005C7DC4">
        <w:t>savienojumu:</w:t>
      </w:r>
    </w:p>
    <w:p w14:paraId="3193DE7C" w14:textId="3D0D5054" w:rsidR="00FA5059" w:rsidRPr="005C7DC4" w:rsidRDefault="00FA5059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2CF7BC9" wp14:editId="3234ABF6">
            <wp:extent cx="4484535" cy="309920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4535" cy="30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501D" w14:textId="35AE4642" w:rsidR="00FA5059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</w:instrText>
      </w:r>
      <w:r>
        <w:instrText xml:space="preserve">BIC </w:instrText>
      </w:r>
      <w:r>
        <w:fldChar w:fldCharType="separate"/>
      </w:r>
      <w:bookmarkStart w:id="60" w:name="_Ref319396142"/>
      <w:bookmarkStart w:id="61" w:name="_Toc326316214"/>
      <w:bookmarkStart w:id="62" w:name="_Toc134800271"/>
      <w:r w:rsidR="00565FEE" w:rsidRPr="005C7DC4">
        <w:t>3</w:t>
      </w:r>
      <w:bookmarkEnd w:id="60"/>
      <w:r>
        <w:fldChar w:fldCharType="end"/>
      </w:r>
      <w:r w:rsidR="008C5C04" w:rsidRPr="005C7DC4">
        <w:t>.</w:t>
      </w:r>
      <w:r w:rsidR="00FA5059" w:rsidRPr="005C7DC4">
        <w:t>attēls. Projekta izveidošana</w:t>
      </w:r>
      <w:bookmarkEnd w:id="61"/>
      <w:bookmarkEnd w:id="62"/>
    </w:p>
    <w:p w14:paraId="7CF8C258" w14:textId="29AA2E00" w:rsidR="00FA5059" w:rsidRPr="005C7DC4" w:rsidRDefault="00FA5059" w:rsidP="002F3430">
      <w:r w:rsidRPr="005C7DC4">
        <w:t>Projekt</w:t>
      </w:r>
      <w:r w:rsidR="00281ACD" w:rsidRPr="005C7DC4">
        <w:t>ā</w:t>
      </w:r>
      <w:r w:rsidRPr="005C7DC4">
        <w:t xml:space="preserve"> tiek izveidots savienojums ar servisu:</w:t>
      </w:r>
    </w:p>
    <w:p w14:paraId="5D5783FC" w14:textId="7F7EE9B4" w:rsidR="00FA5059" w:rsidRPr="005C7DC4" w:rsidRDefault="00FA5059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2D89214" wp14:editId="6710722B">
            <wp:extent cx="3126220" cy="252666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9982" cy="25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145F" w14:textId="75E63617" w:rsidR="00FA5059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63" w:name="_Toc134800272"/>
      <w:r w:rsidR="00565FEE" w:rsidRPr="005C7DC4">
        <w:t>4</w:t>
      </w:r>
      <w:r>
        <w:fldChar w:fldCharType="end"/>
      </w:r>
      <w:r w:rsidR="008C5C04" w:rsidRPr="005C7DC4">
        <w:t>.</w:t>
      </w:r>
      <w:r w:rsidR="00FA5059" w:rsidRPr="005C7DC4">
        <w:t>attēls. Savienošana ar servisu</w:t>
      </w:r>
      <w:bookmarkEnd w:id="63"/>
    </w:p>
    <w:p w14:paraId="73220F9D" w14:textId="75E20976" w:rsidR="00FA5059" w:rsidRPr="005C7DC4" w:rsidRDefault="00EF4396" w:rsidP="002F3430">
      <w:pPr>
        <w:pStyle w:val="Heading2"/>
      </w:pPr>
      <w:bookmarkStart w:id="64" w:name="_Toc334082268"/>
      <w:bookmarkStart w:id="65" w:name="_Toc134800205"/>
      <w:bookmarkEnd w:id="64"/>
      <w:r w:rsidRPr="005C7DC4">
        <w:t>Piemēri .N</w:t>
      </w:r>
      <w:r w:rsidR="004A1DE2" w:rsidRPr="005C7DC4">
        <w:t>ET</w:t>
      </w:r>
      <w:bookmarkEnd w:id="65"/>
    </w:p>
    <w:p w14:paraId="71AF872F" w14:textId="13227309" w:rsidR="004A1DE2" w:rsidRPr="005C7DC4" w:rsidRDefault="0083705C" w:rsidP="002F3430">
      <w:r w:rsidRPr="005C7DC4">
        <w:t xml:space="preserve">Nodaļā </w:t>
      </w:r>
      <w:r w:rsidR="004A1DE2" w:rsidRPr="005C7DC4">
        <w:t>ir aprakstīti piemēri DIT saskarnes izmantošanai, tai skaita:</w:t>
      </w:r>
    </w:p>
    <w:p w14:paraId="75757DF2" w14:textId="00B381AF" w:rsidR="004A1DE2" w:rsidRPr="005C7DC4" w:rsidRDefault="004A1DE2" w:rsidP="002F3430">
      <w:pPr>
        <w:pStyle w:val="ListBullet"/>
      </w:pPr>
      <w:r w:rsidRPr="005C7DC4">
        <w:t>DIT datu izgūšanas tīkla serviss</w:t>
      </w:r>
      <w:r w:rsidR="00281ACD" w:rsidRPr="005C7DC4">
        <w:t>;</w:t>
      </w:r>
    </w:p>
    <w:p w14:paraId="376DAE77" w14:textId="6C8D39EE" w:rsidR="004A1DE2" w:rsidRPr="005C7DC4" w:rsidRDefault="004A1DE2" w:rsidP="002F3430">
      <w:pPr>
        <w:pStyle w:val="ListBullet"/>
      </w:pPr>
      <w:r w:rsidRPr="005C7DC4">
        <w:t>DIT iestādes pasta kastītes un kanālu konfigurācijas serviss</w:t>
      </w:r>
      <w:r w:rsidR="00281ACD" w:rsidRPr="005C7DC4">
        <w:t>;</w:t>
      </w:r>
    </w:p>
    <w:p w14:paraId="6A187D53" w14:textId="00F453AE" w:rsidR="004A1DE2" w:rsidRPr="005C7DC4" w:rsidRDefault="004A1DE2" w:rsidP="002F3430">
      <w:pPr>
        <w:pStyle w:val="ListBullet"/>
      </w:pPr>
      <w:r w:rsidRPr="005C7DC4">
        <w:t>DIT FTP saskarnes</w:t>
      </w:r>
      <w:r w:rsidR="00281ACD" w:rsidRPr="005C7DC4">
        <w:t>.</w:t>
      </w:r>
    </w:p>
    <w:p w14:paraId="735C41E8" w14:textId="35595C51" w:rsidR="002B673C" w:rsidRPr="005C7DC4" w:rsidRDefault="002B673C" w:rsidP="002F3430">
      <w:pPr>
        <w:pStyle w:val="Heading3"/>
      </w:pPr>
      <w:bookmarkStart w:id="66" w:name="_Toc134800206"/>
      <w:r w:rsidRPr="005C7DC4">
        <w:t>Tīkla servisu piemēri</w:t>
      </w:r>
      <w:bookmarkEnd w:id="66"/>
    </w:p>
    <w:p w14:paraId="58FD3E25" w14:textId="2E152B4A" w:rsidR="00EF4396" w:rsidRPr="005C7DC4" w:rsidRDefault="00EF4396" w:rsidP="002F3430">
      <w:pPr>
        <w:pStyle w:val="Heading4"/>
      </w:pPr>
      <w:bookmarkStart w:id="67" w:name="_Toc134800207"/>
      <w:r w:rsidRPr="005C7DC4">
        <w:t>Savienošana ar sertifikātu</w:t>
      </w:r>
      <w:r w:rsidR="009D44D2" w:rsidRPr="005C7DC4">
        <w:t xml:space="preserve"> (LoginCert)</w:t>
      </w:r>
      <w:bookmarkEnd w:id="67"/>
    </w:p>
    <w:p w14:paraId="1603D005" w14:textId="77777777" w:rsidR="006D74E6" w:rsidRPr="005C7DC4" w:rsidRDefault="006D74E6" w:rsidP="002F3430">
      <w:pPr>
        <w:pStyle w:val="Heading5"/>
      </w:pPr>
      <w:r w:rsidRPr="005C7DC4">
        <w:t>Sertifikāta uzstādīšana</w:t>
      </w:r>
    </w:p>
    <w:p w14:paraId="2B5014FA" w14:textId="26315F56" w:rsidR="006D74E6" w:rsidRPr="005C7DC4" w:rsidRDefault="00EA66EC" w:rsidP="002F3430">
      <w:r w:rsidRPr="005C7DC4">
        <w:t xml:space="preserve">Izvēlamies </w:t>
      </w:r>
      <w:r w:rsidR="006D74E6" w:rsidRPr="005C7DC4">
        <w:t>sertifikātu DIT.pfx (piemēram).</w:t>
      </w:r>
    </w:p>
    <w:p w14:paraId="3A418766" w14:textId="52C7079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87AFCA1" wp14:editId="613A7EFC">
            <wp:extent cx="971550" cy="371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DC4">
        <w:t xml:space="preserve"> </w:t>
      </w:r>
    </w:p>
    <w:p w14:paraId="7EF41FF4" w14:textId="12E5DBF9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68" w:name="_Toc326316249"/>
      <w:bookmarkStart w:id="69" w:name="_Toc134800273"/>
      <w:r w:rsidR="00565FEE" w:rsidRPr="005C7DC4">
        <w:t>5</w:t>
      </w:r>
      <w:r>
        <w:fldChar w:fldCharType="end"/>
      </w:r>
      <w:r w:rsidR="00957D4C" w:rsidRPr="005C7DC4">
        <w:t>.</w:t>
      </w:r>
      <w:r w:rsidR="006D74E6" w:rsidRPr="005C7DC4">
        <w:t>attēls. Sertifikāta piemērs</w:t>
      </w:r>
      <w:bookmarkEnd w:id="68"/>
      <w:bookmarkEnd w:id="69"/>
    </w:p>
    <w:p w14:paraId="767AD3EA" w14:textId="53378BA5" w:rsidR="006D74E6" w:rsidRPr="005C7DC4" w:rsidRDefault="00EA66EC" w:rsidP="002F3430">
      <w:r w:rsidRPr="005C7DC4">
        <w:t>Sertifikāta u</w:t>
      </w:r>
      <w:r w:rsidR="006D74E6" w:rsidRPr="005C7DC4">
        <w:t>zstād</w:t>
      </w:r>
      <w:r w:rsidRPr="005C7DC4">
        <w:t xml:space="preserve">īšana </w:t>
      </w:r>
      <w:r w:rsidR="006D74E6" w:rsidRPr="005C7DC4">
        <w:t>konsolē:</w:t>
      </w:r>
    </w:p>
    <w:p w14:paraId="3F19C36F" w14:textId="2BA3D000" w:rsidR="006D74E6" w:rsidRPr="005C7DC4" w:rsidRDefault="00D84E5D" w:rsidP="002F3430">
      <w:pPr>
        <w:pStyle w:val="ListParagraph"/>
        <w:numPr>
          <w:ilvl w:val="0"/>
          <w:numId w:val="17"/>
        </w:numPr>
      </w:pPr>
      <w:r w:rsidRPr="005C7DC4">
        <w:t xml:space="preserve">Atvēram </w:t>
      </w:r>
      <w:r w:rsidR="006D74E6" w:rsidRPr="005C7DC4">
        <w:t>konsoli</w:t>
      </w:r>
      <w:r w:rsidR="00281ACD" w:rsidRPr="005C7DC4">
        <w:t>;</w:t>
      </w:r>
    </w:p>
    <w:p w14:paraId="5A6B4EE4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62E1F8A" wp14:editId="52FB07A7">
            <wp:extent cx="3302928" cy="1695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6111" cy="169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6B4D" w14:textId="52C42421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0" w:name="_Toc326316250"/>
      <w:bookmarkStart w:id="71" w:name="_Toc134800274"/>
      <w:r w:rsidR="00565FEE" w:rsidRPr="005C7DC4">
        <w:t>6</w:t>
      </w:r>
      <w:r>
        <w:fldChar w:fldCharType="end"/>
      </w:r>
      <w:r w:rsidR="008C5C04" w:rsidRPr="005C7DC4">
        <w:t>.</w:t>
      </w:r>
      <w:r w:rsidR="006D74E6" w:rsidRPr="005C7DC4">
        <w:t>attēls. Konsoles atvēršana</w:t>
      </w:r>
      <w:bookmarkEnd w:id="70"/>
      <w:bookmarkEnd w:id="71"/>
    </w:p>
    <w:p w14:paraId="61274715" w14:textId="466F5E86" w:rsidR="006D74E6" w:rsidRPr="005C7DC4" w:rsidRDefault="00D84E5D" w:rsidP="002F3430">
      <w:pPr>
        <w:pStyle w:val="ListParagraph"/>
        <w:numPr>
          <w:ilvl w:val="0"/>
          <w:numId w:val="17"/>
        </w:numPr>
      </w:pPr>
      <w:r w:rsidRPr="005C7DC4">
        <w:t xml:space="preserve">Pievienojam </w:t>
      </w:r>
      <w:r w:rsidR="00EA66EC" w:rsidRPr="005C7DC4">
        <w:t>sertifikātu</w:t>
      </w:r>
      <w:r w:rsidR="00281ACD" w:rsidRPr="005C7DC4">
        <w:t>;</w:t>
      </w:r>
    </w:p>
    <w:p w14:paraId="3ADECFDD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B9CE06F" wp14:editId="2E13F0F6">
            <wp:extent cx="4704695" cy="2476500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7427" cy="248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25F5" w14:textId="3051CA2C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2" w:name="_Toc326316251"/>
      <w:bookmarkStart w:id="73" w:name="_Toc134800275"/>
      <w:r w:rsidR="00565FEE" w:rsidRPr="005C7DC4">
        <w:t>7</w:t>
      </w:r>
      <w:r>
        <w:fldChar w:fldCharType="end"/>
      </w:r>
      <w:r w:rsidR="008C5C04" w:rsidRPr="005C7DC4">
        <w:t>.</w:t>
      </w:r>
      <w:r w:rsidR="006D74E6" w:rsidRPr="005C7DC4">
        <w:t>attēls. Sertifikāta pievienošana</w:t>
      </w:r>
      <w:bookmarkEnd w:id="72"/>
      <w:bookmarkEnd w:id="73"/>
    </w:p>
    <w:p w14:paraId="7591E538" w14:textId="398A224E" w:rsidR="006D74E6" w:rsidRPr="005C7DC4" w:rsidRDefault="006D74E6" w:rsidP="002F3430">
      <w:pPr>
        <w:pStyle w:val="ListParagraph"/>
        <w:numPr>
          <w:ilvl w:val="0"/>
          <w:numId w:val="17"/>
        </w:numPr>
      </w:pPr>
      <w:r w:rsidRPr="005C7DC4">
        <w:t>Atvēr</w:t>
      </w:r>
      <w:r w:rsidR="00D84E5D" w:rsidRPr="005C7DC4">
        <w:t>am</w:t>
      </w:r>
      <w:r w:rsidRPr="005C7DC4">
        <w:t xml:space="preserve"> </w:t>
      </w:r>
      <w:r w:rsidR="004661DF" w:rsidRPr="005C7DC4">
        <w:rPr>
          <w:i/>
        </w:rPr>
        <w:t>Trusted Root Sertificate Authorities</w:t>
      </w:r>
      <w:r w:rsidRPr="005C7DC4">
        <w:t xml:space="preserve"> sertifikātus</w:t>
      </w:r>
      <w:r w:rsidR="00281ACD" w:rsidRPr="005C7DC4">
        <w:t>;</w:t>
      </w:r>
    </w:p>
    <w:p w14:paraId="79137E8A" w14:textId="1D01CB9D" w:rsidR="006D74E6" w:rsidRPr="005C7DC4" w:rsidRDefault="004661DF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8ED026D" wp14:editId="67830FDF">
            <wp:extent cx="3429000" cy="1104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753B" w14:textId="7084A8E0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4" w:name="_Toc326316252"/>
      <w:bookmarkStart w:id="75" w:name="_Toc134800276"/>
      <w:r w:rsidR="00565FEE" w:rsidRPr="005C7DC4">
        <w:t>8</w:t>
      </w:r>
      <w:r>
        <w:fldChar w:fldCharType="end"/>
      </w:r>
      <w:r w:rsidR="008C5C04" w:rsidRPr="005C7DC4">
        <w:t>.</w:t>
      </w:r>
      <w:r w:rsidR="006D74E6" w:rsidRPr="005C7DC4">
        <w:t>attēls. Sertifikāta pievienošana</w:t>
      </w:r>
      <w:bookmarkEnd w:id="74"/>
      <w:bookmarkEnd w:id="75"/>
    </w:p>
    <w:p w14:paraId="6CA0576F" w14:textId="0352EC32" w:rsidR="006D74E6" w:rsidRPr="005C7DC4" w:rsidRDefault="00D84E5D" w:rsidP="002F3430">
      <w:pPr>
        <w:pStyle w:val="ListParagraph"/>
        <w:numPr>
          <w:ilvl w:val="0"/>
          <w:numId w:val="17"/>
        </w:numPr>
      </w:pPr>
      <w:r w:rsidRPr="005C7DC4">
        <w:t xml:space="preserve">Importējam </w:t>
      </w:r>
      <w:r w:rsidR="004661DF" w:rsidRPr="005C7DC4">
        <w:rPr>
          <w:i/>
        </w:rPr>
        <w:t>DIT</w:t>
      </w:r>
      <w:r w:rsidR="006D74E6" w:rsidRPr="005C7DC4">
        <w:rPr>
          <w:i/>
        </w:rPr>
        <w:t>.pfx</w:t>
      </w:r>
      <w:r w:rsidR="006D74E6" w:rsidRPr="005C7DC4">
        <w:t xml:space="preserve"> </w:t>
      </w:r>
      <w:r w:rsidR="003150C8" w:rsidRPr="005C7DC4">
        <w:t>p</w:t>
      </w:r>
      <w:r w:rsidR="006D74E6" w:rsidRPr="005C7DC4">
        <w:t>ersonālos sertifikātos</w:t>
      </w:r>
      <w:r w:rsidR="00281ACD" w:rsidRPr="005C7DC4">
        <w:t>:</w:t>
      </w:r>
    </w:p>
    <w:p w14:paraId="5E473908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C70DBB4" wp14:editId="0E4C201E">
            <wp:extent cx="3771756" cy="167640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04" cy="16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BD8C" w14:textId="6AEE5F43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6" w:name="_Toc326316253"/>
      <w:bookmarkStart w:id="77" w:name="_Toc134800277"/>
      <w:r w:rsidR="00565FEE" w:rsidRPr="005C7DC4">
        <w:t>9</w:t>
      </w:r>
      <w:r>
        <w:fldChar w:fldCharType="end"/>
      </w:r>
      <w:r w:rsidR="008C5C04" w:rsidRPr="005C7DC4">
        <w:t>.</w:t>
      </w:r>
      <w:r w:rsidR="006D74E6" w:rsidRPr="005C7DC4">
        <w:t>attēls. Importēšanas izvēlne</w:t>
      </w:r>
      <w:bookmarkEnd w:id="76"/>
      <w:bookmarkEnd w:id="77"/>
    </w:p>
    <w:p w14:paraId="266B954D" w14:textId="4938CD4C" w:rsidR="006D74E6" w:rsidRPr="005C7DC4" w:rsidRDefault="006D74E6" w:rsidP="002F3430">
      <w:pPr>
        <w:pStyle w:val="ListParagraph"/>
        <w:numPr>
          <w:ilvl w:val="0"/>
          <w:numId w:val="17"/>
        </w:numPr>
      </w:pPr>
      <w:r w:rsidRPr="005C7DC4">
        <w:t>Izvel</w:t>
      </w:r>
      <w:r w:rsidR="00D84E5D" w:rsidRPr="005C7DC4">
        <w:t>am</w:t>
      </w:r>
      <w:r w:rsidRPr="005C7DC4">
        <w:t>ies sertifikātu un atzīmē</w:t>
      </w:r>
      <w:r w:rsidR="00D84E5D" w:rsidRPr="005C7DC4">
        <w:t>jam</w:t>
      </w:r>
      <w:r w:rsidR="00F8692C" w:rsidRPr="005C7DC4">
        <w:t>,</w:t>
      </w:r>
      <w:r w:rsidRPr="005C7DC4">
        <w:t xml:space="preserve"> tā kā </w:t>
      </w:r>
      <w:r w:rsidR="0083705C" w:rsidRPr="005C7DC4">
        <w:t>parādīts</w:t>
      </w:r>
      <w:r w:rsidRPr="005C7DC4">
        <w:t xml:space="preserve"> </w:t>
      </w:r>
      <w:r w:rsidRPr="005C7DC4">
        <w:fldChar w:fldCharType="begin"/>
      </w:r>
      <w:r w:rsidRPr="005C7DC4">
        <w:instrText xml:space="preserve"> REF _Ref316045669 \h </w:instrText>
      </w:r>
      <w:r w:rsidRPr="005C7DC4">
        <w:fldChar w:fldCharType="separate"/>
      </w:r>
      <w:r w:rsidR="00565FEE" w:rsidRPr="005C7DC4">
        <w:t>10</w:t>
      </w:r>
      <w:r w:rsidRPr="005C7DC4">
        <w:fldChar w:fldCharType="end"/>
      </w:r>
      <w:r w:rsidR="00F8692C" w:rsidRPr="005C7DC4">
        <w:t>.</w:t>
      </w:r>
      <w:r w:rsidRPr="005C7DC4">
        <w:t>attēlā ar paroli „</w:t>
      </w:r>
      <w:r w:rsidRPr="005C7DC4">
        <w:rPr>
          <w:i/>
        </w:rPr>
        <w:t>preved</w:t>
      </w:r>
      <w:r w:rsidRPr="005C7DC4">
        <w:t>”:</w:t>
      </w:r>
    </w:p>
    <w:p w14:paraId="084B851D" w14:textId="77777777" w:rsidR="006D74E6" w:rsidRPr="005C7DC4" w:rsidRDefault="006D74E6" w:rsidP="002F3430">
      <w:pPr>
        <w:pStyle w:val="ListParagraph"/>
        <w:numPr>
          <w:ilvl w:val="0"/>
          <w:numId w:val="18"/>
        </w:numPr>
      </w:pPr>
      <w:r w:rsidRPr="005C7DC4">
        <w:t>„</w:t>
      </w:r>
      <w:r w:rsidRPr="005C7DC4">
        <w:rPr>
          <w:i/>
        </w:rPr>
        <w:t>Mark this key as</w:t>
      </w:r>
      <w:r w:rsidRPr="005C7DC4">
        <w:t>….” jābūt atzīmētai;</w:t>
      </w:r>
    </w:p>
    <w:p w14:paraId="543E70B7" w14:textId="77777777" w:rsidR="006D74E6" w:rsidRPr="005C7DC4" w:rsidRDefault="006D74E6" w:rsidP="002F3430">
      <w:pPr>
        <w:pStyle w:val="ListParagraph"/>
        <w:numPr>
          <w:ilvl w:val="0"/>
          <w:numId w:val="18"/>
        </w:numPr>
      </w:pPr>
      <w:r w:rsidRPr="005C7DC4">
        <w:t>„</w:t>
      </w:r>
      <w:r w:rsidRPr="005C7DC4">
        <w:rPr>
          <w:i/>
        </w:rPr>
        <w:t>Include all expanded properties</w:t>
      </w:r>
      <w:r w:rsidRPr="005C7DC4">
        <w:t>” jābūt atzīmētai.</w:t>
      </w:r>
    </w:p>
    <w:p w14:paraId="7A770BBF" w14:textId="77777777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B3BD95A" wp14:editId="5DD5631B">
            <wp:extent cx="3962400" cy="3599373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5715" cy="36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DC4">
        <w:t xml:space="preserve"> </w:t>
      </w:r>
    </w:p>
    <w:p w14:paraId="440A9479" w14:textId="0A0E82CD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78" w:name="_Ref316045669"/>
      <w:bookmarkStart w:id="79" w:name="_Toc326316254"/>
      <w:bookmarkStart w:id="80" w:name="_Toc134800278"/>
      <w:r w:rsidR="00565FEE" w:rsidRPr="005C7DC4">
        <w:t>10</w:t>
      </w:r>
      <w:bookmarkEnd w:id="78"/>
      <w:r>
        <w:fldChar w:fldCharType="end"/>
      </w:r>
      <w:r w:rsidR="006D74E6" w:rsidRPr="005C7DC4">
        <w:t>.attēls. Importēšanas izvēlne</w:t>
      </w:r>
      <w:bookmarkEnd w:id="79"/>
      <w:bookmarkEnd w:id="80"/>
    </w:p>
    <w:p w14:paraId="64EEC9FC" w14:textId="77777777" w:rsidR="006D74E6" w:rsidRPr="005C7DC4" w:rsidRDefault="006D74E6" w:rsidP="002F3430">
      <w:pPr>
        <w:pStyle w:val="Heading6"/>
      </w:pPr>
      <w:r w:rsidRPr="005C7DC4">
        <w:t>Pārbaudīt sertifikāta thumbprint</w:t>
      </w:r>
    </w:p>
    <w:p w14:paraId="37C7B532" w14:textId="4D9B2F37" w:rsidR="006D74E6" w:rsidRPr="005C7DC4" w:rsidRDefault="00F8692C" w:rsidP="002F3430">
      <w:pPr>
        <w:pStyle w:val="ListParagraph"/>
        <w:numPr>
          <w:ilvl w:val="0"/>
          <w:numId w:val="19"/>
        </w:numPr>
      </w:pPr>
      <w:r w:rsidRPr="005C7DC4">
        <w:t>Ar kreiso peles pogu noklikšķinā</w:t>
      </w:r>
      <w:r w:rsidR="00D84E5D" w:rsidRPr="005C7DC4">
        <w:t>m</w:t>
      </w:r>
      <w:r w:rsidRPr="005C7DC4">
        <w:t xml:space="preserve"> divas reizes u</w:t>
      </w:r>
      <w:r w:rsidR="006D74E6" w:rsidRPr="005C7DC4">
        <w:t>z sertifikāta</w:t>
      </w:r>
      <w:r w:rsidRPr="005C7DC4">
        <w:t>;</w:t>
      </w:r>
      <w:r w:rsidR="006D74E6" w:rsidRPr="005C7DC4">
        <w:t xml:space="preserve"> </w:t>
      </w:r>
    </w:p>
    <w:p w14:paraId="037F012E" w14:textId="5870EB09" w:rsidR="006D74E6" w:rsidRPr="005C7DC4" w:rsidRDefault="006D74E6" w:rsidP="00B578B1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EF5AC2E" wp14:editId="31DB60D7">
            <wp:extent cx="5486400" cy="10769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F629" w14:textId="65CE9FF6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81" w:name="_Toc326316255"/>
      <w:bookmarkStart w:id="82" w:name="_Toc134800279"/>
      <w:r w:rsidR="00565FEE" w:rsidRPr="005C7DC4">
        <w:t>11</w:t>
      </w:r>
      <w:r>
        <w:fldChar w:fldCharType="end"/>
      </w:r>
      <w:r w:rsidR="008C5C04" w:rsidRPr="005C7DC4">
        <w:t>.</w:t>
      </w:r>
      <w:r w:rsidR="006D74E6" w:rsidRPr="005C7DC4">
        <w:t>attēls. Sertifikātu izvēlne</w:t>
      </w:r>
      <w:bookmarkEnd w:id="81"/>
      <w:bookmarkEnd w:id="82"/>
    </w:p>
    <w:p w14:paraId="1B5C626E" w14:textId="4900902D" w:rsidR="006D74E6" w:rsidRPr="005C7DC4" w:rsidRDefault="006D74E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5A7EB09" wp14:editId="044954D5">
            <wp:extent cx="2232961" cy="277654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2941" cy="27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E024" w14:textId="685EC6BA" w:rsidR="006D74E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83" w:name="_Toc326316256"/>
      <w:bookmarkStart w:id="84" w:name="_Toc134800280"/>
      <w:r w:rsidR="00565FEE" w:rsidRPr="005C7DC4">
        <w:t>12</w:t>
      </w:r>
      <w:r>
        <w:fldChar w:fldCharType="end"/>
      </w:r>
      <w:r w:rsidR="008C5C04" w:rsidRPr="005C7DC4">
        <w:t>.</w:t>
      </w:r>
      <w:r w:rsidR="006D74E6" w:rsidRPr="005C7DC4">
        <w:t>attēls. Sertifikāta dati</w:t>
      </w:r>
      <w:bookmarkEnd w:id="83"/>
      <w:bookmarkEnd w:id="84"/>
    </w:p>
    <w:p w14:paraId="1AFB982D" w14:textId="77777777" w:rsidR="006D74E6" w:rsidRPr="005C7DC4" w:rsidRDefault="006D74E6" w:rsidP="002F3430">
      <w:pPr>
        <w:pStyle w:val="Heading6"/>
      </w:pPr>
      <w:r w:rsidRPr="005C7DC4">
        <w:t>Konfigurācijas un sertifikāta sakritība</w:t>
      </w:r>
    </w:p>
    <w:p w14:paraId="4109BAAF" w14:textId="52165526" w:rsidR="006D74E6" w:rsidRPr="005C7DC4" w:rsidRDefault="006D74E6" w:rsidP="002F3430">
      <w:r w:rsidRPr="005C7DC4">
        <w:t>Konfigurācija un sertifikāta sakritība</w:t>
      </w:r>
      <w:r w:rsidR="00D84E5D" w:rsidRPr="005C7DC4">
        <w:t>i</w:t>
      </w:r>
      <w:r w:rsidRPr="005C7DC4">
        <w:t xml:space="preserve"> </w:t>
      </w:r>
      <w:r w:rsidR="00D84E5D" w:rsidRPr="005C7DC4">
        <w:t>jāizskatās</w:t>
      </w:r>
      <w:r w:rsidR="00F818A0" w:rsidRPr="005C7DC4">
        <w:t>, kā zemāk redzams</w:t>
      </w:r>
      <w:r w:rsidR="0083705C" w:rsidRPr="005C7DC4">
        <w:t>.</w:t>
      </w:r>
      <w:r w:rsidRPr="005C7DC4">
        <w:t xml:space="preserve"> </w:t>
      </w:r>
      <w:r w:rsidR="0083705C" w:rsidRPr="005C7DC4">
        <w:t>T</w:t>
      </w:r>
      <w:r w:rsidR="00F41DFC" w:rsidRPr="005C7DC4">
        <w:t>urklāt</w:t>
      </w:r>
      <w:r w:rsidRPr="005C7DC4">
        <w:t xml:space="preserve"> </w:t>
      </w:r>
      <w:r w:rsidR="003150C8" w:rsidRPr="005C7DC4">
        <w:t>tai j</w:t>
      </w:r>
      <w:r w:rsidRPr="005C7DC4">
        <w:t xml:space="preserve">āsakrīt ar </w:t>
      </w:r>
      <w:r w:rsidR="008E7510" w:rsidRPr="005C7DC4">
        <w:rPr>
          <w:i/>
        </w:rPr>
        <w:t>DIT.</w:t>
      </w:r>
      <w:r w:rsidRPr="005C7DC4">
        <w:rPr>
          <w:i/>
        </w:rPr>
        <w:t>pfx</w:t>
      </w:r>
      <w:r w:rsidRPr="005C7DC4">
        <w:t xml:space="preserve"> </w:t>
      </w:r>
      <w:r w:rsidRPr="005C7DC4">
        <w:rPr>
          <w:i/>
        </w:rPr>
        <w:t>thumbprint</w:t>
      </w:r>
      <w:r w:rsidRPr="005C7DC4">
        <w:t>.</w:t>
      </w:r>
    </w:p>
    <w:p w14:paraId="67E49BA2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>&lt;behavior name="certificate"&gt;</w:t>
      </w:r>
    </w:p>
    <w:p w14:paraId="4833960E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&lt;clientCredentials&gt;</w:t>
      </w:r>
    </w:p>
    <w:p w14:paraId="7E1068C1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&lt;clientCertificate findValue="8c 7f 94 fe 58 6c f3 2e ea 50 9a 32 a3 73 53 ba b4 e5 6c 6d" storeLocation="LocalMachine" x509FindType="FindByThumbprint"/&gt;</w:t>
      </w:r>
    </w:p>
    <w:p w14:paraId="568FB3DD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&lt;/clientCredentials&gt;</w:t>
      </w:r>
    </w:p>
    <w:p w14:paraId="61F419F2" w14:textId="77777777" w:rsidR="006D74E6" w:rsidRPr="005C7DC4" w:rsidRDefault="006D74E6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&lt;!--&lt;applyTo applyTo="https://ivis.eps.gov.lv/DIT.WebService"/&gt;--&gt;</w:t>
      </w:r>
    </w:p>
    <w:p w14:paraId="427A1FD7" w14:textId="2727047D" w:rsidR="006D74E6" w:rsidRPr="005C7DC4" w:rsidRDefault="006D74E6" w:rsidP="002F3430">
      <w:pPr>
        <w:pStyle w:val="Sourcewithforeground"/>
        <w:rPr>
          <w:rFonts w:ascii="Tahoma" w:eastAsiaTheme="majorEastAsia" w:hAnsi="Tahoma" w:cstheme="majorBidi"/>
          <w:b/>
          <w:bCs/>
          <w:iCs/>
          <w:sz w:val="24"/>
          <w:szCs w:val="22"/>
        </w:rPr>
      </w:pPr>
      <w:r w:rsidRPr="005C7DC4">
        <w:rPr>
          <w:lang w:eastAsia="ja-JP"/>
        </w:rPr>
        <w:t>&lt;/behavior&gt;</w:t>
      </w:r>
    </w:p>
    <w:p w14:paraId="1C677919" w14:textId="622453BE" w:rsidR="006B5FC8" w:rsidRPr="005C7DC4" w:rsidRDefault="006B5FC8" w:rsidP="002F3430">
      <w:pPr>
        <w:pStyle w:val="Heading5"/>
      </w:pPr>
      <w:r w:rsidRPr="005C7DC4">
        <w:t>Konfigurācija</w:t>
      </w:r>
    </w:p>
    <w:p w14:paraId="7D2A8441" w14:textId="74342B57" w:rsidR="009D44D2" w:rsidRPr="005C7DC4" w:rsidRDefault="009D44D2" w:rsidP="002F3430">
      <w:r w:rsidRPr="005C7DC4">
        <w:t xml:space="preserve">Lai </w:t>
      </w:r>
      <w:r w:rsidR="00D84E5D" w:rsidRPr="005C7DC4">
        <w:t xml:space="preserve">izveidotu savienojumu </w:t>
      </w:r>
      <w:r w:rsidRPr="005C7DC4">
        <w:t>ar sertifikātu</w:t>
      </w:r>
      <w:r w:rsidR="0059334E" w:rsidRPr="005C7DC4">
        <w:t>,</w:t>
      </w:r>
      <w:r w:rsidRPr="005C7DC4">
        <w:t xml:space="preserve"> ir </w:t>
      </w:r>
      <w:r w:rsidR="003150C8" w:rsidRPr="005C7DC4">
        <w:t>jā</w:t>
      </w:r>
      <w:r w:rsidRPr="005C7DC4">
        <w:t xml:space="preserve">izveido </w:t>
      </w:r>
      <w:r w:rsidR="0083705C" w:rsidRPr="005C7DC4">
        <w:t>divi</w:t>
      </w:r>
      <w:r w:rsidRPr="005C7DC4">
        <w:t xml:space="preserve"> </w:t>
      </w:r>
      <w:r w:rsidR="0083705C" w:rsidRPr="005C7DC4">
        <w:t>bindingi</w:t>
      </w:r>
      <w:r w:rsidR="003150C8" w:rsidRPr="005C7DC4">
        <w:t>: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467"/>
        <w:gridCol w:w="2421"/>
      </w:tblGrid>
      <w:tr w:rsidR="009D44D2" w:rsidRPr="005C7DC4" w14:paraId="2FEF3F2C" w14:textId="7164DA0C" w:rsidTr="0059334E">
        <w:tc>
          <w:tcPr>
            <w:tcW w:w="3845" w:type="dxa"/>
          </w:tcPr>
          <w:p w14:paraId="446D2678" w14:textId="58446B76" w:rsidR="009D44D2" w:rsidRPr="005C7DC4" w:rsidRDefault="006B5FC8" w:rsidP="002F3430">
            <w:pPr>
              <w:pStyle w:val="TableBold-small"/>
            </w:pPr>
            <w:r w:rsidRPr="005C7DC4">
              <w:t>ServiceModel</w:t>
            </w:r>
          </w:p>
        </w:tc>
        <w:tc>
          <w:tcPr>
            <w:tcW w:w="3586" w:type="dxa"/>
          </w:tcPr>
          <w:p w14:paraId="2A6997BF" w14:textId="265B2CC6" w:rsidR="009D44D2" w:rsidRPr="005C7DC4" w:rsidRDefault="009D44D2" w:rsidP="002F3430">
            <w:pPr>
              <w:pStyle w:val="TableBold-small"/>
            </w:pPr>
            <w:r w:rsidRPr="005C7DC4">
              <w:t>Izvelētais nosaukums</w:t>
            </w:r>
          </w:p>
        </w:tc>
        <w:tc>
          <w:tcPr>
            <w:tcW w:w="2423" w:type="dxa"/>
          </w:tcPr>
          <w:p w14:paraId="450DEF6D" w14:textId="43A6F8A5" w:rsidR="009D44D2" w:rsidRPr="005C7DC4" w:rsidRDefault="008C5C04" w:rsidP="008C5C04">
            <w:pPr>
              <w:pStyle w:val="TableBold-small"/>
            </w:pPr>
            <w:r w:rsidRPr="005C7DC4">
              <w:t xml:space="preserve">Tiek </w:t>
            </w:r>
            <w:r w:rsidR="006B5FC8" w:rsidRPr="005C7DC4">
              <w:t>Izmanto</w:t>
            </w:r>
            <w:r w:rsidRPr="005C7DC4">
              <w:t>ts</w:t>
            </w:r>
          </w:p>
        </w:tc>
      </w:tr>
      <w:tr w:rsidR="009D44D2" w:rsidRPr="005C7DC4" w14:paraId="6ADA2CC9" w14:textId="42A7062F" w:rsidTr="0059334E">
        <w:tc>
          <w:tcPr>
            <w:tcW w:w="3845" w:type="dxa"/>
          </w:tcPr>
          <w:p w14:paraId="4103A7E9" w14:textId="6FBE37B3" w:rsidR="009D44D2" w:rsidRPr="005C7DC4" w:rsidRDefault="009D44D2" w:rsidP="002F3430">
            <w:pPr>
              <w:pStyle w:val="Tablebody"/>
            </w:pPr>
            <w:r w:rsidRPr="005C7DC4">
              <w:t>ws2007FederationHttpBinding</w:t>
            </w:r>
          </w:p>
        </w:tc>
        <w:tc>
          <w:tcPr>
            <w:tcW w:w="3586" w:type="dxa"/>
          </w:tcPr>
          <w:p w14:paraId="444D76FA" w14:textId="39E3D1DC" w:rsidR="009D44D2" w:rsidRPr="005C7DC4" w:rsidRDefault="009D44D2" w:rsidP="002F3430">
            <w:pPr>
              <w:pStyle w:val="Tablebody"/>
            </w:pPr>
            <w:r w:rsidRPr="005C7DC4">
              <w:t>ws2007FederationNoSct</w:t>
            </w:r>
          </w:p>
        </w:tc>
        <w:tc>
          <w:tcPr>
            <w:tcW w:w="2423" w:type="dxa"/>
          </w:tcPr>
          <w:p w14:paraId="1CA50DE5" w14:textId="74037E4C" w:rsidR="009D44D2" w:rsidRPr="005C7DC4" w:rsidRDefault="006B5FC8" w:rsidP="002F3430">
            <w:pPr>
              <w:pStyle w:val="Tablebody"/>
            </w:pPr>
            <w:r w:rsidRPr="005C7DC4">
              <w:t>ConfigurationService</w:t>
            </w:r>
          </w:p>
        </w:tc>
      </w:tr>
      <w:tr w:rsidR="009D44D2" w:rsidRPr="005C7DC4" w14:paraId="17BBE6C8" w14:textId="0312D559" w:rsidTr="0059334E">
        <w:tc>
          <w:tcPr>
            <w:tcW w:w="3845" w:type="dxa"/>
          </w:tcPr>
          <w:p w14:paraId="430BB01E" w14:textId="1BE70822" w:rsidR="009D44D2" w:rsidRPr="005C7DC4" w:rsidRDefault="009D44D2" w:rsidP="002F3430">
            <w:pPr>
              <w:pStyle w:val="Tablebody"/>
            </w:pPr>
            <w:r w:rsidRPr="005C7DC4">
              <w:t>ws2007HttpBinding</w:t>
            </w:r>
          </w:p>
        </w:tc>
        <w:tc>
          <w:tcPr>
            <w:tcW w:w="3586" w:type="dxa"/>
          </w:tcPr>
          <w:p w14:paraId="327042B5" w14:textId="092FBF38" w:rsidR="009D44D2" w:rsidRPr="005C7DC4" w:rsidRDefault="009D44D2" w:rsidP="002F3430">
            <w:pPr>
              <w:pStyle w:val="Tablebody"/>
            </w:pPr>
            <w:r w:rsidRPr="005C7DC4">
              <w:t>certificateMixed</w:t>
            </w:r>
          </w:p>
        </w:tc>
        <w:tc>
          <w:tcPr>
            <w:tcW w:w="2423" w:type="dxa"/>
          </w:tcPr>
          <w:p w14:paraId="048F71EE" w14:textId="0171955F" w:rsidR="009D44D2" w:rsidRPr="005C7DC4" w:rsidRDefault="006B5FC8" w:rsidP="002F3430">
            <w:pPr>
              <w:pStyle w:val="Tablebody"/>
            </w:pPr>
            <w:r w:rsidRPr="005C7DC4">
              <w:t>ws2007FederationNoSct</w:t>
            </w:r>
          </w:p>
        </w:tc>
      </w:tr>
      <w:tr w:rsidR="006B5FC8" w:rsidRPr="005C7DC4" w14:paraId="4BE5BBC7" w14:textId="77777777" w:rsidTr="0059334E">
        <w:tc>
          <w:tcPr>
            <w:tcW w:w="3845" w:type="dxa"/>
          </w:tcPr>
          <w:p w14:paraId="6821379E" w14:textId="4761A2B3" w:rsidR="006B5FC8" w:rsidRPr="005C7DC4" w:rsidRDefault="006B5FC8" w:rsidP="002F3430">
            <w:pPr>
              <w:pStyle w:val="Tablebody"/>
            </w:pPr>
            <w:r w:rsidRPr="005C7DC4">
              <w:t>endPointBehavior</w:t>
            </w:r>
          </w:p>
        </w:tc>
        <w:tc>
          <w:tcPr>
            <w:tcW w:w="3586" w:type="dxa"/>
          </w:tcPr>
          <w:p w14:paraId="5D5F956B" w14:textId="07AB8BF7" w:rsidR="006B5FC8" w:rsidRPr="005C7DC4" w:rsidRDefault="006B5FC8" w:rsidP="002F3430">
            <w:pPr>
              <w:pStyle w:val="Tablebody"/>
            </w:pPr>
            <w:r w:rsidRPr="005C7DC4">
              <w:t>certificate</w:t>
            </w:r>
          </w:p>
        </w:tc>
        <w:tc>
          <w:tcPr>
            <w:tcW w:w="2423" w:type="dxa"/>
          </w:tcPr>
          <w:p w14:paraId="36F40EBA" w14:textId="67008727" w:rsidR="006B5FC8" w:rsidRPr="005C7DC4" w:rsidRDefault="006B5FC8" w:rsidP="002F3430">
            <w:pPr>
              <w:pStyle w:val="Tablebody"/>
            </w:pPr>
            <w:r w:rsidRPr="005C7DC4">
              <w:t>ConfigurationService</w:t>
            </w:r>
          </w:p>
        </w:tc>
      </w:tr>
      <w:tr w:rsidR="006B5FC8" w:rsidRPr="005C7DC4" w14:paraId="4E7B49A2" w14:textId="77777777" w:rsidTr="0059334E">
        <w:tc>
          <w:tcPr>
            <w:tcW w:w="3845" w:type="dxa"/>
          </w:tcPr>
          <w:p w14:paraId="6D14C342" w14:textId="230B4B6A" w:rsidR="006B5FC8" w:rsidRPr="005C7DC4" w:rsidRDefault="006B5FC8" w:rsidP="002F3430">
            <w:pPr>
              <w:pStyle w:val="Tablebody"/>
            </w:pPr>
            <w:r w:rsidRPr="005C7DC4">
              <w:t>Client endPoint</w:t>
            </w:r>
          </w:p>
        </w:tc>
        <w:tc>
          <w:tcPr>
            <w:tcW w:w="3586" w:type="dxa"/>
          </w:tcPr>
          <w:p w14:paraId="5093A825" w14:textId="5B253B86" w:rsidR="006B5FC8" w:rsidRPr="005C7DC4" w:rsidRDefault="006B5FC8" w:rsidP="002F3430">
            <w:pPr>
              <w:pStyle w:val="Tablebody"/>
            </w:pPr>
            <w:r w:rsidRPr="005C7DC4">
              <w:t>ConfigurationService</w:t>
            </w:r>
          </w:p>
        </w:tc>
        <w:tc>
          <w:tcPr>
            <w:tcW w:w="2423" w:type="dxa"/>
          </w:tcPr>
          <w:p w14:paraId="4BA6864E" w14:textId="49B2916A" w:rsidR="006B5FC8" w:rsidRPr="005C7DC4" w:rsidRDefault="006B5FC8" w:rsidP="002F3430">
            <w:pPr>
              <w:pStyle w:val="Tablebody"/>
            </w:pPr>
            <w:r w:rsidRPr="005C7DC4">
              <w:t>Kodā</w:t>
            </w:r>
          </w:p>
        </w:tc>
      </w:tr>
    </w:tbl>
    <w:p w14:paraId="5BCD68F1" w14:textId="72A9C00A" w:rsidR="00EF4396" w:rsidRPr="005C7DC4" w:rsidRDefault="006B5FC8" w:rsidP="002F3430">
      <w:pPr>
        <w:pStyle w:val="Pictureposition"/>
      </w:pPr>
      <w:r w:rsidRPr="005C7DC4">
        <w:object w:dxaOrig="20077" w:dyaOrig="10102" w14:anchorId="3FB38522">
          <v:shape id="_x0000_i1027" type="#_x0000_t75" style="width:481.5pt;height:243pt" o:ole="">
            <v:imagedata r:id="rId28" o:title=""/>
          </v:shape>
          <o:OLEObject Type="Embed" ProgID="Visio.Drawing.11" ShapeID="_x0000_i1027" DrawAspect="Content" ObjectID="_1745414951" r:id="rId29"/>
        </w:object>
      </w:r>
    </w:p>
    <w:p w14:paraId="6325A338" w14:textId="0A24231C" w:rsidR="00FA5059" w:rsidRPr="005C7DC4" w:rsidRDefault="006B5FC8" w:rsidP="009A3787">
      <w:pPr>
        <w:pStyle w:val="Heading5"/>
      </w:pPr>
      <w:bookmarkStart w:id="85" w:name="_Toc134800208"/>
      <w:r w:rsidRPr="005C7DC4">
        <w:rPr>
          <w:rStyle w:val="Heading4Char"/>
        </w:rPr>
        <w:t>Kod</w:t>
      </w:r>
      <w:r w:rsidR="009A3787" w:rsidRPr="005C7DC4">
        <w:rPr>
          <w:rStyle w:val="Heading4Char"/>
        </w:rPr>
        <w:t>a piemērs</w:t>
      </w:r>
      <w:r w:rsidR="00A368FD" w:rsidRPr="005C7DC4">
        <w:rPr>
          <w:rStyle w:val="Heading4Char"/>
        </w:rPr>
        <w:t xml:space="preserve"> (LoginCert)</w:t>
      </w:r>
      <w:bookmarkEnd w:id="85"/>
      <w:r w:rsidR="00A368FD" w:rsidRPr="005C7DC4">
        <w:rPr>
          <w:rStyle w:val="Heading4Char"/>
        </w:rPr>
        <w:t xml:space="preserve"> </w:t>
      </w:r>
    </w:p>
    <w:p w14:paraId="1DE660FA" w14:textId="77777777" w:rsidR="002907AA" w:rsidRPr="005C7DC4" w:rsidRDefault="002907AA" w:rsidP="002907AA">
      <w:pPr>
        <w:pStyle w:val="Sourcewithforeground"/>
      </w:pPr>
      <w:r w:rsidRPr="005C7DC4">
        <w:t>using (ProxyToService.DitConfiguration.DITConfigurationServiceContractClient client = new ProxyToService.DitConfiguration.DITConfigurationServiceContractClient("ConfigurationService"))</w:t>
      </w:r>
    </w:p>
    <w:p w14:paraId="2A231490" w14:textId="77777777" w:rsidR="002907AA" w:rsidRPr="005C7DC4" w:rsidRDefault="002907AA" w:rsidP="002907AA">
      <w:pPr>
        <w:pStyle w:val="Sourcewithforeground"/>
      </w:pPr>
      <w:r w:rsidRPr="005C7DC4">
        <w:t xml:space="preserve">            {</w:t>
      </w:r>
    </w:p>
    <w:p w14:paraId="1ED8A591" w14:textId="77777777" w:rsidR="002907AA" w:rsidRPr="005C7DC4" w:rsidRDefault="002907AA" w:rsidP="002907AA">
      <w:pPr>
        <w:pStyle w:val="Sourcewithforeground"/>
      </w:pPr>
      <w:r w:rsidRPr="005C7DC4">
        <w:t xml:space="preserve">                try</w:t>
      </w:r>
    </w:p>
    <w:p w14:paraId="78546990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2B04DDCA" w14:textId="45D572BF" w:rsidR="002907AA" w:rsidRPr="005C7DC4" w:rsidRDefault="002907AA" w:rsidP="002907AA">
      <w:pPr>
        <w:pStyle w:val="Sourcewithforeground"/>
      </w:pPr>
      <w:r w:rsidRPr="005C7DC4">
        <w:t xml:space="preserve">                    var postBox = client.SelectPostBox("100000");</w:t>
      </w:r>
    </w:p>
    <w:p w14:paraId="74BD4620" w14:textId="77777777" w:rsidR="002907AA" w:rsidRPr="005C7DC4" w:rsidRDefault="002907AA" w:rsidP="002907AA">
      <w:pPr>
        <w:pStyle w:val="Sourcewithforeground"/>
      </w:pPr>
      <w:r w:rsidRPr="005C7DC4">
        <w:t xml:space="preserve">                    if (postBox != null)</w:t>
      </w:r>
    </w:p>
    <w:p w14:paraId="1C383F3A" w14:textId="77777777" w:rsidR="002907AA" w:rsidRPr="005C7DC4" w:rsidRDefault="002907AA" w:rsidP="002907AA">
      <w:pPr>
        <w:pStyle w:val="Sourcewithforeground"/>
      </w:pPr>
      <w:r w:rsidRPr="005C7DC4">
        <w:t xml:space="preserve">                    {</w:t>
      </w:r>
    </w:p>
    <w:p w14:paraId="34DE4274" w14:textId="77777777" w:rsidR="002907AA" w:rsidRPr="005C7DC4" w:rsidRDefault="002907AA" w:rsidP="002907AA">
      <w:pPr>
        <w:pStyle w:val="Sourcewithforeground"/>
      </w:pPr>
      <w:r w:rsidRPr="005C7DC4">
        <w:t xml:space="preserve">                        Console.WriteLine(postBox.Authority.ShortName);</w:t>
      </w:r>
    </w:p>
    <w:p w14:paraId="45ECF53B" w14:textId="0481D8DD" w:rsidR="002907AA" w:rsidRPr="005C7DC4" w:rsidRDefault="002907AA" w:rsidP="002907AA">
      <w:pPr>
        <w:pStyle w:val="Sourcewithforeground"/>
      </w:pPr>
      <w:r w:rsidRPr="005C7DC4">
        <w:t xml:space="preserve">                    }</w:t>
      </w:r>
    </w:p>
    <w:p w14:paraId="2E88B38C" w14:textId="77777777" w:rsidR="002907AA" w:rsidRPr="005C7DC4" w:rsidRDefault="002907AA" w:rsidP="002907AA">
      <w:pPr>
        <w:pStyle w:val="Sourcewithforeground"/>
      </w:pPr>
      <w:r w:rsidRPr="005C7DC4">
        <w:t xml:space="preserve">                    Console.WriteLine("Press key...");</w:t>
      </w:r>
    </w:p>
    <w:p w14:paraId="4D5CD6E7" w14:textId="77777777" w:rsidR="002907AA" w:rsidRPr="005C7DC4" w:rsidRDefault="002907AA" w:rsidP="002907AA">
      <w:pPr>
        <w:pStyle w:val="Sourcewithforeground"/>
      </w:pPr>
      <w:r w:rsidRPr="005C7DC4">
        <w:t xml:space="preserve">                }</w:t>
      </w:r>
    </w:p>
    <w:p w14:paraId="7DAD3BF9" w14:textId="77777777" w:rsidR="002907AA" w:rsidRPr="005C7DC4" w:rsidRDefault="002907AA" w:rsidP="002907AA">
      <w:pPr>
        <w:pStyle w:val="Sourcewithforeground"/>
      </w:pPr>
      <w:r w:rsidRPr="005C7DC4">
        <w:t xml:space="preserve">                catch (CommunicationException e)</w:t>
      </w:r>
    </w:p>
    <w:p w14:paraId="79E2BA69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0A165133" w14:textId="77777777" w:rsidR="002907AA" w:rsidRPr="005C7DC4" w:rsidRDefault="002907AA" w:rsidP="002907AA">
      <w:pPr>
        <w:pStyle w:val="Sourcewithforeground"/>
      </w:pPr>
      <w:r w:rsidRPr="005C7DC4">
        <w:t xml:space="preserve">                    string mess = e.Message;</w:t>
      </w:r>
    </w:p>
    <w:p w14:paraId="490D5D78" w14:textId="181A553B" w:rsidR="002907AA" w:rsidRPr="005C7DC4" w:rsidRDefault="002907AA" w:rsidP="002907AA">
      <w:pPr>
        <w:pStyle w:val="Sourcewithforeground"/>
      </w:pPr>
      <w:r w:rsidRPr="005C7DC4">
        <w:t xml:space="preserve">                    Console.WriteLine(mess);</w:t>
      </w:r>
    </w:p>
    <w:p w14:paraId="20C79CF0" w14:textId="77777777" w:rsidR="002907AA" w:rsidRPr="005C7DC4" w:rsidRDefault="002907AA" w:rsidP="002907AA">
      <w:pPr>
        <w:pStyle w:val="Sourcewithforeground"/>
      </w:pPr>
      <w:r w:rsidRPr="005C7DC4">
        <w:t xml:space="preserve">                    client.Abort();</w:t>
      </w:r>
    </w:p>
    <w:p w14:paraId="24DC5C96" w14:textId="77777777" w:rsidR="002907AA" w:rsidRPr="005C7DC4" w:rsidRDefault="002907AA" w:rsidP="002907AA">
      <w:pPr>
        <w:pStyle w:val="Sourcewithforeground"/>
      </w:pPr>
      <w:r w:rsidRPr="005C7DC4">
        <w:t xml:space="preserve">                }</w:t>
      </w:r>
    </w:p>
    <w:p w14:paraId="34D89F37" w14:textId="77777777" w:rsidR="002907AA" w:rsidRPr="005C7DC4" w:rsidRDefault="002907AA" w:rsidP="002907AA">
      <w:pPr>
        <w:pStyle w:val="Sourcewithforeground"/>
      </w:pPr>
      <w:r w:rsidRPr="005C7DC4">
        <w:t xml:space="preserve">                catch (TimeoutException e)</w:t>
      </w:r>
    </w:p>
    <w:p w14:paraId="7560C7B6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1CDA7CF1" w14:textId="77777777" w:rsidR="002907AA" w:rsidRPr="005C7DC4" w:rsidRDefault="002907AA" w:rsidP="002907AA">
      <w:pPr>
        <w:pStyle w:val="Sourcewithforeground"/>
      </w:pPr>
      <w:r w:rsidRPr="005C7DC4">
        <w:t xml:space="preserve">                    string mess = e.Message;</w:t>
      </w:r>
    </w:p>
    <w:p w14:paraId="361A8DDE" w14:textId="521BE994" w:rsidR="002907AA" w:rsidRPr="005C7DC4" w:rsidRDefault="002907AA" w:rsidP="002907AA">
      <w:pPr>
        <w:pStyle w:val="Sourcewithforeground"/>
      </w:pPr>
      <w:r w:rsidRPr="005C7DC4">
        <w:t xml:space="preserve">                    Console.WriteLine(mess);</w:t>
      </w:r>
    </w:p>
    <w:p w14:paraId="33C154F1" w14:textId="77777777" w:rsidR="002907AA" w:rsidRPr="005C7DC4" w:rsidRDefault="002907AA" w:rsidP="002907AA">
      <w:pPr>
        <w:pStyle w:val="Sourcewithforeground"/>
      </w:pPr>
      <w:r w:rsidRPr="005C7DC4">
        <w:t xml:space="preserve">                    client.Abort();</w:t>
      </w:r>
    </w:p>
    <w:p w14:paraId="1AE46C7B" w14:textId="77777777" w:rsidR="002907AA" w:rsidRPr="005C7DC4" w:rsidRDefault="002907AA" w:rsidP="002907AA">
      <w:pPr>
        <w:pStyle w:val="Sourcewithforeground"/>
      </w:pPr>
      <w:r w:rsidRPr="005C7DC4">
        <w:t xml:space="preserve">                }</w:t>
      </w:r>
    </w:p>
    <w:p w14:paraId="482276BC" w14:textId="77777777" w:rsidR="002907AA" w:rsidRPr="005C7DC4" w:rsidRDefault="002907AA" w:rsidP="002907AA">
      <w:pPr>
        <w:pStyle w:val="Sourcewithforeground"/>
      </w:pPr>
      <w:r w:rsidRPr="005C7DC4">
        <w:t xml:space="preserve">                catch (Exception e)</w:t>
      </w:r>
    </w:p>
    <w:p w14:paraId="6D31F225" w14:textId="77777777" w:rsidR="002907AA" w:rsidRPr="005C7DC4" w:rsidRDefault="002907AA" w:rsidP="002907AA">
      <w:pPr>
        <w:pStyle w:val="Sourcewithforeground"/>
      </w:pPr>
      <w:r w:rsidRPr="005C7DC4">
        <w:t xml:space="preserve">                {</w:t>
      </w:r>
    </w:p>
    <w:p w14:paraId="30236C34" w14:textId="77777777" w:rsidR="002907AA" w:rsidRPr="005C7DC4" w:rsidRDefault="002907AA" w:rsidP="002907AA">
      <w:pPr>
        <w:pStyle w:val="Sourcewithforeground"/>
      </w:pPr>
      <w:r w:rsidRPr="005C7DC4">
        <w:t xml:space="preserve">                    string mess = e.Message;</w:t>
      </w:r>
    </w:p>
    <w:p w14:paraId="59FADCFB" w14:textId="77777777" w:rsidR="002907AA" w:rsidRPr="005C7DC4" w:rsidRDefault="002907AA" w:rsidP="002907AA">
      <w:pPr>
        <w:pStyle w:val="Sourcewithforeground"/>
      </w:pPr>
      <w:r w:rsidRPr="005C7DC4">
        <w:t xml:space="preserve">                    Console.WriteLine(mess);</w:t>
      </w:r>
    </w:p>
    <w:p w14:paraId="07FC7E13" w14:textId="77777777" w:rsidR="002907AA" w:rsidRPr="005C7DC4" w:rsidRDefault="002907AA" w:rsidP="002907AA">
      <w:pPr>
        <w:pStyle w:val="Sourcewithforeground"/>
      </w:pPr>
      <w:r w:rsidRPr="005C7DC4">
        <w:t xml:space="preserve">                    client.Abort();</w:t>
      </w:r>
    </w:p>
    <w:p w14:paraId="7C7D6029" w14:textId="77777777" w:rsidR="002907AA" w:rsidRPr="005C7DC4" w:rsidRDefault="002907AA" w:rsidP="002907AA">
      <w:pPr>
        <w:pStyle w:val="Sourcewithforeground"/>
      </w:pPr>
      <w:r w:rsidRPr="005C7DC4">
        <w:t xml:space="preserve">                    throw;</w:t>
      </w:r>
    </w:p>
    <w:p w14:paraId="7DCE049E" w14:textId="33C6EC98" w:rsidR="002907AA" w:rsidRPr="005C7DC4" w:rsidRDefault="002907AA" w:rsidP="009D4317">
      <w:pPr>
        <w:pStyle w:val="Sourcewithforeground"/>
      </w:pPr>
      <w:r w:rsidRPr="005C7DC4">
        <w:t xml:space="preserve">                }</w:t>
      </w:r>
    </w:p>
    <w:p w14:paraId="332274FE" w14:textId="6394166F" w:rsidR="002907AA" w:rsidRPr="005C7DC4" w:rsidRDefault="002907AA" w:rsidP="002907AA">
      <w:pPr>
        <w:pStyle w:val="Sourcewithforeground"/>
      </w:pPr>
      <w:r w:rsidRPr="005C7DC4">
        <w:t xml:space="preserve">            }</w:t>
      </w:r>
    </w:p>
    <w:p w14:paraId="13433109" w14:textId="04000A3B" w:rsidR="002907AA" w:rsidRPr="005C7DC4" w:rsidRDefault="002907AA" w:rsidP="002F3430">
      <w:pPr>
        <w:pStyle w:val="Sourcewithforeground"/>
      </w:pPr>
    </w:p>
    <w:p w14:paraId="10951C5A" w14:textId="77777777" w:rsidR="002907AA" w:rsidRPr="005C7DC4" w:rsidRDefault="002907AA" w:rsidP="002F3430">
      <w:pPr>
        <w:pStyle w:val="Sourcewithforeground"/>
      </w:pPr>
    </w:p>
    <w:p w14:paraId="1A261E78" w14:textId="663DEFF5" w:rsidR="006B5FC8" w:rsidRPr="005C7DC4" w:rsidRDefault="00EA66EC" w:rsidP="002F3430">
      <w:pPr>
        <w:pStyle w:val="Heading4"/>
      </w:pPr>
      <w:bookmarkStart w:id="86" w:name="_Toc134800209"/>
      <w:r w:rsidRPr="005C7DC4">
        <w:t>Savienošana ar lietotāja vā</w:t>
      </w:r>
      <w:r w:rsidR="006B5FC8" w:rsidRPr="005C7DC4">
        <w:t>rdu un paroli</w:t>
      </w:r>
      <w:r w:rsidR="00D76D4E" w:rsidRPr="005C7DC4">
        <w:t xml:space="preserve"> (LoginUserName)</w:t>
      </w:r>
      <w:bookmarkEnd w:id="86"/>
    </w:p>
    <w:p w14:paraId="300572DE" w14:textId="65CC691C" w:rsidR="00D76D4E" w:rsidRPr="005C7DC4" w:rsidRDefault="00D76D4E" w:rsidP="002F3430">
      <w:pPr>
        <w:pStyle w:val="Heading5"/>
      </w:pPr>
      <w:r w:rsidRPr="005C7DC4">
        <w:t>Konfigur</w:t>
      </w:r>
      <w:r w:rsidR="009B57EF" w:rsidRPr="005C7DC4">
        <w:t>ā</w:t>
      </w:r>
      <w:r w:rsidRPr="005C7DC4">
        <w:t xml:space="preserve">cija </w:t>
      </w:r>
    </w:p>
    <w:p w14:paraId="237358AA" w14:textId="102E3B1D" w:rsidR="00D76D4E" w:rsidRPr="005C7DC4" w:rsidRDefault="00D76D4E" w:rsidP="002F3430">
      <w:r w:rsidRPr="005C7DC4">
        <w:t xml:space="preserve">Lai </w:t>
      </w:r>
      <w:r w:rsidR="0083705C" w:rsidRPr="005C7DC4">
        <w:t>izveidotu savienojumu</w:t>
      </w:r>
      <w:r w:rsidRPr="005C7DC4">
        <w:t xml:space="preserve"> ar </w:t>
      </w:r>
      <w:r w:rsidR="00671281" w:rsidRPr="005C7DC4">
        <w:t>lietotāja vārdu un paroli</w:t>
      </w:r>
      <w:r w:rsidR="009B57EF" w:rsidRPr="005C7DC4">
        <w:t>,</w:t>
      </w:r>
      <w:r w:rsidRPr="005C7DC4">
        <w:t xml:space="preserve"> ir </w:t>
      </w:r>
      <w:r w:rsidR="003150C8" w:rsidRPr="005C7DC4">
        <w:t>jā</w:t>
      </w:r>
      <w:r w:rsidRPr="005C7DC4">
        <w:t xml:space="preserve">izveido </w:t>
      </w:r>
      <w:r w:rsidR="008E0C30" w:rsidRPr="005C7DC4">
        <w:t>divi</w:t>
      </w:r>
      <w:r w:rsidRPr="005C7DC4">
        <w:t xml:space="preserve"> </w:t>
      </w:r>
      <w:r w:rsidR="008E0C30" w:rsidRPr="005C7DC4">
        <w:t>bindingi</w:t>
      </w:r>
      <w:r w:rsidR="003150C8" w:rsidRPr="005C7DC4">
        <w:t>: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467"/>
        <w:gridCol w:w="2421"/>
      </w:tblGrid>
      <w:tr w:rsidR="00D76D4E" w:rsidRPr="005C7DC4" w14:paraId="68D6309C" w14:textId="77777777" w:rsidTr="009B57EF">
        <w:tc>
          <w:tcPr>
            <w:tcW w:w="3845" w:type="dxa"/>
          </w:tcPr>
          <w:p w14:paraId="1B1D46CE" w14:textId="77777777" w:rsidR="00D76D4E" w:rsidRPr="005C7DC4" w:rsidRDefault="00D76D4E" w:rsidP="002F3430">
            <w:pPr>
              <w:pStyle w:val="TableBold-small"/>
            </w:pPr>
            <w:r w:rsidRPr="005C7DC4">
              <w:t>ServiceModel</w:t>
            </w:r>
          </w:p>
        </w:tc>
        <w:tc>
          <w:tcPr>
            <w:tcW w:w="3586" w:type="dxa"/>
          </w:tcPr>
          <w:p w14:paraId="4D320688" w14:textId="77777777" w:rsidR="00D76D4E" w:rsidRPr="005C7DC4" w:rsidRDefault="00D76D4E" w:rsidP="002F3430">
            <w:pPr>
              <w:pStyle w:val="TableBold-small"/>
            </w:pPr>
            <w:r w:rsidRPr="005C7DC4">
              <w:t>Izvelētais nosaukums</w:t>
            </w:r>
          </w:p>
        </w:tc>
        <w:tc>
          <w:tcPr>
            <w:tcW w:w="2423" w:type="dxa"/>
          </w:tcPr>
          <w:p w14:paraId="13316401" w14:textId="05D5A471" w:rsidR="00D76D4E" w:rsidRPr="005C7DC4" w:rsidRDefault="008C5C04" w:rsidP="008C5C04">
            <w:pPr>
              <w:pStyle w:val="TableBold-small"/>
            </w:pPr>
            <w:r w:rsidRPr="005C7DC4">
              <w:t>Tiek i</w:t>
            </w:r>
            <w:r w:rsidR="00D76D4E" w:rsidRPr="005C7DC4">
              <w:t>zmanto</w:t>
            </w:r>
            <w:r w:rsidRPr="005C7DC4">
              <w:t>ts</w:t>
            </w:r>
          </w:p>
        </w:tc>
      </w:tr>
      <w:tr w:rsidR="00D76D4E" w:rsidRPr="005C7DC4" w14:paraId="27461C9F" w14:textId="77777777" w:rsidTr="009B57EF">
        <w:tc>
          <w:tcPr>
            <w:tcW w:w="3845" w:type="dxa"/>
          </w:tcPr>
          <w:p w14:paraId="7C13BDFD" w14:textId="77777777" w:rsidR="00D76D4E" w:rsidRPr="005C7DC4" w:rsidRDefault="00D76D4E" w:rsidP="002F3430">
            <w:pPr>
              <w:pStyle w:val="Tablebody"/>
            </w:pPr>
            <w:r w:rsidRPr="005C7DC4">
              <w:t>ws2007FederationHttpBinding</w:t>
            </w:r>
          </w:p>
        </w:tc>
        <w:tc>
          <w:tcPr>
            <w:tcW w:w="3586" w:type="dxa"/>
          </w:tcPr>
          <w:p w14:paraId="1C6C93A4" w14:textId="77777777" w:rsidR="00D76D4E" w:rsidRPr="005C7DC4" w:rsidRDefault="00D76D4E" w:rsidP="002F3430">
            <w:pPr>
              <w:pStyle w:val="Tablebody"/>
            </w:pPr>
            <w:r w:rsidRPr="005C7DC4">
              <w:t>ws2007FederationNoSct</w:t>
            </w:r>
          </w:p>
        </w:tc>
        <w:tc>
          <w:tcPr>
            <w:tcW w:w="2423" w:type="dxa"/>
          </w:tcPr>
          <w:p w14:paraId="0C68B074" w14:textId="77777777" w:rsidR="00D76D4E" w:rsidRPr="005C7DC4" w:rsidRDefault="00D76D4E" w:rsidP="002F3430">
            <w:pPr>
              <w:pStyle w:val="Tablebody"/>
            </w:pPr>
            <w:r w:rsidRPr="005C7DC4">
              <w:t>ConfigurationService</w:t>
            </w:r>
          </w:p>
        </w:tc>
      </w:tr>
      <w:tr w:rsidR="00D76D4E" w:rsidRPr="005C7DC4" w14:paraId="2263BCF9" w14:textId="77777777" w:rsidTr="009B57EF">
        <w:tc>
          <w:tcPr>
            <w:tcW w:w="3845" w:type="dxa"/>
          </w:tcPr>
          <w:p w14:paraId="47C4C85E" w14:textId="77777777" w:rsidR="00D76D4E" w:rsidRPr="005C7DC4" w:rsidRDefault="00D76D4E" w:rsidP="002F3430">
            <w:pPr>
              <w:pStyle w:val="Tablebody"/>
            </w:pPr>
            <w:r w:rsidRPr="005C7DC4">
              <w:t>ws2007HttpBinding</w:t>
            </w:r>
          </w:p>
        </w:tc>
        <w:tc>
          <w:tcPr>
            <w:tcW w:w="3586" w:type="dxa"/>
          </w:tcPr>
          <w:p w14:paraId="6347985C" w14:textId="77777777" w:rsidR="00D76D4E" w:rsidRPr="005C7DC4" w:rsidRDefault="00D76D4E" w:rsidP="002F3430">
            <w:pPr>
              <w:pStyle w:val="Tablebody"/>
            </w:pPr>
            <w:r w:rsidRPr="005C7DC4">
              <w:t>certificateMixed</w:t>
            </w:r>
          </w:p>
        </w:tc>
        <w:tc>
          <w:tcPr>
            <w:tcW w:w="2423" w:type="dxa"/>
          </w:tcPr>
          <w:p w14:paraId="4CACF5EF" w14:textId="77777777" w:rsidR="00D76D4E" w:rsidRPr="005C7DC4" w:rsidRDefault="00D76D4E" w:rsidP="002F3430">
            <w:pPr>
              <w:pStyle w:val="Tablebody"/>
            </w:pPr>
            <w:r w:rsidRPr="005C7DC4">
              <w:t>ws2007FederationNoSct</w:t>
            </w:r>
          </w:p>
        </w:tc>
      </w:tr>
      <w:tr w:rsidR="00D76D4E" w:rsidRPr="005C7DC4" w14:paraId="6AF0FDEE" w14:textId="77777777" w:rsidTr="009B57EF">
        <w:tc>
          <w:tcPr>
            <w:tcW w:w="3845" w:type="dxa"/>
          </w:tcPr>
          <w:p w14:paraId="118518C7" w14:textId="77777777" w:rsidR="00D76D4E" w:rsidRPr="005C7DC4" w:rsidRDefault="00D76D4E" w:rsidP="002F3430">
            <w:pPr>
              <w:pStyle w:val="Tablebody"/>
            </w:pPr>
            <w:r w:rsidRPr="005C7DC4">
              <w:t>Client endPoint</w:t>
            </w:r>
          </w:p>
        </w:tc>
        <w:tc>
          <w:tcPr>
            <w:tcW w:w="3586" w:type="dxa"/>
          </w:tcPr>
          <w:p w14:paraId="3A144F88" w14:textId="77777777" w:rsidR="00D76D4E" w:rsidRPr="005C7DC4" w:rsidRDefault="00D76D4E" w:rsidP="002F3430">
            <w:pPr>
              <w:pStyle w:val="Tablebody"/>
            </w:pPr>
            <w:r w:rsidRPr="005C7DC4">
              <w:t>ConfigurationService</w:t>
            </w:r>
          </w:p>
        </w:tc>
        <w:tc>
          <w:tcPr>
            <w:tcW w:w="2423" w:type="dxa"/>
          </w:tcPr>
          <w:p w14:paraId="383BD898" w14:textId="77777777" w:rsidR="00D76D4E" w:rsidRPr="005C7DC4" w:rsidRDefault="00D76D4E" w:rsidP="002F3430">
            <w:pPr>
              <w:pStyle w:val="Tablebody"/>
            </w:pPr>
            <w:r w:rsidRPr="005C7DC4">
              <w:t>Kodā</w:t>
            </w:r>
          </w:p>
        </w:tc>
      </w:tr>
      <w:tr w:rsidR="00D76D4E" w:rsidRPr="005C7DC4" w14:paraId="3F0EC05D" w14:textId="77777777" w:rsidTr="009B57EF">
        <w:tc>
          <w:tcPr>
            <w:tcW w:w="3845" w:type="dxa"/>
          </w:tcPr>
          <w:p w14:paraId="222E415F" w14:textId="33F68C53" w:rsidR="00D76D4E" w:rsidRPr="005C7DC4" w:rsidRDefault="00D76D4E" w:rsidP="002F3430">
            <w:pPr>
              <w:pStyle w:val="Tablebody"/>
            </w:pPr>
            <w:r w:rsidRPr="005C7DC4">
              <w:t>UserName</w:t>
            </w:r>
          </w:p>
        </w:tc>
        <w:tc>
          <w:tcPr>
            <w:tcW w:w="3586" w:type="dxa"/>
          </w:tcPr>
          <w:p w14:paraId="638E8FD5" w14:textId="77777777" w:rsidR="00D76D4E" w:rsidRPr="005C7DC4" w:rsidRDefault="00D76D4E" w:rsidP="002F3430">
            <w:pPr>
              <w:pStyle w:val="Tablebody"/>
            </w:pPr>
          </w:p>
        </w:tc>
        <w:tc>
          <w:tcPr>
            <w:tcW w:w="2423" w:type="dxa"/>
          </w:tcPr>
          <w:p w14:paraId="6F30D2AA" w14:textId="45E6A2C5" w:rsidR="00D76D4E" w:rsidRPr="005C7DC4" w:rsidRDefault="00D76D4E" w:rsidP="002F3430">
            <w:pPr>
              <w:pStyle w:val="Tablebody"/>
            </w:pPr>
            <w:r w:rsidRPr="005C7DC4">
              <w:t>Kodā</w:t>
            </w:r>
          </w:p>
        </w:tc>
      </w:tr>
      <w:tr w:rsidR="00D76D4E" w:rsidRPr="005C7DC4" w14:paraId="1F338360" w14:textId="77777777" w:rsidTr="009B57EF">
        <w:tc>
          <w:tcPr>
            <w:tcW w:w="3845" w:type="dxa"/>
          </w:tcPr>
          <w:p w14:paraId="426F749B" w14:textId="1643CE06" w:rsidR="00D76D4E" w:rsidRPr="005C7DC4" w:rsidRDefault="00D76D4E" w:rsidP="002F3430">
            <w:pPr>
              <w:pStyle w:val="Tablebody"/>
            </w:pPr>
            <w:r w:rsidRPr="005C7DC4">
              <w:t>Password</w:t>
            </w:r>
          </w:p>
        </w:tc>
        <w:tc>
          <w:tcPr>
            <w:tcW w:w="3586" w:type="dxa"/>
          </w:tcPr>
          <w:p w14:paraId="48D929FC" w14:textId="77777777" w:rsidR="00D76D4E" w:rsidRPr="005C7DC4" w:rsidRDefault="00D76D4E" w:rsidP="002F3430">
            <w:pPr>
              <w:pStyle w:val="Tablebody"/>
            </w:pPr>
          </w:p>
        </w:tc>
        <w:tc>
          <w:tcPr>
            <w:tcW w:w="2423" w:type="dxa"/>
          </w:tcPr>
          <w:p w14:paraId="4E2C93EB" w14:textId="42436EFB" w:rsidR="00D76D4E" w:rsidRPr="005C7DC4" w:rsidRDefault="00D76D4E" w:rsidP="002F3430">
            <w:pPr>
              <w:pStyle w:val="Tablebody"/>
            </w:pPr>
            <w:r w:rsidRPr="005C7DC4">
              <w:t>Kodā</w:t>
            </w:r>
          </w:p>
        </w:tc>
      </w:tr>
    </w:tbl>
    <w:p w14:paraId="014C1D0C" w14:textId="0A95A6DD" w:rsidR="00FA5059" w:rsidRPr="005C7DC4" w:rsidRDefault="00F818A0" w:rsidP="002F3430">
      <w:pPr>
        <w:pStyle w:val="Pictureposition"/>
      </w:pPr>
      <w:r w:rsidRPr="005C7DC4">
        <w:object w:dxaOrig="18066" w:dyaOrig="10595" w14:anchorId="2F5F7843">
          <v:shape id="_x0000_i1028" type="#_x0000_t75" style="width:477.75pt;height:279.75pt" o:ole="">
            <v:imagedata r:id="rId30" o:title=""/>
          </v:shape>
          <o:OLEObject Type="Embed" ProgID="Visio.Drawing.11" ShapeID="_x0000_i1028" DrawAspect="Content" ObjectID="_1745414952" r:id="rId31"/>
        </w:object>
      </w:r>
    </w:p>
    <w:p w14:paraId="40A147FE" w14:textId="2DD87392" w:rsidR="00FA5059" w:rsidRPr="005C7DC4" w:rsidRDefault="009A3787" w:rsidP="002F3430">
      <w:pPr>
        <w:pStyle w:val="Heading5"/>
      </w:pPr>
      <w:bookmarkStart w:id="87" w:name="_Toc334082278"/>
      <w:bookmarkEnd w:id="87"/>
      <w:r w:rsidRPr="005C7DC4">
        <w:t>Koda piemēri</w:t>
      </w:r>
      <w:r w:rsidR="00161EA9" w:rsidRPr="005C7DC4">
        <w:t xml:space="preserve"> (LoginUserName)</w:t>
      </w:r>
    </w:p>
    <w:p w14:paraId="1479B307" w14:textId="77777777" w:rsidR="006A1626" w:rsidRPr="005C7DC4" w:rsidRDefault="006A1626" w:rsidP="006A1626">
      <w:pPr>
        <w:pStyle w:val="Sourcewithforeground"/>
      </w:pPr>
      <w:r w:rsidRPr="005C7DC4">
        <w:t>using (ProxyToService.DitConfiguration.DITConfigurationServiceContractClient client = new ProxyToService.DitConfiguration.DITConfigurationServiceContractClient("ConfigurationServiceuser"))</w:t>
      </w:r>
    </w:p>
    <w:p w14:paraId="1BD5D050" w14:textId="77777777" w:rsidR="006A1626" w:rsidRPr="005C7DC4" w:rsidRDefault="006A1626" w:rsidP="006A1626">
      <w:pPr>
        <w:pStyle w:val="Sourcewithforeground"/>
      </w:pPr>
      <w:r w:rsidRPr="005C7DC4">
        <w:t xml:space="preserve">            {</w:t>
      </w:r>
    </w:p>
    <w:p w14:paraId="74A54C73" w14:textId="77777777" w:rsidR="006A1626" w:rsidRPr="005C7DC4" w:rsidRDefault="006A1626" w:rsidP="006A1626">
      <w:pPr>
        <w:pStyle w:val="Sourcewithforeground"/>
      </w:pPr>
      <w:r w:rsidRPr="005C7DC4">
        <w:t xml:space="preserve">                try</w:t>
      </w:r>
    </w:p>
    <w:p w14:paraId="0472CB3F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42EBDFEA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client.ClientCredentials.UserName.UserName = System.Configuration.ConfigurationManager.AppSettings.Get("UserName");</w:t>
      </w:r>
    </w:p>
    <w:p w14:paraId="6DF9FE67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client.ClientCredentials.UserName.Password = System.Configuration.ConfigurationManager.AppSettings.Get("Password");</w:t>
      </w:r>
    </w:p>
    <w:p w14:paraId="2AA1B2ED" w14:textId="77777777" w:rsidR="006A1626" w:rsidRPr="005C7DC4" w:rsidRDefault="006A1626" w:rsidP="006A1626">
      <w:pPr>
        <w:pStyle w:val="Sourcewithforeground"/>
      </w:pPr>
    </w:p>
    <w:p w14:paraId="1859EB2B" w14:textId="77777777" w:rsidR="006A1626" w:rsidRPr="005C7DC4" w:rsidRDefault="006A1626" w:rsidP="006A1626">
      <w:pPr>
        <w:pStyle w:val="Sourcewithforeground"/>
      </w:pPr>
      <w:r w:rsidRPr="005C7DC4">
        <w:t xml:space="preserve">                    ProxyToService.DitConfiguration.PostBoxInfoStructure postBox = client.SelectPostBox("100001");</w:t>
      </w:r>
    </w:p>
    <w:p w14:paraId="4C9F8585" w14:textId="77777777" w:rsidR="006A1626" w:rsidRPr="005C7DC4" w:rsidRDefault="006A1626" w:rsidP="006A1626">
      <w:pPr>
        <w:pStyle w:val="Sourcewithforeground"/>
      </w:pPr>
    </w:p>
    <w:p w14:paraId="1ED2224D" w14:textId="77777777" w:rsidR="006A1626" w:rsidRPr="005C7DC4" w:rsidRDefault="006A1626" w:rsidP="006A1626">
      <w:pPr>
        <w:pStyle w:val="Sourcewithforeground"/>
      </w:pPr>
      <w:r w:rsidRPr="005C7DC4">
        <w:t xml:space="preserve">                    if (postBox != null)</w:t>
      </w:r>
    </w:p>
    <w:p w14:paraId="7E7A956C" w14:textId="77777777" w:rsidR="006A1626" w:rsidRPr="005C7DC4" w:rsidRDefault="006A1626" w:rsidP="006A1626">
      <w:pPr>
        <w:pStyle w:val="Sourcewithforeground"/>
      </w:pPr>
      <w:r w:rsidRPr="005C7DC4">
        <w:t xml:space="preserve">                    {</w:t>
      </w:r>
    </w:p>
    <w:p w14:paraId="3FC34BF1" w14:textId="77777777" w:rsidR="006A1626" w:rsidRPr="005C7DC4" w:rsidRDefault="006A1626" w:rsidP="006A1626">
      <w:pPr>
        <w:pStyle w:val="Sourcewithforeground"/>
      </w:pPr>
      <w:r w:rsidRPr="005C7DC4">
        <w:t xml:space="preserve">                        Console.WriteLine(postBox.PostBoxID);</w:t>
      </w:r>
    </w:p>
    <w:p w14:paraId="42453232" w14:textId="77777777" w:rsidR="006A1626" w:rsidRPr="005C7DC4" w:rsidRDefault="006A1626" w:rsidP="006A1626">
      <w:pPr>
        <w:pStyle w:val="Sourcewithforeground"/>
      </w:pPr>
      <w:r w:rsidRPr="005C7DC4">
        <w:t xml:space="preserve">                    }</w:t>
      </w:r>
    </w:p>
    <w:p w14:paraId="73A3733D" w14:textId="77777777" w:rsidR="006A1626" w:rsidRPr="005C7DC4" w:rsidRDefault="006A1626" w:rsidP="006A1626">
      <w:pPr>
        <w:pStyle w:val="Sourcewithforeground"/>
      </w:pPr>
    </w:p>
    <w:p w14:paraId="6088EB83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Console.WriteLine("Press key...");</w:t>
      </w:r>
    </w:p>
    <w:p w14:paraId="7FBFE045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7F0BB58B" w14:textId="77777777" w:rsidR="006A1626" w:rsidRPr="005C7DC4" w:rsidRDefault="006A1626" w:rsidP="006A1626">
      <w:pPr>
        <w:pStyle w:val="Sourcewithforeground"/>
      </w:pPr>
      <w:r w:rsidRPr="005C7DC4">
        <w:t xml:space="preserve">                catch (CommunicationException e)</w:t>
      </w:r>
    </w:p>
    <w:p w14:paraId="7F4086B6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697CDFA3" w14:textId="77777777" w:rsidR="006A1626" w:rsidRPr="005C7DC4" w:rsidRDefault="006A1626" w:rsidP="006A1626">
      <w:pPr>
        <w:pStyle w:val="Sourcewithforeground"/>
      </w:pPr>
      <w:r w:rsidRPr="005C7DC4">
        <w:t xml:space="preserve">                    string mess = e.Message;</w:t>
      </w:r>
    </w:p>
    <w:p w14:paraId="769C633A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Console.WriteLine(mess);</w:t>
      </w:r>
    </w:p>
    <w:p w14:paraId="6897A14D" w14:textId="77777777" w:rsidR="006A1626" w:rsidRPr="005C7DC4" w:rsidRDefault="006A1626" w:rsidP="006A1626">
      <w:pPr>
        <w:pStyle w:val="Sourcewithforeground"/>
      </w:pPr>
    </w:p>
    <w:p w14:paraId="1C140348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client.Abort();</w:t>
      </w:r>
    </w:p>
    <w:p w14:paraId="46CEA1BF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001FE5E5" w14:textId="77777777" w:rsidR="006A1626" w:rsidRPr="005C7DC4" w:rsidRDefault="006A1626" w:rsidP="006A1626">
      <w:pPr>
        <w:pStyle w:val="Sourcewithforeground"/>
      </w:pPr>
      <w:r w:rsidRPr="005C7DC4">
        <w:t xml:space="preserve">                catch (TimeoutException e)</w:t>
      </w:r>
    </w:p>
    <w:p w14:paraId="62C33CEF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7705863F" w14:textId="77777777" w:rsidR="006A1626" w:rsidRPr="005C7DC4" w:rsidRDefault="006A1626" w:rsidP="006A1626">
      <w:pPr>
        <w:pStyle w:val="Sourcewithforeground"/>
      </w:pPr>
      <w:r w:rsidRPr="005C7DC4">
        <w:t xml:space="preserve">                    string mess = e.Message;</w:t>
      </w:r>
    </w:p>
    <w:p w14:paraId="29FC1CEB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Console.WriteLine(mess);</w:t>
      </w:r>
    </w:p>
    <w:p w14:paraId="47EE2AED" w14:textId="77777777" w:rsidR="006A1626" w:rsidRPr="005C7DC4" w:rsidRDefault="006A1626" w:rsidP="006A1626">
      <w:pPr>
        <w:pStyle w:val="Sourcewithforeground"/>
      </w:pPr>
    </w:p>
    <w:p w14:paraId="16F1B1D9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client.Abort();</w:t>
      </w:r>
    </w:p>
    <w:p w14:paraId="51408CF3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346C2C2E" w14:textId="77777777" w:rsidR="006A1626" w:rsidRPr="005C7DC4" w:rsidRDefault="006A1626" w:rsidP="006A1626">
      <w:pPr>
        <w:pStyle w:val="Sourcewithforeground"/>
      </w:pPr>
      <w:r w:rsidRPr="005C7DC4">
        <w:t xml:space="preserve">                catch (Exception e)</w:t>
      </w:r>
    </w:p>
    <w:p w14:paraId="34E7BBC0" w14:textId="77777777" w:rsidR="006A1626" w:rsidRPr="005C7DC4" w:rsidRDefault="006A1626" w:rsidP="006A1626">
      <w:pPr>
        <w:pStyle w:val="Sourcewithforeground"/>
      </w:pPr>
      <w:r w:rsidRPr="005C7DC4">
        <w:t xml:space="preserve">                {</w:t>
      </w:r>
    </w:p>
    <w:p w14:paraId="391A82D3" w14:textId="77777777" w:rsidR="006A1626" w:rsidRPr="005C7DC4" w:rsidRDefault="006A1626" w:rsidP="006A1626">
      <w:pPr>
        <w:pStyle w:val="Sourcewithforeground"/>
      </w:pPr>
      <w:r w:rsidRPr="005C7DC4">
        <w:t xml:space="preserve">                    string mess = e.Message;</w:t>
      </w:r>
    </w:p>
    <w:p w14:paraId="4919BCD5" w14:textId="77777777" w:rsidR="006A1626" w:rsidRPr="005C7DC4" w:rsidRDefault="006A1626" w:rsidP="006A1626">
      <w:pPr>
        <w:pStyle w:val="Sourcewithforeground"/>
      </w:pPr>
      <w:r w:rsidRPr="005C7DC4">
        <w:t xml:space="preserve">                    Console.WriteLine(mess);</w:t>
      </w:r>
    </w:p>
    <w:p w14:paraId="7B6E0B98" w14:textId="77777777" w:rsidR="006A1626" w:rsidRPr="005C7DC4" w:rsidRDefault="006A1626" w:rsidP="006A1626">
      <w:pPr>
        <w:pStyle w:val="Sourcewithforeground"/>
      </w:pPr>
      <w:r w:rsidRPr="005C7DC4">
        <w:t xml:space="preserve">                    client.Abort();</w:t>
      </w:r>
    </w:p>
    <w:p w14:paraId="47BFCCB7" w14:textId="77777777" w:rsidR="006A1626" w:rsidRPr="005C7DC4" w:rsidRDefault="006A1626" w:rsidP="006A1626">
      <w:pPr>
        <w:pStyle w:val="Sourcewithforeground"/>
      </w:pPr>
      <w:r w:rsidRPr="005C7DC4">
        <w:t xml:space="preserve">                    throw;</w:t>
      </w:r>
    </w:p>
    <w:p w14:paraId="241D641F" w14:textId="77777777" w:rsidR="006A1626" w:rsidRPr="005C7DC4" w:rsidRDefault="006A1626" w:rsidP="006A1626">
      <w:pPr>
        <w:pStyle w:val="Sourcewithforeground"/>
      </w:pPr>
      <w:r w:rsidRPr="005C7DC4">
        <w:t xml:space="preserve">                }</w:t>
      </w:r>
    </w:p>
    <w:p w14:paraId="1696B25C" w14:textId="77777777" w:rsidR="006A1626" w:rsidRPr="005C7DC4" w:rsidRDefault="006A1626" w:rsidP="006A1626">
      <w:pPr>
        <w:pStyle w:val="Sourcewithforeground"/>
      </w:pPr>
    </w:p>
    <w:p w14:paraId="2E4536A2" w14:textId="77777777" w:rsidR="006A1626" w:rsidRPr="005C7DC4" w:rsidRDefault="006A1626" w:rsidP="006A1626">
      <w:pPr>
        <w:pStyle w:val="Sourcewithforeground"/>
      </w:pPr>
      <w:r w:rsidRPr="005C7DC4">
        <w:t xml:space="preserve">                Console.ReadLine();</w:t>
      </w:r>
    </w:p>
    <w:p w14:paraId="78B755F6" w14:textId="304DBC12" w:rsidR="006A1626" w:rsidRPr="005C7DC4" w:rsidRDefault="006A1626" w:rsidP="006A1626">
      <w:pPr>
        <w:pStyle w:val="Sourcewithforeground"/>
      </w:pPr>
      <w:r w:rsidRPr="005C7DC4">
        <w:t xml:space="preserve">            }</w:t>
      </w:r>
    </w:p>
    <w:p w14:paraId="2D2D1BE1" w14:textId="77777777" w:rsidR="006A1626" w:rsidRPr="005C7DC4" w:rsidRDefault="006A1626" w:rsidP="002F3430">
      <w:pPr>
        <w:pStyle w:val="Sourcewithforeground"/>
      </w:pPr>
    </w:p>
    <w:p w14:paraId="1506FB2D" w14:textId="77777777" w:rsidR="006A1626" w:rsidRPr="005C7DC4" w:rsidRDefault="006A1626" w:rsidP="002F3430">
      <w:pPr>
        <w:pStyle w:val="Sourcewithforeground"/>
      </w:pPr>
    </w:p>
    <w:p w14:paraId="1C665A72" w14:textId="132B9126" w:rsidR="006532C1" w:rsidRPr="005C7DC4" w:rsidRDefault="00B06374" w:rsidP="002F3430">
      <w:pPr>
        <w:pStyle w:val="Heading4"/>
      </w:pPr>
      <w:bookmarkStart w:id="88" w:name="_Toc134800210"/>
      <w:r w:rsidRPr="005C7DC4">
        <w:t>Kanāla pārbaude un izveidošana (SelectAndCreateChannel)</w:t>
      </w:r>
      <w:bookmarkEnd w:id="88"/>
    </w:p>
    <w:p w14:paraId="27749968" w14:textId="30297665" w:rsidR="002A1BF0" w:rsidRPr="005C7DC4" w:rsidRDefault="002A1BF0" w:rsidP="002F3430">
      <w:r w:rsidRPr="005C7DC4">
        <w:t xml:space="preserve">Piemērā tiek </w:t>
      </w:r>
      <w:r w:rsidR="00F818A0" w:rsidRPr="005C7DC4">
        <w:t>pārbaudīts</w:t>
      </w:r>
      <w:r w:rsidRPr="005C7DC4">
        <w:t xml:space="preserve"> vai eksistē kanāls</w:t>
      </w:r>
      <w:r w:rsidR="003150C8" w:rsidRPr="005C7DC4">
        <w:t>.</w:t>
      </w:r>
      <w:r w:rsidRPr="005C7DC4">
        <w:t xml:space="preserve"> </w:t>
      </w:r>
      <w:r w:rsidR="003150C8" w:rsidRPr="005C7DC4">
        <w:t>J</w:t>
      </w:r>
      <w:r w:rsidRPr="005C7DC4">
        <w:t>a k</w:t>
      </w:r>
      <w:r w:rsidR="009B57EF" w:rsidRPr="005C7DC4">
        <w:t>a</w:t>
      </w:r>
      <w:r w:rsidRPr="005C7DC4">
        <w:t>n</w:t>
      </w:r>
      <w:r w:rsidR="009B57EF" w:rsidRPr="005C7DC4">
        <w:t>ā</w:t>
      </w:r>
      <w:r w:rsidRPr="005C7DC4">
        <w:t>la nav</w:t>
      </w:r>
      <w:r w:rsidR="003150C8" w:rsidRPr="005C7DC4">
        <w:t>,</w:t>
      </w:r>
      <w:r w:rsidRPr="005C7DC4">
        <w:t xml:space="preserve"> tad </w:t>
      </w:r>
      <w:r w:rsidR="003150C8" w:rsidRPr="005C7DC4">
        <w:t xml:space="preserve">tiek </w:t>
      </w:r>
      <w:r w:rsidRPr="005C7DC4">
        <w:t>izveidots jauns</w:t>
      </w:r>
      <w:r w:rsidR="00EA66EC" w:rsidRPr="005C7DC4">
        <w:t xml:space="preserve"> kanāls</w:t>
      </w:r>
      <w:r w:rsidRPr="005C7DC4">
        <w:t>:</w:t>
      </w:r>
    </w:p>
    <w:p w14:paraId="6EAA2D49" w14:textId="77777777" w:rsidR="0091282D" w:rsidRPr="005C7DC4" w:rsidRDefault="0091282D" w:rsidP="0091282D">
      <w:pPr>
        <w:pStyle w:val="Sourcewithforeground"/>
      </w:pPr>
      <w:r w:rsidRPr="005C7DC4">
        <w:t>using (ProxyToService.DitConfiguration.DITConfigurationServiceContractClient client = new ProxyToService.DitConfiguration.DITConfigurationServiceContractClient("ConfigurationService"))</w:t>
      </w:r>
    </w:p>
    <w:p w14:paraId="11982E9A" w14:textId="77777777" w:rsidR="0091282D" w:rsidRPr="005C7DC4" w:rsidRDefault="0091282D" w:rsidP="0091282D">
      <w:pPr>
        <w:pStyle w:val="Sourcewithforeground"/>
      </w:pPr>
      <w:r w:rsidRPr="005C7DC4">
        <w:t xml:space="preserve">            {</w:t>
      </w:r>
    </w:p>
    <w:p w14:paraId="16407EC6" w14:textId="77777777" w:rsidR="0091282D" w:rsidRPr="005C7DC4" w:rsidRDefault="0091282D" w:rsidP="0091282D">
      <w:pPr>
        <w:pStyle w:val="Sourcewithforeground"/>
      </w:pPr>
      <w:r w:rsidRPr="005C7DC4">
        <w:t xml:space="preserve">                try</w:t>
      </w:r>
    </w:p>
    <w:p w14:paraId="434C2794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5B9734B4" w14:textId="77777777" w:rsidR="0091282D" w:rsidRPr="005C7DC4" w:rsidRDefault="0091282D" w:rsidP="0091282D">
      <w:pPr>
        <w:pStyle w:val="Sourcewithforeground"/>
      </w:pPr>
      <w:r w:rsidRPr="005C7DC4">
        <w:t xml:space="preserve">                    const string channelName = "SampleChannel";</w:t>
      </w:r>
    </w:p>
    <w:p w14:paraId="52CDB25C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channelURN = "URN:IVIS:100001:CHA-" + channelName + "-TYPE-DIK";</w:t>
      </w:r>
    </w:p>
    <w:p w14:paraId="38404C83" w14:textId="77777777" w:rsidR="0091282D" w:rsidRPr="005C7DC4" w:rsidRDefault="0091282D" w:rsidP="0091282D">
      <w:pPr>
        <w:pStyle w:val="Sourcewithforeground"/>
      </w:pPr>
      <w:r w:rsidRPr="005C7DC4">
        <w:t xml:space="preserve">                   </w:t>
      </w:r>
    </w:p>
    <w:p w14:paraId="15C4164F" w14:textId="77777777" w:rsidR="0091282D" w:rsidRPr="005C7DC4" w:rsidRDefault="0091282D" w:rsidP="0091282D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</w:t>
      </w:r>
    </w:p>
    <w:p w14:paraId="1E988A93" w14:textId="77777777" w:rsidR="0091282D" w:rsidRPr="005C7DC4" w:rsidRDefault="0091282D" w:rsidP="0091282D">
      <w:pPr>
        <w:pStyle w:val="Sourcewithforeground"/>
      </w:pPr>
      <w:r w:rsidRPr="005C7DC4">
        <w:t xml:space="preserve">                    {</w:t>
      </w:r>
    </w:p>
    <w:p w14:paraId="5D08F3E1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 = new ProxyToService.DitConfiguration.ChannelInfoStructure</w:t>
      </w:r>
    </w:p>
    <w:p w14:paraId="3B80EDB5" w14:textId="77777777" w:rsidR="0091282D" w:rsidRPr="005C7DC4" w:rsidRDefault="0091282D" w:rsidP="0091282D">
      <w:pPr>
        <w:pStyle w:val="Sourcewithforeground"/>
      </w:pPr>
      <w:r w:rsidRPr="005C7DC4">
        <w:t xml:space="preserve">                        {</w:t>
      </w:r>
    </w:p>
    <w:p w14:paraId="5C2C12F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    ChannelURN = channelURN</w:t>
      </w:r>
    </w:p>
    <w:p w14:paraId="21E0823F" w14:textId="77777777" w:rsidR="0091282D" w:rsidRPr="005C7DC4" w:rsidRDefault="0091282D" w:rsidP="0091282D">
      <w:pPr>
        <w:pStyle w:val="Sourcewithforeground"/>
      </w:pPr>
      <w:r w:rsidRPr="005C7DC4">
        <w:t xml:space="preserve">                        },</w:t>
      </w:r>
    </w:p>
    <w:p w14:paraId="3CF16FAC" w14:textId="77777777" w:rsidR="0091282D" w:rsidRPr="005C7DC4" w:rsidRDefault="0091282D" w:rsidP="0091282D">
      <w:pPr>
        <w:pStyle w:val="Sourcewithforeground"/>
      </w:pPr>
    </w:p>
    <w:p w14:paraId="1555E996" w14:textId="77777777" w:rsidR="0091282D" w:rsidRPr="005C7DC4" w:rsidRDefault="0091282D" w:rsidP="0091282D">
      <w:pPr>
        <w:pStyle w:val="Sourcewithforeground"/>
      </w:pPr>
      <w:r w:rsidRPr="005C7DC4">
        <w:t xml:space="preserve">                        OnlyHeader = true</w:t>
      </w:r>
    </w:p>
    <w:p w14:paraId="1BEED9A4" w14:textId="77777777" w:rsidR="0091282D" w:rsidRPr="005C7DC4" w:rsidRDefault="0091282D" w:rsidP="0091282D">
      <w:pPr>
        <w:pStyle w:val="Sourcewithforeground"/>
      </w:pPr>
      <w:r w:rsidRPr="005C7DC4">
        <w:t xml:space="preserve">                    };</w:t>
      </w:r>
    </w:p>
    <w:p w14:paraId="35201A42" w14:textId="77777777" w:rsidR="0091282D" w:rsidRPr="005C7DC4" w:rsidRDefault="0091282D" w:rsidP="0091282D">
      <w:pPr>
        <w:pStyle w:val="Sourcewithforeground"/>
      </w:pPr>
    </w:p>
    <w:p w14:paraId="2B9C19DD" w14:textId="77777777" w:rsidR="0091282D" w:rsidRPr="005C7DC4" w:rsidRDefault="0091282D" w:rsidP="0091282D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 </w:t>
      </w:r>
    </w:p>
    <w:p w14:paraId="1E98FC7E" w14:textId="77777777" w:rsidR="0091282D" w:rsidRPr="005C7DC4" w:rsidRDefault="0091282D" w:rsidP="0091282D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6E1B3301" w14:textId="77777777" w:rsidR="0091282D" w:rsidRPr="005C7DC4" w:rsidRDefault="0091282D" w:rsidP="0091282D">
      <w:pPr>
        <w:pStyle w:val="Sourcewithforeground"/>
      </w:pPr>
    </w:p>
    <w:p w14:paraId="2480A746" w14:textId="77777777" w:rsidR="0091282D" w:rsidRPr="005C7DC4" w:rsidRDefault="0091282D" w:rsidP="0091282D">
      <w:pPr>
        <w:pStyle w:val="Sourcewithforeground"/>
      </w:pPr>
      <w:r w:rsidRPr="005C7DC4">
        <w:t xml:space="preserve">                    if (!channelExsists)</w:t>
      </w:r>
    </w:p>
    <w:p w14:paraId="769DF048" w14:textId="77777777" w:rsidR="0091282D" w:rsidRPr="005C7DC4" w:rsidRDefault="0091282D" w:rsidP="0091282D">
      <w:pPr>
        <w:pStyle w:val="Sourcewithforeground"/>
      </w:pPr>
      <w:r w:rsidRPr="005C7DC4">
        <w:t xml:space="preserve">                    {</w:t>
      </w:r>
    </w:p>
    <w:p w14:paraId="241801C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Console.WriteLine("Channel creation...");</w:t>
      </w:r>
    </w:p>
    <w:p w14:paraId="48090071" w14:textId="77777777" w:rsidR="0091282D" w:rsidRPr="005C7DC4" w:rsidRDefault="0091282D" w:rsidP="0091282D">
      <w:pPr>
        <w:pStyle w:val="Sourcewithforeground"/>
      </w:pPr>
    </w:p>
    <w:p w14:paraId="1C62BE0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ChannelInfoStructure channel = new ChannelInfoStructure();</w:t>
      </w:r>
    </w:p>
    <w:p w14:paraId="1320D741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channel.ShortName = channelName;</w:t>
      </w:r>
    </w:p>
    <w:p w14:paraId="6DEEA1BE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channel.ChannelURN = channelURN;</w:t>
      </w:r>
    </w:p>
    <w:p w14:paraId="76BFDAA6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channel.ChannelType = ChannelType.dik;</w:t>
      </w:r>
    </w:p>
    <w:p w14:paraId="39341069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 = new AuthorityBasicInfoStructure();</w:t>
      </w:r>
    </w:p>
    <w:p w14:paraId="1D665A99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channel.OwnerAuthority.AuthorityID = "100000";</w:t>
      </w:r>
    </w:p>
    <w:p w14:paraId="7AAE59DF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channel.OwnerAuthority.ShortName = "ABC";</w:t>
      </w:r>
    </w:p>
    <w:p w14:paraId="0DBACC5B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channel.OwnerAuthority.Name = "ABC Software";</w:t>
      </w:r>
    </w:p>
    <w:p w14:paraId="523E7AC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channel.ChannelName = channelName;</w:t>
      </w:r>
    </w:p>
    <w:p w14:paraId="41F8F537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channel.ChannelTypeSpecified = true;</w:t>
      </w:r>
    </w:p>
    <w:p w14:paraId="06E41F6B" w14:textId="77777777" w:rsidR="0091282D" w:rsidRPr="005C7DC4" w:rsidRDefault="0091282D" w:rsidP="0091282D">
      <w:pPr>
        <w:pStyle w:val="Sourcewithforeground"/>
      </w:pPr>
    </w:p>
    <w:p w14:paraId="7895F694" w14:textId="77777777" w:rsidR="0091282D" w:rsidRPr="005C7DC4" w:rsidRDefault="0091282D" w:rsidP="0091282D">
      <w:pPr>
        <w:pStyle w:val="Sourcewithforeground"/>
      </w:pPr>
      <w:r w:rsidRPr="005C7DC4">
        <w:t xml:space="preserve">                        int channelId = client.InsertChannel(channel);</w:t>
      </w:r>
    </w:p>
    <w:p w14:paraId="2C217A23" w14:textId="77777777" w:rsidR="0091282D" w:rsidRPr="005C7DC4" w:rsidRDefault="0091282D" w:rsidP="0091282D">
      <w:pPr>
        <w:pStyle w:val="Sourcewithforeground"/>
      </w:pPr>
    </w:p>
    <w:p w14:paraId="1B57599F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Console.WriteLine("Channel is created");</w:t>
      </w:r>
    </w:p>
    <w:p w14:paraId="0115F87D" w14:textId="77777777" w:rsidR="0091282D" w:rsidRPr="005C7DC4" w:rsidRDefault="0091282D" w:rsidP="0091282D">
      <w:pPr>
        <w:pStyle w:val="Sourcewithforeground"/>
      </w:pPr>
      <w:r w:rsidRPr="005C7DC4">
        <w:t xml:space="preserve">                    }</w:t>
      </w:r>
    </w:p>
    <w:p w14:paraId="42EA9114" w14:textId="77777777" w:rsidR="0091282D" w:rsidRPr="005C7DC4" w:rsidRDefault="0091282D" w:rsidP="0091282D">
      <w:pPr>
        <w:pStyle w:val="Sourcewithforeground"/>
      </w:pPr>
      <w:r w:rsidRPr="005C7DC4">
        <w:t xml:space="preserve">                    else</w:t>
      </w:r>
    </w:p>
    <w:p w14:paraId="3BCC728D" w14:textId="77777777" w:rsidR="0091282D" w:rsidRPr="005C7DC4" w:rsidRDefault="0091282D" w:rsidP="0091282D">
      <w:pPr>
        <w:pStyle w:val="Sourcewithforeground"/>
      </w:pPr>
      <w:r w:rsidRPr="005C7DC4">
        <w:t xml:space="preserve">                    {</w:t>
      </w:r>
    </w:p>
    <w:p w14:paraId="2D5358B3" w14:textId="77777777" w:rsidR="0091282D" w:rsidRPr="005C7DC4" w:rsidRDefault="0091282D" w:rsidP="0091282D">
      <w:pPr>
        <w:pStyle w:val="Sourcewithforeground"/>
      </w:pPr>
      <w:r w:rsidRPr="005C7DC4">
        <w:t xml:space="preserve">                        Console.WriteLine("Channel is found");</w:t>
      </w:r>
    </w:p>
    <w:p w14:paraId="717E9DD2" w14:textId="77777777" w:rsidR="0091282D" w:rsidRPr="005C7DC4" w:rsidRDefault="0091282D" w:rsidP="0091282D">
      <w:pPr>
        <w:pStyle w:val="Sourcewithforeground"/>
      </w:pPr>
      <w:r w:rsidRPr="005C7DC4">
        <w:t xml:space="preserve">                    }</w:t>
      </w:r>
    </w:p>
    <w:p w14:paraId="2179767B" w14:textId="77777777" w:rsidR="0091282D" w:rsidRPr="005C7DC4" w:rsidRDefault="0091282D" w:rsidP="0091282D">
      <w:pPr>
        <w:pStyle w:val="Sourcewithforeground"/>
      </w:pPr>
    </w:p>
    <w:p w14:paraId="4BC30375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Console.WriteLine("Press key...");</w:t>
      </w:r>
    </w:p>
    <w:p w14:paraId="136870E1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28BF2542" w14:textId="77777777" w:rsidR="0091282D" w:rsidRPr="005C7DC4" w:rsidRDefault="0091282D" w:rsidP="0091282D">
      <w:pPr>
        <w:pStyle w:val="Sourcewithforeground"/>
      </w:pPr>
      <w:r w:rsidRPr="005C7DC4">
        <w:t xml:space="preserve">                catch (CommunicationException e)</w:t>
      </w:r>
    </w:p>
    <w:p w14:paraId="48050D53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04DCF369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mess = e.Message;</w:t>
      </w:r>
    </w:p>
    <w:p w14:paraId="2B72B6D9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Console.WriteLine(mess);</w:t>
      </w:r>
    </w:p>
    <w:p w14:paraId="6ADD630B" w14:textId="77777777" w:rsidR="0091282D" w:rsidRPr="005C7DC4" w:rsidRDefault="0091282D" w:rsidP="0091282D">
      <w:pPr>
        <w:pStyle w:val="Sourcewithforeground"/>
      </w:pPr>
    </w:p>
    <w:p w14:paraId="4A2D9063" w14:textId="77777777" w:rsidR="0091282D" w:rsidRPr="005C7DC4" w:rsidRDefault="0091282D" w:rsidP="0091282D">
      <w:pPr>
        <w:pStyle w:val="Sourcewithforeground"/>
      </w:pPr>
      <w:r w:rsidRPr="005C7DC4">
        <w:t xml:space="preserve">                    client.Abort();</w:t>
      </w:r>
    </w:p>
    <w:p w14:paraId="5108F550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5FB7E59D" w14:textId="77777777" w:rsidR="0091282D" w:rsidRPr="005C7DC4" w:rsidRDefault="0091282D" w:rsidP="0091282D">
      <w:pPr>
        <w:pStyle w:val="Sourcewithforeground"/>
      </w:pPr>
      <w:r w:rsidRPr="005C7DC4">
        <w:t xml:space="preserve">                catch (TimeoutException e)</w:t>
      </w:r>
    </w:p>
    <w:p w14:paraId="2CF092ED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24414E3D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mess = e.Message;</w:t>
      </w:r>
    </w:p>
    <w:p w14:paraId="78634037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Console.WriteLine(mess);</w:t>
      </w:r>
    </w:p>
    <w:p w14:paraId="12A377D1" w14:textId="77777777" w:rsidR="0091282D" w:rsidRPr="005C7DC4" w:rsidRDefault="0091282D" w:rsidP="0091282D">
      <w:pPr>
        <w:pStyle w:val="Sourcewithforeground"/>
      </w:pPr>
    </w:p>
    <w:p w14:paraId="24384DE4" w14:textId="77777777" w:rsidR="0091282D" w:rsidRPr="005C7DC4" w:rsidRDefault="0091282D" w:rsidP="0091282D">
      <w:pPr>
        <w:pStyle w:val="Sourcewithforeground"/>
      </w:pPr>
      <w:r w:rsidRPr="005C7DC4">
        <w:t xml:space="preserve">                    client.Abort();</w:t>
      </w:r>
    </w:p>
    <w:p w14:paraId="1F10E9D0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66E69D10" w14:textId="77777777" w:rsidR="0091282D" w:rsidRPr="005C7DC4" w:rsidRDefault="0091282D" w:rsidP="0091282D">
      <w:pPr>
        <w:pStyle w:val="Sourcewithforeground"/>
      </w:pPr>
      <w:r w:rsidRPr="005C7DC4">
        <w:t xml:space="preserve">                catch (Exception e)</w:t>
      </w:r>
    </w:p>
    <w:p w14:paraId="38245A1C" w14:textId="77777777" w:rsidR="0091282D" w:rsidRPr="005C7DC4" w:rsidRDefault="0091282D" w:rsidP="0091282D">
      <w:pPr>
        <w:pStyle w:val="Sourcewithforeground"/>
      </w:pPr>
      <w:r w:rsidRPr="005C7DC4">
        <w:t xml:space="preserve">                {</w:t>
      </w:r>
    </w:p>
    <w:p w14:paraId="65A1C234" w14:textId="77777777" w:rsidR="0091282D" w:rsidRPr="005C7DC4" w:rsidRDefault="0091282D" w:rsidP="0091282D">
      <w:pPr>
        <w:pStyle w:val="Sourcewithforeground"/>
      </w:pPr>
      <w:r w:rsidRPr="005C7DC4">
        <w:t xml:space="preserve">                    string mess = e.Message;</w:t>
      </w:r>
    </w:p>
    <w:p w14:paraId="09A44386" w14:textId="77777777" w:rsidR="0091282D" w:rsidRPr="005C7DC4" w:rsidRDefault="0091282D" w:rsidP="0091282D">
      <w:pPr>
        <w:pStyle w:val="Sourcewithforeground"/>
      </w:pPr>
      <w:r w:rsidRPr="005C7DC4">
        <w:t xml:space="preserve">                    Console.WriteLine(mess);</w:t>
      </w:r>
    </w:p>
    <w:p w14:paraId="7DBF1E1A" w14:textId="77777777" w:rsidR="0091282D" w:rsidRPr="005C7DC4" w:rsidRDefault="0091282D" w:rsidP="0091282D">
      <w:pPr>
        <w:pStyle w:val="Sourcewithforeground"/>
      </w:pPr>
      <w:r w:rsidRPr="005C7DC4">
        <w:t xml:space="preserve">                    client.Abort();</w:t>
      </w:r>
    </w:p>
    <w:p w14:paraId="27F2D504" w14:textId="77777777" w:rsidR="0091282D" w:rsidRPr="005C7DC4" w:rsidRDefault="0091282D" w:rsidP="0091282D">
      <w:pPr>
        <w:pStyle w:val="Sourcewithforeground"/>
      </w:pPr>
      <w:r w:rsidRPr="005C7DC4">
        <w:t xml:space="preserve">                    throw;</w:t>
      </w:r>
    </w:p>
    <w:p w14:paraId="29E2C0D0" w14:textId="77777777" w:rsidR="0091282D" w:rsidRPr="005C7DC4" w:rsidRDefault="0091282D" w:rsidP="0091282D">
      <w:pPr>
        <w:pStyle w:val="Sourcewithforeground"/>
      </w:pPr>
      <w:r w:rsidRPr="005C7DC4">
        <w:t xml:space="preserve">                }</w:t>
      </w:r>
    </w:p>
    <w:p w14:paraId="7B0BB48A" w14:textId="77777777" w:rsidR="0091282D" w:rsidRPr="005C7DC4" w:rsidRDefault="0091282D" w:rsidP="0091282D">
      <w:pPr>
        <w:pStyle w:val="Sourcewithforeground"/>
      </w:pPr>
    </w:p>
    <w:p w14:paraId="0B1A0F31" w14:textId="77777777" w:rsidR="0091282D" w:rsidRPr="005C7DC4" w:rsidRDefault="0091282D" w:rsidP="0091282D">
      <w:pPr>
        <w:pStyle w:val="Sourcewithforeground"/>
      </w:pPr>
      <w:r w:rsidRPr="005C7DC4">
        <w:t xml:space="preserve">                Console.ReadLine();</w:t>
      </w:r>
    </w:p>
    <w:p w14:paraId="46A47FF8" w14:textId="01C5846D" w:rsidR="0091282D" w:rsidRPr="005C7DC4" w:rsidRDefault="0091282D" w:rsidP="0091282D">
      <w:pPr>
        <w:pStyle w:val="Sourcewithforeground"/>
      </w:pPr>
      <w:r w:rsidRPr="005C7DC4">
        <w:t xml:space="preserve">            }</w:t>
      </w:r>
    </w:p>
    <w:p w14:paraId="25219D87" w14:textId="3AD6A9C4" w:rsidR="002A1BF0" w:rsidRPr="005C7DC4" w:rsidRDefault="002A1BF0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83BAAA1" wp14:editId="040DC7F2">
            <wp:extent cx="5486400" cy="2223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02C8" w14:textId="79575F60" w:rsidR="001602BF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89" w:name="_Toc134800281"/>
      <w:r w:rsidR="00565FEE" w:rsidRPr="005C7DC4">
        <w:t>13</w:t>
      </w:r>
      <w:r>
        <w:fldChar w:fldCharType="end"/>
      </w:r>
      <w:r w:rsidR="00957D4C" w:rsidRPr="005C7DC4">
        <w:t>.</w:t>
      </w:r>
      <w:r w:rsidR="001602BF" w:rsidRPr="005C7DC4">
        <w:t xml:space="preserve">attēls. </w:t>
      </w:r>
      <w:r w:rsidR="00C633F3" w:rsidRPr="005C7DC4">
        <w:t>Kanāla izveidošana</w:t>
      </w:r>
      <w:bookmarkEnd w:id="89"/>
    </w:p>
    <w:p w14:paraId="05807727" w14:textId="721C1212" w:rsidR="002A1BF0" w:rsidRPr="005C7DC4" w:rsidRDefault="002A1BF0" w:rsidP="002F3430">
      <w:pPr>
        <w:pStyle w:val="Heading4"/>
      </w:pPr>
      <w:bookmarkStart w:id="90" w:name="_Toc134800211"/>
      <w:r w:rsidRPr="005C7DC4">
        <w:t>Kanāla versijas pārbaude un izveidošana</w:t>
      </w:r>
      <w:r w:rsidR="00F403BB" w:rsidRPr="005C7DC4">
        <w:t xml:space="preserve"> (SelectAndCreateChannelVersion)</w:t>
      </w:r>
      <w:bookmarkEnd w:id="90"/>
    </w:p>
    <w:p w14:paraId="304BC623" w14:textId="554643B7" w:rsidR="00B825DA" w:rsidRPr="005C7DC4" w:rsidRDefault="00B825DA" w:rsidP="002F3430">
      <w:r w:rsidRPr="005C7DC4">
        <w:t xml:space="preserve">Piemērā tiek </w:t>
      </w:r>
      <w:r w:rsidR="00F818A0" w:rsidRPr="005C7DC4">
        <w:t>pārbaudīts</w:t>
      </w:r>
      <w:r w:rsidRPr="005C7DC4">
        <w:t xml:space="preserve"> vai eksistē kanāls</w:t>
      </w:r>
      <w:r w:rsidR="00EA66EC" w:rsidRPr="005C7DC4">
        <w:t>. Ja kanā</w:t>
      </w:r>
      <w:r w:rsidRPr="005C7DC4">
        <w:t>la nav</w:t>
      </w:r>
      <w:r w:rsidR="003150C8" w:rsidRPr="005C7DC4">
        <w:t>,</w:t>
      </w:r>
      <w:r w:rsidRPr="005C7DC4">
        <w:t xml:space="preserve"> tad </w:t>
      </w:r>
      <w:r w:rsidR="003150C8" w:rsidRPr="005C7DC4">
        <w:t xml:space="preserve">tiek </w:t>
      </w:r>
      <w:r w:rsidRPr="005C7DC4">
        <w:t>izveidots jauns</w:t>
      </w:r>
      <w:r w:rsidR="00EA66EC" w:rsidRPr="005C7DC4">
        <w:t xml:space="preserve"> kanāls un</w:t>
      </w:r>
      <w:r w:rsidRPr="005C7DC4">
        <w:t xml:space="preserve"> tiek pārbaudīts vai eksistē kanāla versija</w:t>
      </w:r>
      <w:r w:rsidR="0083705C" w:rsidRPr="005C7DC4">
        <w:t>.</w:t>
      </w:r>
      <w:r w:rsidRPr="005C7DC4">
        <w:t xml:space="preserve"> </w:t>
      </w:r>
      <w:r w:rsidR="0083705C" w:rsidRPr="005C7DC4">
        <w:t>J</w:t>
      </w:r>
      <w:r w:rsidRPr="005C7DC4">
        <w:t>a tā</w:t>
      </w:r>
      <w:r w:rsidR="00EA66EC" w:rsidRPr="005C7DC4">
        <w:t>das</w:t>
      </w:r>
      <w:r w:rsidRPr="005C7DC4">
        <w:t xml:space="preserve"> nav</w:t>
      </w:r>
      <w:r w:rsidR="003150C8" w:rsidRPr="005C7DC4">
        <w:t>,</w:t>
      </w:r>
      <w:r w:rsidRPr="005C7DC4">
        <w:t xml:space="preserve"> tad sāk t</w:t>
      </w:r>
      <w:r w:rsidR="003150C8" w:rsidRPr="005C7DC4">
        <w:t>ās</w:t>
      </w:r>
      <w:r w:rsidRPr="005C7DC4">
        <w:t xml:space="preserve"> veidošanu.</w:t>
      </w:r>
    </w:p>
    <w:p w14:paraId="45B2F397" w14:textId="77777777" w:rsidR="007F13EB" w:rsidRPr="005C7DC4" w:rsidRDefault="007F13EB" w:rsidP="00F330D0">
      <w:pPr>
        <w:pStyle w:val="Sourcewithforeground"/>
        <w:jc w:val="left"/>
      </w:pPr>
      <w:r w:rsidRPr="005C7DC4">
        <w:t>using (ProxyToService.DitConfiguration.DITConfigurationServiceContractClient client = new ProxyToService.DitConfiguration.DITConfigurationServiceContractClient("ConfigurationService"))</w:t>
      </w:r>
    </w:p>
    <w:p w14:paraId="7D37D0A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{</w:t>
      </w:r>
    </w:p>
    <w:p w14:paraId="614D817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try</w:t>
      </w:r>
    </w:p>
    <w:p w14:paraId="756CC5E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68F17C5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channelName = "SampleChannel";</w:t>
      </w:r>
    </w:p>
    <w:p w14:paraId="133D24C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chType = "DIK";</w:t>
      </w:r>
    </w:p>
    <w:p w14:paraId="2BB7A43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channelURN = "URN:IVIS:100001:CHA-" + channelName + "-TYPE-" + chType;</w:t>
      </w:r>
    </w:p>
    <w:p w14:paraId="3F24340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6AED3DD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req.Channel = new ProxyToService.DitConfiguration.ChannelInfoStructure();</w:t>
      </w:r>
    </w:p>
    <w:p w14:paraId="2A6A7BF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req.Channel.ChannelURN = channelURN;</w:t>
      </w:r>
    </w:p>
    <w:p w14:paraId="5223376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req.OnlyHeader = true;</w:t>
      </w:r>
    </w:p>
    <w:p w14:paraId="2C1167D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32C9CC3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ChannelInfoStructure channel = new ChannelInfoStructure();</w:t>
      </w:r>
    </w:p>
    <w:p w14:paraId="02AC58C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channel.ShortName = channelName;</w:t>
      </w:r>
    </w:p>
    <w:p w14:paraId="28D5F13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channel.ChannelURN = channelURN;</w:t>
      </w:r>
    </w:p>
    <w:p w14:paraId="329332D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channel.ChannelType = ChannelType.dik;</w:t>
      </w:r>
    </w:p>
    <w:p w14:paraId="5412D9A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 = new AuthorityBasicInfoStructure();</w:t>
      </w:r>
    </w:p>
    <w:p w14:paraId="7235545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channel.OwnerAuthority.AuthorityID = "100000";</w:t>
      </w:r>
    </w:p>
    <w:p w14:paraId="02F1FBB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channel.OwnerAuthority.ShortName = "ABC";</w:t>
      </w:r>
    </w:p>
    <w:p w14:paraId="1852F24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channel.OwnerAuthority.Name = "ABC Software";</w:t>
      </w:r>
    </w:p>
    <w:p w14:paraId="412644B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channel.ChannelName = channelName;</w:t>
      </w:r>
    </w:p>
    <w:p w14:paraId="74283CE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channel.ChannelTypeSpecified = true;</w:t>
      </w:r>
    </w:p>
    <w:p w14:paraId="46B4A0B7" w14:textId="77777777" w:rsidR="007F13EB" w:rsidRPr="005C7DC4" w:rsidRDefault="007F13EB" w:rsidP="00F330D0">
      <w:pPr>
        <w:pStyle w:val="Sourcewithforeground"/>
        <w:jc w:val="left"/>
      </w:pPr>
    </w:p>
    <w:p w14:paraId="1A8654A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bool channelExsists = channels != null &amp;&amp; channels.Count &gt; 0;</w:t>
      </w:r>
    </w:p>
    <w:p w14:paraId="2E69C7F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if (!channelExsists)</w:t>
      </w:r>
    </w:p>
    <w:p w14:paraId="2B29CF1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7DF95B5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int channelId = client.InsertChannel(channel);</w:t>
      </w:r>
    </w:p>
    <w:p w14:paraId="62324A8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created");</w:t>
      </w:r>
    </w:p>
    <w:p w14:paraId="3E63391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7F9161A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else</w:t>
      </w:r>
    </w:p>
    <w:p w14:paraId="075CE02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1110C5F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found");</w:t>
      </w:r>
    </w:p>
    <w:p w14:paraId="4B8831C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42E9B7D1" w14:textId="77777777" w:rsidR="007F13EB" w:rsidRPr="005C7DC4" w:rsidRDefault="007F13EB" w:rsidP="00F330D0">
      <w:pPr>
        <w:pStyle w:val="Sourcewithforeground"/>
        <w:jc w:val="left"/>
      </w:pPr>
    </w:p>
    <w:p w14:paraId="1B3DACB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ChannelVersionInfoStructure channelVersion = new ChannelVersionInfoStructure();</w:t>
      </w:r>
    </w:p>
    <w:p w14:paraId="281694A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 = new MessageTypeInfoStructure[3];</w:t>
      </w:r>
    </w:p>
    <w:p w14:paraId="0551DE2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channelVersion.MessageType[0] = new MessageTypeInfoStructure</w:t>
      </w:r>
    </w:p>
    <w:p w14:paraId="30C35D7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51E4C6D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MessageClass = new MessageClassInfoStructure()</w:t>
      </w:r>
    </w:p>
    <w:p w14:paraId="50ADEE1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};</w:t>
      </w:r>
    </w:p>
    <w:p w14:paraId="3B92DD9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channelVersion.IsManualAckSpecified = true;</w:t>
      </w:r>
    </w:p>
    <w:p w14:paraId="0C4BB46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channelVersion.IsManualAck = false;</w:t>
      </w:r>
    </w:p>
    <w:p w14:paraId="4F54EFB8" w14:textId="77777777" w:rsidR="007F13EB" w:rsidRPr="005C7DC4" w:rsidRDefault="007F13EB" w:rsidP="00F330D0">
      <w:pPr>
        <w:pStyle w:val="Sourcewithforeground"/>
        <w:jc w:val="left"/>
      </w:pPr>
    </w:p>
    <w:p w14:paraId="087D3BF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channelVersion.UseReceiverFilterSpecified = true;</w:t>
      </w:r>
    </w:p>
    <w:p w14:paraId="477134B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channelVersion.UseReceiverFilter = true;</w:t>
      </w:r>
    </w:p>
    <w:p w14:paraId="5D0011BE" w14:textId="77777777" w:rsidR="007F13EB" w:rsidRPr="005C7DC4" w:rsidRDefault="007F13EB" w:rsidP="00F330D0">
      <w:pPr>
        <w:pStyle w:val="Sourcewithforeground"/>
        <w:jc w:val="left"/>
      </w:pPr>
    </w:p>
    <w:p w14:paraId="66B587E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// 1 Biznesa ziņojums</w:t>
      </w:r>
    </w:p>
    <w:p w14:paraId="5D2AA51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// 2 Transakcijas ziņojums</w:t>
      </w:r>
    </w:p>
    <w:p w14:paraId="480D5CB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// 3 error</w:t>
      </w:r>
    </w:p>
    <w:p w14:paraId="43A9E89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channelVersion.MessageType[0].MessageClass.CodeListCodeValue = "2";</w:t>
      </w:r>
    </w:p>
    <w:p w14:paraId="684DA19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channelVersion.MessageType[0].XMLSchemaURN = "URN:IVIS:100001:XSD-Ditlog-DITLog-v1-0-TYPE-DITLog";</w:t>
      </w:r>
    </w:p>
    <w:p w14:paraId="053D9798" w14:textId="77777777" w:rsidR="007F13EB" w:rsidRPr="005C7DC4" w:rsidRDefault="007F13EB" w:rsidP="00F330D0">
      <w:pPr>
        <w:pStyle w:val="Sourcewithforeground"/>
        <w:jc w:val="left"/>
      </w:pPr>
    </w:p>
    <w:p w14:paraId="26ED655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channelVersion.MessageType[1] = new MessageTypeInfoStructure</w:t>
      </w:r>
    </w:p>
    <w:p w14:paraId="7C56244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0FBBB2C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MessageClass = new MessageClassInfoStructure()</w:t>
      </w:r>
    </w:p>
    <w:p w14:paraId="2EC6729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};</w:t>
      </w:r>
    </w:p>
    <w:p w14:paraId="0E2776E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channelVersion.MessageType[1].MessageClass.CodeListCodeValue = "3";</w:t>
      </w:r>
    </w:p>
    <w:p w14:paraId="1B08760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channelVersion.MessageType[1].XMLSchemaURN = "URN:IVIS:100001:XSD-DIT-DITMessage-v1-0-TYPE-DefaultMessageError";</w:t>
      </w:r>
    </w:p>
    <w:p w14:paraId="2EA48751" w14:textId="77777777" w:rsidR="007F13EB" w:rsidRPr="005C7DC4" w:rsidRDefault="007F13EB" w:rsidP="00F330D0">
      <w:pPr>
        <w:pStyle w:val="Sourcewithforeground"/>
        <w:jc w:val="left"/>
      </w:pPr>
    </w:p>
    <w:p w14:paraId="78E7FEA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channelVersion.ChannelVersionStatus = ChannelVersionStatusType.active;</w:t>
      </w:r>
    </w:p>
    <w:p w14:paraId="7721FAE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channelVersion.ChannelVersionStatusSpecified = true;</w:t>
      </w:r>
    </w:p>
    <w:p w14:paraId="6DA44C68" w14:textId="77777777" w:rsidR="007F13EB" w:rsidRPr="005C7DC4" w:rsidRDefault="007F13EB" w:rsidP="00F330D0">
      <w:pPr>
        <w:pStyle w:val="Sourcewithforeground"/>
        <w:jc w:val="left"/>
      </w:pPr>
    </w:p>
    <w:p w14:paraId="53142AC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 = channel;</w:t>
      </w:r>
    </w:p>
    <w:p w14:paraId="47BA6EB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channelVersion.MinorVersionSpecified = true;</w:t>
      </w:r>
    </w:p>
    <w:p w14:paraId="5636021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channelVersion.MinorVersion = 0;</w:t>
      </w:r>
    </w:p>
    <w:p w14:paraId="70FB6BF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channelVersion.MajorVersionSpecified = true;</w:t>
      </w:r>
    </w:p>
    <w:p w14:paraId="78690E3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channelVersion.MajorVersion = 1;</w:t>
      </w:r>
    </w:p>
    <w:p w14:paraId="71530BA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channelVersion.ChannelVersionURN = "URN:IVIS:100001:CHA-" + channelName + "-v" + channelVersion.MajorVersion + "-" + channelVersion.MinorVersion + "-TYPE-" + chType;</w:t>
      </w:r>
    </w:p>
    <w:p w14:paraId="19F2DE03" w14:textId="77777777" w:rsidR="007F13EB" w:rsidRPr="005C7DC4" w:rsidRDefault="007F13EB" w:rsidP="00F330D0">
      <w:pPr>
        <w:pStyle w:val="Sourcewithforeground"/>
        <w:jc w:val="left"/>
      </w:pPr>
    </w:p>
    <w:p w14:paraId="153BD29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ChannelVersionSearchInfoStructure channelVersionSearch = new ChannelVersionSearchInfoStructure();</w:t>
      </w:r>
    </w:p>
    <w:p w14:paraId="33099E0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channelVersionSearch.ChannelVersion = new ChannelVersionInfoStructure();</w:t>
      </w:r>
    </w:p>
    <w:p w14:paraId="12FF4EF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channelVersionSearch.ChannelVersion = channelVersion;</w:t>
      </w:r>
    </w:p>
    <w:p w14:paraId="678592A7" w14:textId="77777777" w:rsidR="007F13EB" w:rsidRPr="005C7DC4" w:rsidRDefault="007F13EB" w:rsidP="00F330D0">
      <w:pPr>
        <w:pStyle w:val="Sourcewithforeground"/>
        <w:jc w:val="left"/>
      </w:pPr>
    </w:p>
    <w:p w14:paraId="0A57F59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ChannelVersionListStructure channelVersions = client.SearchChannelVersionsPaged(channelVersionSearch);</w:t>
      </w:r>
    </w:p>
    <w:p w14:paraId="6B75BBC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if (channelVersions.Count == 0)</w:t>
      </w:r>
    </w:p>
    <w:p w14:paraId="1EB0DEC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025EBE3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</w:t>
      </w:r>
    </w:p>
    <w:p w14:paraId="07B4735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int channelId = client.InsertChannelVersion(channelVersion);</w:t>
      </w:r>
    </w:p>
    <w:p w14:paraId="30B89F6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version created");</w:t>
      </w:r>
    </w:p>
    <w:p w14:paraId="35C80CF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56A77461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else</w:t>
      </w:r>
    </w:p>
    <w:p w14:paraId="7128986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3D6ADE1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version found");</w:t>
      </w:r>
    </w:p>
    <w:p w14:paraId="47D5EC6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74DABDB3" w14:textId="77777777" w:rsidR="007F13EB" w:rsidRPr="005C7DC4" w:rsidRDefault="007F13EB" w:rsidP="00F330D0">
      <w:pPr>
        <w:pStyle w:val="Sourcewithforeground"/>
        <w:jc w:val="left"/>
      </w:pPr>
    </w:p>
    <w:p w14:paraId="06AC622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channelVersionURN = channelVersion.ChannelVersionURN;</w:t>
      </w:r>
    </w:p>
    <w:p w14:paraId="1E3E623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ChannelSubscriberInfoStructure channelSubscriber = new ChannelSubscriberInfoStructure();</w:t>
      </w:r>
    </w:p>
    <w:p w14:paraId="5A49941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channelSubscriber.ChannelVersionURN = channelVersionURN;</w:t>
      </w:r>
    </w:p>
    <w:p w14:paraId="53C42414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 = new AuthorityBasicInfoStructure();</w:t>
      </w:r>
    </w:p>
    <w:p w14:paraId="26A903A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channelSubscriber.SubscriberAuthority.AuthorityID = "100001";</w:t>
      </w:r>
    </w:p>
    <w:p w14:paraId="3CFE2F8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channelSubscriber.SubscriberAuthority.ShortName = "VRAA";</w:t>
      </w:r>
    </w:p>
    <w:p w14:paraId="7E732729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channelSubscriber.SubscriberAuthority.Name = "VRAA";</w:t>
      </w:r>
    </w:p>
    <w:p w14:paraId="22B2422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ChannelSubscriberSearchInfoStructure channelSubscriberSearch = new ChannelSubscriberSearchInfoStructure();</w:t>
      </w:r>
    </w:p>
    <w:p w14:paraId="2BA0F8E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channelSubscriberSearch.ChannelSubscriber = channelSubscriber;</w:t>
      </w:r>
    </w:p>
    <w:p w14:paraId="5978D5B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ChannelSubscriberListStructure channelSubscriberList = client.SearchSubscribersToChannelPaged(channelSubscriberSearch);</w:t>
      </w:r>
    </w:p>
    <w:p w14:paraId="0BAB784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if (channelSubscriberList.Count == 0)</w:t>
      </w:r>
    </w:p>
    <w:p w14:paraId="4C3197A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2594B2E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int result = client.InsertSubscriberToChannel(channelSubscriber);</w:t>
      </w:r>
    </w:p>
    <w:p w14:paraId="54A0D0D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subscriber created");</w:t>
      </w:r>
    </w:p>
    <w:p w14:paraId="387992E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2B05F2A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else</w:t>
      </w:r>
    </w:p>
    <w:p w14:paraId="1E3B9E4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{</w:t>
      </w:r>
    </w:p>
    <w:p w14:paraId="7033016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    Console.WriteLine("Channel subscriber found");</w:t>
      </w:r>
    </w:p>
    <w:p w14:paraId="6FCA75F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}</w:t>
      </w:r>
    </w:p>
    <w:p w14:paraId="451C1D3B" w14:textId="77777777" w:rsidR="007F13EB" w:rsidRPr="005C7DC4" w:rsidRDefault="007F13EB" w:rsidP="00F330D0">
      <w:pPr>
        <w:pStyle w:val="Sourcewithforeground"/>
        <w:jc w:val="left"/>
      </w:pPr>
    </w:p>
    <w:p w14:paraId="629A498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Console.WriteLine("Press key...");</w:t>
      </w:r>
    </w:p>
    <w:p w14:paraId="5404C6B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56485D8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catch (CommunicationException e)</w:t>
      </w:r>
    </w:p>
    <w:p w14:paraId="3138F85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719BAB1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7C00A0B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3F22B8BE" w14:textId="77777777" w:rsidR="007F13EB" w:rsidRPr="005C7DC4" w:rsidRDefault="007F13EB" w:rsidP="00F330D0">
      <w:pPr>
        <w:pStyle w:val="Sourcewithforeground"/>
        <w:jc w:val="left"/>
      </w:pPr>
    </w:p>
    <w:p w14:paraId="32161B47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5214CD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398E5423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catch (TimeoutException e)</w:t>
      </w:r>
    </w:p>
    <w:p w14:paraId="243E8FBE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0F1D3B60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6F7B930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72C5A7B3" w14:textId="77777777" w:rsidR="007F13EB" w:rsidRPr="005C7DC4" w:rsidRDefault="007F13EB" w:rsidP="00F330D0">
      <w:pPr>
        <w:pStyle w:val="Sourcewithforeground"/>
        <w:jc w:val="left"/>
      </w:pPr>
    </w:p>
    <w:p w14:paraId="23BF649B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00835B6A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4A56A17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catch (Exception e)</w:t>
      </w:r>
    </w:p>
    <w:p w14:paraId="787D0F4C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{</w:t>
      </w:r>
    </w:p>
    <w:p w14:paraId="70C0BD55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2D2C6748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1B83034F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0C22B27D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    throw;</w:t>
      </w:r>
    </w:p>
    <w:p w14:paraId="2A260F26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}</w:t>
      </w:r>
    </w:p>
    <w:p w14:paraId="111FDEF4" w14:textId="77777777" w:rsidR="007F13EB" w:rsidRPr="005C7DC4" w:rsidRDefault="007F13EB" w:rsidP="00F330D0">
      <w:pPr>
        <w:pStyle w:val="Sourcewithforeground"/>
        <w:jc w:val="left"/>
      </w:pPr>
    </w:p>
    <w:p w14:paraId="0EB8E852" w14:textId="77777777" w:rsidR="007F13EB" w:rsidRPr="005C7DC4" w:rsidRDefault="007F13EB" w:rsidP="00F330D0">
      <w:pPr>
        <w:pStyle w:val="Sourcewithforeground"/>
        <w:jc w:val="left"/>
      </w:pPr>
      <w:r w:rsidRPr="005C7DC4">
        <w:t xml:space="preserve">                Console.ReadLine();</w:t>
      </w:r>
    </w:p>
    <w:p w14:paraId="29CE18BE" w14:textId="66B555AC" w:rsidR="007F13EB" w:rsidRPr="005C7DC4" w:rsidRDefault="007F13EB" w:rsidP="00F330D0">
      <w:pPr>
        <w:pStyle w:val="Sourcewithforeground"/>
        <w:jc w:val="left"/>
      </w:pPr>
      <w:r w:rsidRPr="005C7DC4">
        <w:t xml:space="preserve">            }</w:t>
      </w:r>
    </w:p>
    <w:p w14:paraId="7F2E9502" w14:textId="610A8835" w:rsidR="00B825DA" w:rsidRPr="005C7DC4" w:rsidRDefault="00114EBA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C18502A" wp14:editId="7BC83F35">
            <wp:extent cx="5486400" cy="3588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899" w14:textId="78E8281C" w:rsidR="00C633F3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1" w:name="_Toc134800282"/>
      <w:r w:rsidR="00565FEE" w:rsidRPr="005C7DC4">
        <w:t>14</w:t>
      </w:r>
      <w:r>
        <w:fldChar w:fldCharType="end"/>
      </w:r>
      <w:r w:rsidR="00957D4C" w:rsidRPr="005C7DC4">
        <w:t>.</w:t>
      </w:r>
      <w:r w:rsidR="00C633F3" w:rsidRPr="005C7DC4">
        <w:t>attēls. Kanāla versijas izveidošana</w:t>
      </w:r>
      <w:bookmarkEnd w:id="91"/>
    </w:p>
    <w:p w14:paraId="21E496B3" w14:textId="6350E3BD" w:rsidR="00A05CF3" w:rsidRPr="005C7DC4" w:rsidRDefault="002D0BC7" w:rsidP="002F3430">
      <w:pPr>
        <w:pStyle w:val="Heading4"/>
      </w:pPr>
      <w:bookmarkStart w:id="92" w:name="_Toc134800212"/>
      <w:r w:rsidRPr="005C7DC4">
        <w:t>Ziņojuma nosūtīšana (SendMessageToChannelVersion)</w:t>
      </w:r>
      <w:bookmarkEnd w:id="92"/>
    </w:p>
    <w:p w14:paraId="313DAAEB" w14:textId="5C4D6ED0" w:rsidR="002D0BC7" w:rsidRPr="005C7DC4" w:rsidRDefault="002D0BC7" w:rsidP="002F3430">
      <w:r w:rsidRPr="005C7DC4">
        <w:t>Tiek pārbaudīts</w:t>
      </w:r>
      <w:r w:rsidR="0083705C" w:rsidRPr="005C7DC4">
        <w:t>, vai eksistē kanāla versija.</w:t>
      </w:r>
      <w:r w:rsidRPr="005C7DC4">
        <w:t xml:space="preserve"> </w:t>
      </w:r>
      <w:r w:rsidR="0083705C" w:rsidRPr="005C7DC4">
        <w:t>J</w:t>
      </w:r>
      <w:r w:rsidRPr="005C7DC4">
        <w:t xml:space="preserve">a </w:t>
      </w:r>
      <w:r w:rsidR="0083705C" w:rsidRPr="005C7DC4">
        <w:t xml:space="preserve">tā </w:t>
      </w:r>
      <w:r w:rsidRPr="005C7DC4">
        <w:t>ir</w:t>
      </w:r>
      <w:r w:rsidR="003150C8" w:rsidRPr="005C7DC4">
        <w:t>,</w:t>
      </w:r>
      <w:r w:rsidRPr="005C7DC4">
        <w:t xml:space="preserve"> tad </w:t>
      </w:r>
      <w:r w:rsidR="00EA66EC" w:rsidRPr="005C7DC4">
        <w:t>uz to tiek nosūtīts ziņojums</w:t>
      </w:r>
      <w:r w:rsidRPr="005C7DC4">
        <w:t>.</w:t>
      </w:r>
    </w:p>
    <w:p w14:paraId="7CA2DB0B" w14:textId="77777777" w:rsidR="007B493F" w:rsidRPr="005C7DC4" w:rsidRDefault="007B493F" w:rsidP="00F330D0">
      <w:pPr>
        <w:pStyle w:val="Sourcewithforeground"/>
        <w:jc w:val="left"/>
      </w:pPr>
      <w:r w:rsidRPr="005C7DC4">
        <w:t>string channelName = "SampleChannel";</w:t>
      </w:r>
    </w:p>
    <w:p w14:paraId="0EBA428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string channelURN = "URN:IVIS:100001:CHA-" + channelName + "-TYPE-DIK";</w:t>
      </w:r>
    </w:p>
    <w:p w14:paraId="1A97604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string channelVersionURN = "URN:IVIS:100001:CHA-SampleChannel-v1-0-TYPE-DIK";</w:t>
      </w:r>
    </w:p>
    <w:p w14:paraId="3C547953" w14:textId="77777777" w:rsidR="007B493F" w:rsidRPr="005C7DC4" w:rsidRDefault="007B493F" w:rsidP="00F330D0">
      <w:pPr>
        <w:pStyle w:val="Sourcewithforeground"/>
        <w:jc w:val="left"/>
      </w:pPr>
    </w:p>
    <w:p w14:paraId="0FBF4B9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38C3523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{</w:t>
      </w:r>
    </w:p>
    <w:p w14:paraId="383605F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try</w:t>
      </w:r>
    </w:p>
    <w:p w14:paraId="0B8E88A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761C440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356BB67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req.Channel = new ProxyToService.DitConfiguration.ChannelInfoStructure();</w:t>
      </w:r>
    </w:p>
    <w:p w14:paraId="0042A92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req.Channel.ChannelURN = channelURN;</w:t>
      </w:r>
    </w:p>
    <w:p w14:paraId="185FF51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req.OnlyHeader = true;</w:t>
      </w:r>
    </w:p>
    <w:p w14:paraId="344953F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7C27C556" w14:textId="77777777" w:rsidR="007B493F" w:rsidRPr="005C7DC4" w:rsidRDefault="007B493F" w:rsidP="00F330D0">
      <w:pPr>
        <w:pStyle w:val="Sourcewithforeground"/>
        <w:jc w:val="left"/>
      </w:pPr>
    </w:p>
    <w:p w14:paraId="1CCA820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ChannelInfoStructure channel = new ChannelInfoStructure();</w:t>
      </w:r>
    </w:p>
    <w:p w14:paraId="1FEA53A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channel.ShortName = channelName;</w:t>
      </w:r>
    </w:p>
    <w:p w14:paraId="7B99029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channel.ChannelURN = channelURN;</w:t>
      </w:r>
    </w:p>
    <w:p w14:paraId="3805468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channel.ChannelType = ChannelType.dik;</w:t>
      </w:r>
    </w:p>
    <w:p w14:paraId="3D6F83A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 = new AuthorityBasicInfoStructure();</w:t>
      </w:r>
    </w:p>
    <w:p w14:paraId="7A19A87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channel.OwnerAuthority.AuthorityID = "100000";</w:t>
      </w:r>
    </w:p>
    <w:p w14:paraId="45614D3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channel.OwnerAuthority.ShortName = "ABC";</w:t>
      </w:r>
    </w:p>
    <w:p w14:paraId="40DC7C1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channel.OwnerAuthority.Name = "ABC Software";</w:t>
      </w:r>
    </w:p>
    <w:p w14:paraId="659260C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channel.ChannelName = channelName;</w:t>
      </w:r>
    </w:p>
    <w:p w14:paraId="3B971F3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channel.ChannelTypeSpecified = true;</w:t>
      </w:r>
    </w:p>
    <w:p w14:paraId="2F944211" w14:textId="77777777" w:rsidR="007B493F" w:rsidRPr="005C7DC4" w:rsidRDefault="007B493F" w:rsidP="00F330D0">
      <w:pPr>
        <w:pStyle w:val="Sourcewithforeground"/>
        <w:jc w:val="left"/>
      </w:pPr>
    </w:p>
    <w:p w14:paraId="65B7408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bool channelExsists = channels != null &amp;&amp; channels.Count &gt; 0;</w:t>
      </w:r>
    </w:p>
    <w:p w14:paraId="4234017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if (!channelExsists)</w:t>
      </w:r>
    </w:p>
    <w:p w14:paraId="602829E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7FDDA68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int channelId = client.InsertChannel(channel);</w:t>
      </w:r>
    </w:p>
    <w:p w14:paraId="7549F6F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created");</w:t>
      </w:r>
    </w:p>
    <w:p w14:paraId="3195041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3CCA47B6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else</w:t>
      </w:r>
    </w:p>
    <w:p w14:paraId="372DDFC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75EF3DF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found");</w:t>
      </w:r>
    </w:p>
    <w:p w14:paraId="76284686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02268C2D" w14:textId="77777777" w:rsidR="007B493F" w:rsidRPr="005C7DC4" w:rsidRDefault="007B493F" w:rsidP="00F330D0">
      <w:pPr>
        <w:pStyle w:val="Sourcewithforeground"/>
        <w:jc w:val="left"/>
      </w:pPr>
    </w:p>
    <w:p w14:paraId="1BDC59D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ChannelVersionInfoStructure channelVersion = new ChannelVersionInfoStructure();</w:t>
      </w:r>
    </w:p>
    <w:p w14:paraId="6F6E54A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 = new ProxyToService.DitConfiguration.MessageTypeInfoStructure[2];</w:t>
      </w:r>
    </w:p>
    <w:p w14:paraId="76B1B40C" w14:textId="77777777" w:rsidR="007B493F" w:rsidRPr="005C7DC4" w:rsidRDefault="007B493F" w:rsidP="00F330D0">
      <w:pPr>
        <w:pStyle w:val="Sourcewithforeground"/>
        <w:jc w:val="left"/>
      </w:pPr>
    </w:p>
    <w:p w14:paraId="1A55317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 = new ProxyToService.DitConfiguration.MessageTypeInfoStructure();</w:t>
      </w:r>
    </w:p>
    <w:p w14:paraId="5157548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channelVersion.MessageType[0].MessageClass = new ProxyToService.DitConfiguration.MessageClassInfoStructure();</w:t>
      </w:r>
    </w:p>
    <w:p w14:paraId="1E51D47F" w14:textId="77777777" w:rsidR="007B493F" w:rsidRPr="005C7DC4" w:rsidRDefault="007B493F" w:rsidP="00F330D0">
      <w:pPr>
        <w:pStyle w:val="Sourcewithforeground"/>
        <w:jc w:val="left"/>
      </w:pPr>
    </w:p>
    <w:p w14:paraId="4451DAB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// 1 Biznesa ziņojums</w:t>
      </w:r>
    </w:p>
    <w:p w14:paraId="13414CE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// 2 Transakcijas ziņojums</w:t>
      </w:r>
    </w:p>
    <w:p w14:paraId="4B2FA49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// 3 error</w:t>
      </w:r>
    </w:p>
    <w:p w14:paraId="7DC90B1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channelVersion.MessageType[0].MessageClass.CodeListCodeValue = "1";</w:t>
      </w:r>
    </w:p>
    <w:p w14:paraId="24BA747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channelVersion.MessageType[0].XMLSchemaURN = "URN:IVIS:100001:XSD-Person-FullName-v1-0-TYPE-PersonFullName";</w:t>
      </w:r>
    </w:p>
    <w:p w14:paraId="20124190" w14:textId="77777777" w:rsidR="007B493F" w:rsidRPr="005C7DC4" w:rsidRDefault="007B493F" w:rsidP="00F330D0">
      <w:pPr>
        <w:pStyle w:val="Sourcewithforeground"/>
        <w:jc w:val="left"/>
      </w:pPr>
    </w:p>
    <w:p w14:paraId="7769E65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 = new ProxyToService.DitConfiguration.MessageTypeInfoStructure();</w:t>
      </w:r>
    </w:p>
    <w:p w14:paraId="34B7485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channelVersion.MessageType[1].MessageClass = new ProxyToService.DitConfiguration.MessageClassInfoStructure();</w:t>
      </w:r>
    </w:p>
    <w:p w14:paraId="765F014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channelVersion.MessageType[1].MessageClass.CodeListCodeValue = "3";</w:t>
      </w:r>
    </w:p>
    <w:p w14:paraId="35BFF7A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channelVersion.MessageType[1].XMLSchemaURN = "URN:IVIS:100001:XSD-DIT-DITMessage-v1-0-TYPE-DefaultMessageError";</w:t>
      </w:r>
    </w:p>
    <w:p w14:paraId="208D726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channelVersion.ChannelVersionStatus = ChannelVersionStatusType.active;</w:t>
      </w:r>
    </w:p>
    <w:p w14:paraId="6D6AA8F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channelVersion.ChannelVersionStatusSpecified = true;</w:t>
      </w:r>
    </w:p>
    <w:p w14:paraId="2FE1EE5E" w14:textId="77777777" w:rsidR="007B493F" w:rsidRPr="005C7DC4" w:rsidRDefault="007B493F" w:rsidP="00F330D0">
      <w:pPr>
        <w:pStyle w:val="Sourcewithforeground"/>
        <w:jc w:val="left"/>
      </w:pPr>
    </w:p>
    <w:p w14:paraId="09825AC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channelVersion.Channel = channel;</w:t>
      </w:r>
    </w:p>
    <w:p w14:paraId="68E03FF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channelVersion.MinorVersionSpecified = true;</w:t>
      </w:r>
    </w:p>
    <w:p w14:paraId="7E035DE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channelVersion.MinorVersion = 0;</w:t>
      </w:r>
    </w:p>
    <w:p w14:paraId="6236E32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channelVersion.MajorVersionSpecified = true;</w:t>
      </w:r>
    </w:p>
    <w:p w14:paraId="6EB42C0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channelVersion.MajorVersion = 1;</w:t>
      </w:r>
    </w:p>
    <w:p w14:paraId="110AB801" w14:textId="77777777" w:rsidR="007B493F" w:rsidRPr="005C7DC4" w:rsidRDefault="007B493F" w:rsidP="00F330D0">
      <w:pPr>
        <w:pStyle w:val="Sourcewithforeground"/>
        <w:jc w:val="left"/>
      </w:pPr>
    </w:p>
    <w:p w14:paraId="6341CAB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ChannelVersionSearchInfoStructure channelVersionSearch = new ChannelVersionSearchInfoStructure();</w:t>
      </w:r>
    </w:p>
    <w:p w14:paraId="6E0AABD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channelVersionSearch.ChannelVersion = new ChannelVersionInfoStructure();</w:t>
      </w:r>
    </w:p>
    <w:p w14:paraId="2A6F3D6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channelVersionSearch.ChannelVersion = channelVersion;</w:t>
      </w:r>
    </w:p>
    <w:p w14:paraId="0892B032" w14:textId="77777777" w:rsidR="007B493F" w:rsidRPr="005C7DC4" w:rsidRDefault="007B493F" w:rsidP="00F330D0">
      <w:pPr>
        <w:pStyle w:val="Sourcewithforeground"/>
        <w:jc w:val="left"/>
      </w:pPr>
    </w:p>
    <w:p w14:paraId="7E7E2E9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ChannelVersionListStructure channelVersions = client.SearchChannelVersionsPaged(channelVersionSearch);</w:t>
      </w:r>
    </w:p>
    <w:p w14:paraId="49CEABE0" w14:textId="77777777" w:rsidR="007B493F" w:rsidRPr="005C7DC4" w:rsidRDefault="007B493F" w:rsidP="00F330D0">
      <w:pPr>
        <w:pStyle w:val="Sourcewithforeground"/>
        <w:jc w:val="left"/>
      </w:pPr>
    </w:p>
    <w:p w14:paraId="18A499C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if (channelVersions.Count == 0)</w:t>
      </w:r>
    </w:p>
    <w:p w14:paraId="7DAD16C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744EB65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int channelId = client.InsertChannelVersion(channelVersion);</w:t>
      </w:r>
    </w:p>
    <w:p w14:paraId="0AB510E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version created");</w:t>
      </w:r>
    </w:p>
    <w:p w14:paraId="5F57234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2CF1F43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else</w:t>
      </w:r>
    </w:p>
    <w:p w14:paraId="593311D6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{</w:t>
      </w:r>
    </w:p>
    <w:p w14:paraId="1740247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    Console.WriteLine("Channel version found");</w:t>
      </w:r>
    </w:p>
    <w:p w14:paraId="12C4E93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}</w:t>
      </w:r>
    </w:p>
    <w:p w14:paraId="27349F7B" w14:textId="77777777" w:rsidR="007B493F" w:rsidRPr="005C7DC4" w:rsidRDefault="007B493F" w:rsidP="00F330D0">
      <w:pPr>
        <w:pStyle w:val="Sourcewithforeground"/>
        <w:jc w:val="left"/>
      </w:pPr>
    </w:p>
    <w:p w14:paraId="28D6EEC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892170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(CommunicationException e)</w:t>
      </w:r>
    </w:p>
    <w:p w14:paraId="7789B11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785AD75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5004936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5A97AC0F" w14:textId="77777777" w:rsidR="007B493F" w:rsidRPr="005C7DC4" w:rsidRDefault="007B493F" w:rsidP="00F330D0">
      <w:pPr>
        <w:pStyle w:val="Sourcewithforeground"/>
        <w:jc w:val="left"/>
      </w:pPr>
    </w:p>
    <w:p w14:paraId="07B0ACE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FE580D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428BB18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(TimeoutException e)</w:t>
      </w:r>
    </w:p>
    <w:p w14:paraId="0426A5E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59B7F75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0198D60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5F582D20" w14:textId="77777777" w:rsidR="007B493F" w:rsidRPr="005C7DC4" w:rsidRDefault="007B493F" w:rsidP="00F330D0">
      <w:pPr>
        <w:pStyle w:val="Sourcewithforeground"/>
        <w:jc w:val="left"/>
      </w:pPr>
    </w:p>
    <w:p w14:paraId="54C8094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917E5B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44D58FC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(Exception e)</w:t>
      </w:r>
    </w:p>
    <w:p w14:paraId="4FF9926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3472030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14EA472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7AB8A4C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1896E2B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throw;</w:t>
      </w:r>
    </w:p>
    <w:p w14:paraId="6F84D17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564782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}</w:t>
      </w:r>
    </w:p>
    <w:p w14:paraId="0A634E29" w14:textId="77777777" w:rsidR="007B493F" w:rsidRPr="005C7DC4" w:rsidRDefault="007B493F" w:rsidP="00F330D0">
      <w:pPr>
        <w:pStyle w:val="Sourcewithforeground"/>
        <w:jc w:val="left"/>
      </w:pPr>
    </w:p>
    <w:p w14:paraId="1EBA3F6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6A1E46D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{</w:t>
      </w:r>
    </w:p>
    <w:p w14:paraId="268FFDA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applyTo = new Uri("https://ivis.eps.gov.lv/DIT.WebService");</w:t>
      </w:r>
    </w:p>
    <w:p w14:paraId="7D02797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factory = client.ChannelFactory;</w:t>
      </w:r>
    </w:p>
    <w:p w14:paraId="62FB5C0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other = factory.Endpoint.Behaviors.Find&lt;ClientCredentials&gt;();</w:t>
      </w:r>
    </w:p>
    <w:p w14:paraId="6005FAD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factory.Endpoint.Behaviors.Remove(other.GetType());</w:t>
      </w:r>
    </w:p>
    <w:p w14:paraId="6075E25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var item = new ApplyToClientCredentials(other) { ApplyTo = applyTo };</w:t>
      </w:r>
    </w:p>
    <w:p w14:paraId="2578758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factory.Endpoint.Behaviors.Add(item);</w:t>
      </w:r>
    </w:p>
    <w:p w14:paraId="19417AB0" w14:textId="77777777" w:rsidR="007B493F" w:rsidRPr="005C7DC4" w:rsidRDefault="007B493F" w:rsidP="00F330D0">
      <w:pPr>
        <w:pStyle w:val="Sourcewithforeground"/>
        <w:jc w:val="left"/>
      </w:pPr>
    </w:p>
    <w:p w14:paraId="000C5FB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try</w:t>
      </w:r>
    </w:p>
    <w:p w14:paraId="75C0EF0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059DFF6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ProxyToService.DitService.MessageSaveStructure2 message = new ProxyToService.DitService.MessageSaveStructure2();</w:t>
      </w:r>
    </w:p>
    <w:p w14:paraId="195C44F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message.ChannelVersionURN = channelVersionURN;</w:t>
      </w:r>
    </w:p>
    <w:p w14:paraId="03CED88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BussinesMessageType bussinesMessage = new BussinesMessageType();</w:t>
      </w:r>
    </w:p>
    <w:p w14:paraId="3155853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XmlDocument xml = new XmlDocument();</w:t>
      </w:r>
    </w:p>
    <w:p w14:paraId="38E558F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xml.Load("../../../data.xml");</w:t>
      </w:r>
    </w:p>
    <w:p w14:paraId="5192D37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bussinesMessage.Any = xml.DocumentElement;</w:t>
      </w:r>
    </w:p>
    <w:p w14:paraId="08C79756" w14:textId="77777777" w:rsidR="007B493F" w:rsidRPr="005C7DC4" w:rsidRDefault="007B493F" w:rsidP="00F330D0">
      <w:pPr>
        <w:pStyle w:val="Sourcewithforeground"/>
        <w:jc w:val="left"/>
      </w:pPr>
    </w:p>
    <w:p w14:paraId="6C057191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message.Item = bussinesMessage;</w:t>
      </w:r>
    </w:p>
    <w:p w14:paraId="27E2B1C7" w14:textId="77777777" w:rsidR="007B493F" w:rsidRPr="005C7DC4" w:rsidRDefault="007B493F" w:rsidP="00F330D0">
      <w:pPr>
        <w:pStyle w:val="Sourcewithforeground"/>
        <w:jc w:val="left"/>
      </w:pPr>
    </w:p>
    <w:p w14:paraId="3ECADA9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bool resp = client.SendMessage2(message);</w:t>
      </w:r>
    </w:p>
    <w:p w14:paraId="072F93CB" w14:textId="77777777" w:rsidR="007B493F" w:rsidRPr="005C7DC4" w:rsidRDefault="007B493F" w:rsidP="00F330D0">
      <w:pPr>
        <w:pStyle w:val="Sourcewithforeground"/>
        <w:jc w:val="left"/>
      </w:pPr>
    </w:p>
    <w:p w14:paraId="47457F2E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Console.WriteLine("message was sent");</w:t>
      </w:r>
    </w:p>
    <w:p w14:paraId="502CD689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Console.WriteLine("Press key...");</w:t>
      </w:r>
    </w:p>
    <w:p w14:paraId="632F22E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225AEFA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(CommunicationException e)</w:t>
      </w:r>
    </w:p>
    <w:p w14:paraId="15A8BD8D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057C8293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14A9E54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54CE484F" w14:textId="77777777" w:rsidR="007B493F" w:rsidRPr="005C7DC4" w:rsidRDefault="007B493F" w:rsidP="00F330D0">
      <w:pPr>
        <w:pStyle w:val="Sourcewithforeground"/>
        <w:jc w:val="left"/>
      </w:pPr>
    </w:p>
    <w:p w14:paraId="08B8E54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3840A1D2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228CC4A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(TimeoutException e)</w:t>
      </w:r>
    </w:p>
    <w:p w14:paraId="0D6088C5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4B6BA217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7B3632D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6949E7FA" w14:textId="77777777" w:rsidR="007B493F" w:rsidRPr="005C7DC4" w:rsidRDefault="007B493F" w:rsidP="00F330D0">
      <w:pPr>
        <w:pStyle w:val="Sourcewithforeground"/>
        <w:jc w:val="left"/>
      </w:pPr>
    </w:p>
    <w:p w14:paraId="53555BB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0CACDCB8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E9C32C4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catch (Exception e)</w:t>
      </w:r>
    </w:p>
    <w:p w14:paraId="295484B0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{</w:t>
      </w:r>
    </w:p>
    <w:p w14:paraId="2A73149A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string mess = e.Message;</w:t>
      </w:r>
    </w:p>
    <w:p w14:paraId="1BEA286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Console.WriteLine(mess);</w:t>
      </w:r>
    </w:p>
    <w:p w14:paraId="011D6DDC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client.Abort();</w:t>
      </w:r>
    </w:p>
    <w:p w14:paraId="610C545B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    throw;</w:t>
      </w:r>
    </w:p>
    <w:p w14:paraId="310D132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}</w:t>
      </w:r>
    </w:p>
    <w:p w14:paraId="5DA5B522" w14:textId="77777777" w:rsidR="007B493F" w:rsidRPr="005C7DC4" w:rsidRDefault="007B493F" w:rsidP="00F330D0">
      <w:pPr>
        <w:pStyle w:val="Sourcewithforeground"/>
        <w:jc w:val="left"/>
      </w:pPr>
    </w:p>
    <w:p w14:paraId="3922C8FF" w14:textId="77777777" w:rsidR="007B493F" w:rsidRPr="005C7DC4" w:rsidRDefault="007B493F" w:rsidP="00F330D0">
      <w:pPr>
        <w:pStyle w:val="Sourcewithforeground"/>
        <w:jc w:val="left"/>
      </w:pPr>
      <w:r w:rsidRPr="005C7DC4">
        <w:t xml:space="preserve">                Console.ReadLine();</w:t>
      </w:r>
    </w:p>
    <w:p w14:paraId="3B6BD5DC" w14:textId="0685AAD8" w:rsidR="007B493F" w:rsidRPr="005C7DC4" w:rsidRDefault="007B493F" w:rsidP="00F330D0">
      <w:pPr>
        <w:pStyle w:val="Sourcewithforeground"/>
        <w:jc w:val="left"/>
      </w:pPr>
      <w:r w:rsidRPr="005C7DC4">
        <w:t xml:space="preserve">            }</w:t>
      </w:r>
    </w:p>
    <w:p w14:paraId="08827FE5" w14:textId="77777777" w:rsidR="007B493F" w:rsidRPr="005C7DC4" w:rsidRDefault="007B493F" w:rsidP="002F3430">
      <w:pPr>
        <w:pStyle w:val="Sourcewithforeground"/>
      </w:pPr>
    </w:p>
    <w:p w14:paraId="1FE9123E" w14:textId="77777777" w:rsidR="007B493F" w:rsidRPr="005C7DC4" w:rsidRDefault="007B493F" w:rsidP="002F3430">
      <w:pPr>
        <w:pStyle w:val="Pictureposition"/>
      </w:pPr>
    </w:p>
    <w:p w14:paraId="59A4C91F" w14:textId="77777777" w:rsidR="007B493F" w:rsidRPr="005C7DC4" w:rsidRDefault="007B493F" w:rsidP="002F3430">
      <w:pPr>
        <w:pStyle w:val="Pictureposition"/>
      </w:pPr>
    </w:p>
    <w:p w14:paraId="4B589AD9" w14:textId="0E07BB30" w:rsidR="001602BF" w:rsidRPr="005C7DC4" w:rsidRDefault="001602BF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5D553B3" wp14:editId="23F8D49E">
            <wp:extent cx="5486400" cy="10458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36BE" w14:textId="3E290C4E" w:rsidR="00C633F3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3" w:name="_Toc134800283"/>
      <w:r w:rsidR="00565FEE" w:rsidRPr="005C7DC4">
        <w:t>15</w:t>
      </w:r>
      <w:r>
        <w:fldChar w:fldCharType="end"/>
      </w:r>
      <w:r w:rsidR="00957D4C" w:rsidRPr="005C7DC4">
        <w:t>.</w:t>
      </w:r>
      <w:r w:rsidR="00C633F3" w:rsidRPr="005C7DC4">
        <w:t>attēls. Izveidotais ziņojums</w:t>
      </w:r>
      <w:bookmarkEnd w:id="93"/>
    </w:p>
    <w:p w14:paraId="25D2CA5F" w14:textId="2E49413D" w:rsidR="002D0BC7" w:rsidRPr="005C7DC4" w:rsidRDefault="001602BF" w:rsidP="002F3430">
      <w:pPr>
        <w:pStyle w:val="Heading4"/>
      </w:pPr>
      <w:bookmarkStart w:id="94" w:name="_Toc134800213"/>
      <w:r w:rsidRPr="005C7DC4">
        <w:t>Ziņojumu dzēšana (MessageDelete)</w:t>
      </w:r>
      <w:bookmarkEnd w:id="94"/>
    </w:p>
    <w:p w14:paraId="390AE3BD" w14:textId="12036938" w:rsidR="00B4000A" w:rsidRPr="005C7DC4" w:rsidRDefault="00B4000A" w:rsidP="002F3430">
      <w:r w:rsidRPr="005C7DC4">
        <w:t xml:space="preserve">No kanāla tiek </w:t>
      </w:r>
      <w:r w:rsidR="00F818A0" w:rsidRPr="005C7DC4">
        <w:t>dzēsti</w:t>
      </w:r>
      <w:r w:rsidRPr="005C7DC4">
        <w:t xml:space="preserve"> ziņojumi</w:t>
      </w:r>
      <w:r w:rsidR="003150C8" w:rsidRPr="005C7DC4">
        <w:t>:</w:t>
      </w:r>
    </w:p>
    <w:p w14:paraId="085DF4C1" w14:textId="77777777" w:rsidR="00B82CD1" w:rsidRPr="005C7DC4" w:rsidRDefault="00B82CD1" w:rsidP="00B82CD1">
      <w:pPr>
        <w:pStyle w:val="Sourcewithforeground"/>
      </w:pPr>
      <w:r w:rsidRPr="005C7DC4">
        <w:t>string channelName = "SampleChannel";</w:t>
      </w:r>
    </w:p>
    <w:p w14:paraId="17834A09" w14:textId="77777777" w:rsidR="00B82CD1" w:rsidRPr="005C7DC4" w:rsidRDefault="00B82CD1" w:rsidP="00B82CD1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22BBFE68" w14:textId="77777777" w:rsidR="00B82CD1" w:rsidRPr="005C7DC4" w:rsidRDefault="00B82CD1" w:rsidP="00B82CD1">
      <w:pPr>
        <w:pStyle w:val="Sourcewithforeground"/>
      </w:pPr>
      <w:r w:rsidRPr="005C7DC4">
        <w:t xml:space="preserve">            //string channelVersionURN = "URN:IVIS:100001:CHA-" + channelName + "-v1-0-TYPE-DIK";</w:t>
      </w:r>
    </w:p>
    <w:p w14:paraId="211BAC08" w14:textId="77777777" w:rsidR="00B82CD1" w:rsidRPr="005C7DC4" w:rsidRDefault="00B82CD1" w:rsidP="00B82CD1">
      <w:pPr>
        <w:pStyle w:val="Sourcewithforeground"/>
      </w:pPr>
    </w:p>
    <w:p w14:paraId="3DA376FD" w14:textId="77777777" w:rsidR="00B82CD1" w:rsidRPr="005C7DC4" w:rsidRDefault="00B82CD1" w:rsidP="00B82CD1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431897B5" w14:textId="77777777" w:rsidR="00B82CD1" w:rsidRPr="005C7DC4" w:rsidRDefault="00B82CD1" w:rsidP="00B82CD1">
      <w:pPr>
        <w:pStyle w:val="Sourcewithforeground"/>
      </w:pPr>
      <w:r w:rsidRPr="005C7DC4">
        <w:t xml:space="preserve">            {</w:t>
      </w:r>
    </w:p>
    <w:p w14:paraId="2180E5C1" w14:textId="77777777" w:rsidR="00B82CD1" w:rsidRPr="005C7DC4" w:rsidRDefault="00B82CD1" w:rsidP="00B82CD1">
      <w:pPr>
        <w:pStyle w:val="Sourcewithforeground"/>
      </w:pPr>
      <w:r w:rsidRPr="005C7DC4">
        <w:t xml:space="preserve">                try</w:t>
      </w:r>
    </w:p>
    <w:p w14:paraId="68FADF46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7B54692D" w14:textId="77777777" w:rsidR="00B82CD1" w:rsidRPr="005C7DC4" w:rsidRDefault="00B82CD1" w:rsidP="00B82CD1">
      <w:pPr>
        <w:pStyle w:val="Sourcewithforeground"/>
      </w:pPr>
    </w:p>
    <w:p w14:paraId="7053E100" w14:textId="77777777" w:rsidR="00B82CD1" w:rsidRPr="005C7DC4" w:rsidRDefault="00B82CD1" w:rsidP="00B82CD1">
      <w:pPr>
        <w:pStyle w:val="Sourcewithforeground"/>
      </w:pPr>
      <w:r w:rsidRPr="005C7DC4">
        <w:t xml:space="preserve">                    MessageRequestStructure messDelete = new MessageRequestStructure();</w:t>
      </w:r>
    </w:p>
    <w:p w14:paraId="5CEBAE5D" w14:textId="77777777" w:rsidR="00B82CD1" w:rsidRPr="005C7DC4" w:rsidRDefault="00B82CD1" w:rsidP="00B82CD1">
      <w:pPr>
        <w:pStyle w:val="Sourcewithforeground"/>
      </w:pPr>
      <w:r w:rsidRPr="005C7DC4">
        <w:t xml:space="preserve">                    messDelete.Item = channelURN;</w:t>
      </w:r>
    </w:p>
    <w:p w14:paraId="588D1F3E" w14:textId="77777777" w:rsidR="00B82CD1" w:rsidRPr="005C7DC4" w:rsidRDefault="00B82CD1" w:rsidP="00B82CD1">
      <w:pPr>
        <w:pStyle w:val="Sourcewithforeground"/>
      </w:pPr>
    </w:p>
    <w:p w14:paraId="38F47839" w14:textId="77777777" w:rsidR="00B82CD1" w:rsidRPr="005C7DC4" w:rsidRDefault="00B82CD1" w:rsidP="00B82CD1">
      <w:pPr>
        <w:pStyle w:val="Sourcewithforeground"/>
      </w:pPr>
      <w:r w:rsidRPr="005C7DC4">
        <w:t xml:space="preserve">                    bool resp = client.DeleteMessage(messDelete);</w:t>
      </w:r>
    </w:p>
    <w:p w14:paraId="15B4EF5D" w14:textId="77777777" w:rsidR="00B82CD1" w:rsidRPr="005C7DC4" w:rsidRDefault="00B82CD1" w:rsidP="00B82CD1">
      <w:pPr>
        <w:pStyle w:val="Sourcewithforeground"/>
      </w:pPr>
    </w:p>
    <w:p w14:paraId="594F6F4B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Console.WriteLine("message was deleted");</w:t>
      </w:r>
    </w:p>
    <w:p w14:paraId="576D660A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Console.WriteLine("Press key...");</w:t>
      </w:r>
    </w:p>
    <w:p w14:paraId="1AF066A6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139EC00E" w14:textId="77777777" w:rsidR="00B82CD1" w:rsidRPr="005C7DC4" w:rsidRDefault="00B82CD1" w:rsidP="00B82CD1">
      <w:pPr>
        <w:pStyle w:val="Sourcewithforeground"/>
      </w:pPr>
      <w:r w:rsidRPr="005C7DC4">
        <w:t xml:space="preserve">                catch (CommunicationException e)</w:t>
      </w:r>
    </w:p>
    <w:p w14:paraId="4C3A9314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7E2956BB" w14:textId="77777777" w:rsidR="00B82CD1" w:rsidRPr="005C7DC4" w:rsidRDefault="00B82CD1" w:rsidP="00B82CD1">
      <w:pPr>
        <w:pStyle w:val="Sourcewithforeground"/>
      </w:pPr>
      <w:r w:rsidRPr="005C7DC4">
        <w:t xml:space="preserve">                    string mess = e.Message;</w:t>
      </w:r>
    </w:p>
    <w:p w14:paraId="12F1366D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Console.WriteLine(mess);</w:t>
      </w:r>
    </w:p>
    <w:p w14:paraId="4AC1BC0E" w14:textId="77777777" w:rsidR="00B82CD1" w:rsidRPr="005C7DC4" w:rsidRDefault="00B82CD1" w:rsidP="00B82CD1">
      <w:pPr>
        <w:pStyle w:val="Sourcewithforeground"/>
      </w:pPr>
    </w:p>
    <w:p w14:paraId="0558315E" w14:textId="77777777" w:rsidR="00B82CD1" w:rsidRPr="005C7DC4" w:rsidRDefault="00B82CD1" w:rsidP="00B82CD1">
      <w:pPr>
        <w:pStyle w:val="Sourcewithforeground"/>
      </w:pPr>
      <w:r w:rsidRPr="005C7DC4">
        <w:t xml:space="preserve">                    client.Abort();</w:t>
      </w:r>
    </w:p>
    <w:p w14:paraId="236A932E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4A9D0FBF" w14:textId="77777777" w:rsidR="00B82CD1" w:rsidRPr="005C7DC4" w:rsidRDefault="00B82CD1" w:rsidP="00B82CD1">
      <w:pPr>
        <w:pStyle w:val="Sourcewithforeground"/>
      </w:pPr>
      <w:r w:rsidRPr="005C7DC4">
        <w:t xml:space="preserve">                catch (TimeoutException e)</w:t>
      </w:r>
    </w:p>
    <w:p w14:paraId="0671E988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5B18C366" w14:textId="77777777" w:rsidR="00B82CD1" w:rsidRPr="005C7DC4" w:rsidRDefault="00B82CD1" w:rsidP="00B82CD1">
      <w:pPr>
        <w:pStyle w:val="Sourcewithforeground"/>
      </w:pPr>
      <w:r w:rsidRPr="005C7DC4">
        <w:t xml:space="preserve">                    string mess = e.Message;</w:t>
      </w:r>
    </w:p>
    <w:p w14:paraId="600CF459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Console.WriteLine(mess);</w:t>
      </w:r>
    </w:p>
    <w:p w14:paraId="6C06E16E" w14:textId="77777777" w:rsidR="00B82CD1" w:rsidRPr="005C7DC4" w:rsidRDefault="00B82CD1" w:rsidP="00B82CD1">
      <w:pPr>
        <w:pStyle w:val="Sourcewithforeground"/>
      </w:pPr>
    </w:p>
    <w:p w14:paraId="5F0336C4" w14:textId="77777777" w:rsidR="00B82CD1" w:rsidRPr="005C7DC4" w:rsidRDefault="00B82CD1" w:rsidP="00B82CD1">
      <w:pPr>
        <w:pStyle w:val="Sourcewithforeground"/>
      </w:pPr>
      <w:r w:rsidRPr="005C7DC4">
        <w:t xml:space="preserve">                    client.Abort();</w:t>
      </w:r>
    </w:p>
    <w:p w14:paraId="1958D625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001C1439" w14:textId="77777777" w:rsidR="00B82CD1" w:rsidRPr="005C7DC4" w:rsidRDefault="00B82CD1" w:rsidP="00B82CD1">
      <w:pPr>
        <w:pStyle w:val="Sourcewithforeground"/>
      </w:pPr>
      <w:r w:rsidRPr="005C7DC4">
        <w:t xml:space="preserve">                catch (Exception e)</w:t>
      </w:r>
    </w:p>
    <w:p w14:paraId="50408CD2" w14:textId="77777777" w:rsidR="00B82CD1" w:rsidRPr="005C7DC4" w:rsidRDefault="00B82CD1" w:rsidP="00B82CD1">
      <w:pPr>
        <w:pStyle w:val="Sourcewithforeground"/>
      </w:pPr>
      <w:r w:rsidRPr="005C7DC4">
        <w:t xml:space="preserve">                {</w:t>
      </w:r>
    </w:p>
    <w:p w14:paraId="57674462" w14:textId="77777777" w:rsidR="00B82CD1" w:rsidRPr="005C7DC4" w:rsidRDefault="00B82CD1" w:rsidP="00B82CD1">
      <w:pPr>
        <w:pStyle w:val="Sourcewithforeground"/>
      </w:pPr>
      <w:r w:rsidRPr="005C7DC4">
        <w:t xml:space="preserve">                    string mess = e.Message;</w:t>
      </w:r>
    </w:p>
    <w:p w14:paraId="2FB741A3" w14:textId="77777777" w:rsidR="00B82CD1" w:rsidRPr="005C7DC4" w:rsidRDefault="00B82CD1" w:rsidP="00B82CD1">
      <w:pPr>
        <w:pStyle w:val="Sourcewithforeground"/>
      </w:pPr>
      <w:r w:rsidRPr="005C7DC4">
        <w:t xml:space="preserve">                    Console.WriteLine(mess);</w:t>
      </w:r>
    </w:p>
    <w:p w14:paraId="245DE27B" w14:textId="77777777" w:rsidR="00B82CD1" w:rsidRPr="005C7DC4" w:rsidRDefault="00B82CD1" w:rsidP="00B82CD1">
      <w:pPr>
        <w:pStyle w:val="Sourcewithforeground"/>
      </w:pPr>
      <w:r w:rsidRPr="005C7DC4">
        <w:t xml:space="preserve">                    client.Abort();</w:t>
      </w:r>
    </w:p>
    <w:p w14:paraId="40C66179" w14:textId="77777777" w:rsidR="00B82CD1" w:rsidRPr="005C7DC4" w:rsidRDefault="00B82CD1" w:rsidP="00B82CD1">
      <w:pPr>
        <w:pStyle w:val="Sourcewithforeground"/>
      </w:pPr>
      <w:r w:rsidRPr="005C7DC4">
        <w:t xml:space="preserve">                    throw;</w:t>
      </w:r>
    </w:p>
    <w:p w14:paraId="1596422A" w14:textId="77777777" w:rsidR="00B82CD1" w:rsidRPr="005C7DC4" w:rsidRDefault="00B82CD1" w:rsidP="00B82CD1">
      <w:pPr>
        <w:pStyle w:val="Sourcewithforeground"/>
      </w:pPr>
      <w:r w:rsidRPr="005C7DC4">
        <w:t xml:space="preserve">                }</w:t>
      </w:r>
    </w:p>
    <w:p w14:paraId="40750B9E" w14:textId="77777777" w:rsidR="00B82CD1" w:rsidRPr="005C7DC4" w:rsidRDefault="00B82CD1" w:rsidP="00B82CD1">
      <w:pPr>
        <w:pStyle w:val="Sourcewithforeground"/>
      </w:pPr>
    </w:p>
    <w:p w14:paraId="654B7560" w14:textId="77777777" w:rsidR="00B82CD1" w:rsidRPr="005C7DC4" w:rsidRDefault="00B82CD1" w:rsidP="00B82CD1">
      <w:pPr>
        <w:pStyle w:val="Sourcewithforeground"/>
      </w:pPr>
      <w:r w:rsidRPr="005C7DC4">
        <w:t xml:space="preserve">                Console.ReadLine();</w:t>
      </w:r>
    </w:p>
    <w:p w14:paraId="77FE6E65" w14:textId="7D76B286" w:rsidR="00B82CD1" w:rsidRPr="005C7DC4" w:rsidRDefault="00B82CD1" w:rsidP="002F3430">
      <w:pPr>
        <w:pStyle w:val="Sourcewithforeground"/>
      </w:pPr>
      <w:r w:rsidRPr="005C7DC4">
        <w:t xml:space="preserve">            }</w:t>
      </w:r>
    </w:p>
    <w:p w14:paraId="17A9D84D" w14:textId="362512DB" w:rsidR="00C633F3" w:rsidRPr="005C7DC4" w:rsidRDefault="00C633F3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75139BE" wp14:editId="1221143B">
            <wp:extent cx="5486400" cy="1209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7503" w14:textId="2DB9D8BF" w:rsidR="00C633F3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5" w:name="_Toc134800284"/>
      <w:r w:rsidR="00565FEE" w:rsidRPr="005C7DC4">
        <w:t>16</w:t>
      </w:r>
      <w:r>
        <w:fldChar w:fldCharType="end"/>
      </w:r>
      <w:r w:rsidR="00F41DFC" w:rsidRPr="005C7DC4">
        <w:t>.</w:t>
      </w:r>
      <w:r w:rsidR="00C633F3" w:rsidRPr="005C7DC4">
        <w:t>attēls. Dz</w:t>
      </w:r>
      <w:r w:rsidR="00F41DFC" w:rsidRPr="005C7DC4">
        <w:t>ēstie</w:t>
      </w:r>
      <w:r w:rsidR="00C633F3" w:rsidRPr="005C7DC4">
        <w:t xml:space="preserve"> ziņojumi</w:t>
      </w:r>
      <w:bookmarkEnd w:id="95"/>
    </w:p>
    <w:p w14:paraId="764DBC5F" w14:textId="38B3E643" w:rsidR="00C633F3" w:rsidRPr="005C7DC4" w:rsidRDefault="00B54710" w:rsidP="002F3430">
      <w:pPr>
        <w:pStyle w:val="Heading4"/>
      </w:pPr>
      <w:bookmarkStart w:id="96" w:name="_Toc134800214"/>
      <w:r w:rsidRPr="005C7DC4">
        <w:t>Tā, kas p</w:t>
      </w:r>
      <w:r w:rsidR="00724838" w:rsidRPr="005C7DC4">
        <w:t>arakstīj</w:t>
      </w:r>
      <w:r w:rsidRPr="005C7DC4">
        <w:t>ies</w:t>
      </w:r>
      <w:r w:rsidR="00EA66EC" w:rsidRPr="005C7DC4">
        <w:t xml:space="preserve"> p</w:t>
      </w:r>
      <w:r w:rsidR="0054685B" w:rsidRPr="005C7DC4">
        <w:t>ievieno</w:t>
      </w:r>
      <w:r w:rsidR="00EA66EC" w:rsidRPr="005C7DC4">
        <w:t xml:space="preserve">šana </w:t>
      </w:r>
      <w:r w:rsidR="0054685B" w:rsidRPr="005C7DC4">
        <w:t xml:space="preserve">kanāla versijai </w:t>
      </w:r>
      <w:r w:rsidR="00117F88" w:rsidRPr="005C7DC4">
        <w:t>(CreateSubscriberToChannelVersion)</w:t>
      </w:r>
      <w:bookmarkEnd w:id="96"/>
    </w:p>
    <w:p w14:paraId="6568633B" w14:textId="1DEBF21A" w:rsidR="0054685B" w:rsidRPr="005C7DC4" w:rsidRDefault="0054685B" w:rsidP="002F3430">
      <w:r w:rsidRPr="005C7DC4">
        <w:t>Tiek pārbaudīts</w:t>
      </w:r>
      <w:r w:rsidR="00F818A0" w:rsidRPr="005C7DC4">
        <w:t>,</w:t>
      </w:r>
      <w:r w:rsidRPr="005C7DC4">
        <w:t xml:space="preserve"> vai </w:t>
      </w:r>
      <w:r w:rsidR="003E5C59" w:rsidRPr="005C7DC4">
        <w:t>uz kanālu kāds ir parakstījies</w:t>
      </w:r>
      <w:r w:rsidR="0083705C" w:rsidRPr="005C7DC4">
        <w:t>.</w:t>
      </w:r>
      <w:r w:rsidR="003E5C59" w:rsidRPr="005C7DC4">
        <w:t xml:space="preserve"> </w:t>
      </w:r>
      <w:r w:rsidR="0083705C" w:rsidRPr="005C7DC4">
        <w:t>J</w:t>
      </w:r>
      <w:r w:rsidRPr="005C7DC4">
        <w:t>a</w:t>
      </w:r>
      <w:r w:rsidR="003E5C59" w:rsidRPr="005C7DC4">
        <w:t xml:space="preserve"> nav, tad pievieno</w:t>
      </w:r>
      <w:r w:rsidR="00671281" w:rsidRPr="005C7DC4">
        <w:t xml:space="preserve"> kanāla dal</w:t>
      </w:r>
      <w:r w:rsidR="0083705C" w:rsidRPr="005C7DC4">
        <w:t>ī</w:t>
      </w:r>
      <w:r w:rsidR="00671281" w:rsidRPr="005C7DC4">
        <w:t>bnieku</w:t>
      </w:r>
      <w:r w:rsidR="001D5626" w:rsidRPr="005C7DC4">
        <w:t>.</w:t>
      </w:r>
    </w:p>
    <w:p w14:paraId="12B59D97" w14:textId="77777777" w:rsidR="008C22CE" w:rsidRPr="005C7DC4" w:rsidRDefault="008C22CE" w:rsidP="008C22CE">
      <w:pPr>
        <w:pStyle w:val="Sourcewithforeground"/>
      </w:pPr>
      <w:r w:rsidRPr="005C7DC4">
        <w:t>string channelName = "SampleChannel";</w:t>
      </w:r>
    </w:p>
    <w:p w14:paraId="5C6B67E5" w14:textId="77777777" w:rsidR="008C22CE" w:rsidRPr="005C7DC4" w:rsidRDefault="008C22CE" w:rsidP="008C22CE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1F7DA551" w14:textId="77777777" w:rsidR="008C22CE" w:rsidRPr="005C7DC4" w:rsidRDefault="008C22CE" w:rsidP="008C22CE">
      <w:pPr>
        <w:pStyle w:val="Sourcewithforeground"/>
      </w:pPr>
      <w:r w:rsidRPr="005C7DC4">
        <w:t xml:space="preserve">            string channelVersionURN = "URN:IVIS:100001:CHA-SampleChannel-v1-0-TYPE-DIK";</w:t>
      </w:r>
    </w:p>
    <w:p w14:paraId="323BE832" w14:textId="77777777" w:rsidR="008C22CE" w:rsidRPr="005C7DC4" w:rsidRDefault="008C22CE" w:rsidP="008C22CE">
      <w:pPr>
        <w:pStyle w:val="Sourcewithforeground"/>
      </w:pPr>
    </w:p>
    <w:p w14:paraId="3F47A2DA" w14:textId="77777777" w:rsidR="008C22CE" w:rsidRPr="005C7DC4" w:rsidRDefault="008C22CE" w:rsidP="008C22CE">
      <w:pPr>
        <w:pStyle w:val="Sourcewithforeground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3A3F531F" w14:textId="77777777" w:rsidR="008C22CE" w:rsidRPr="005C7DC4" w:rsidRDefault="008C22CE" w:rsidP="008C22CE">
      <w:pPr>
        <w:pStyle w:val="Sourcewithforeground"/>
      </w:pPr>
      <w:r w:rsidRPr="005C7DC4">
        <w:t xml:space="preserve">            {</w:t>
      </w:r>
    </w:p>
    <w:p w14:paraId="2A64A281" w14:textId="77777777" w:rsidR="008C22CE" w:rsidRPr="005C7DC4" w:rsidRDefault="008C22CE" w:rsidP="008C22CE">
      <w:pPr>
        <w:pStyle w:val="Sourcewithforeground"/>
      </w:pPr>
      <w:r w:rsidRPr="005C7DC4">
        <w:t xml:space="preserve">                try</w:t>
      </w:r>
    </w:p>
    <w:p w14:paraId="71BB0B52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2FAE4E8A" w14:textId="77777777" w:rsidR="008C22CE" w:rsidRPr="005C7DC4" w:rsidRDefault="008C22CE" w:rsidP="008C22CE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</w:t>
      </w:r>
    </w:p>
    <w:p w14:paraId="4D07C073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3D6EDE15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Channel = new ProxyToService.DitConfiguration.ChannelInfoStructure()</w:t>
      </w:r>
    </w:p>
    <w:p w14:paraId="614AB174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0986A994" w14:textId="77777777" w:rsidR="008C22CE" w:rsidRPr="005C7DC4" w:rsidRDefault="008C22CE" w:rsidP="008C22CE">
      <w:pPr>
        <w:pStyle w:val="Sourcewithforeground"/>
      </w:pPr>
    </w:p>
    <w:p w14:paraId="0E243E9A" w14:textId="77777777" w:rsidR="008C22CE" w:rsidRPr="005C7DC4" w:rsidRDefault="008C22CE" w:rsidP="008C22CE">
      <w:pPr>
        <w:pStyle w:val="Sourcewithforeground"/>
      </w:pPr>
      <w:r w:rsidRPr="005C7DC4">
        <w:t xml:space="preserve">                    req.Channel.ChannelURN = channelURN;</w:t>
      </w:r>
    </w:p>
    <w:p w14:paraId="1F825764" w14:textId="77777777" w:rsidR="008C22CE" w:rsidRPr="005C7DC4" w:rsidRDefault="008C22CE" w:rsidP="008C22CE">
      <w:pPr>
        <w:pStyle w:val="Sourcewithforeground"/>
      </w:pPr>
      <w:r w:rsidRPr="005C7DC4">
        <w:t xml:space="preserve">                    req.OnlyHeader = true;</w:t>
      </w:r>
    </w:p>
    <w:p w14:paraId="665F48B4" w14:textId="77777777" w:rsidR="008C22CE" w:rsidRPr="005C7DC4" w:rsidRDefault="008C22CE" w:rsidP="008C22CE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70751620" w14:textId="77777777" w:rsidR="008C22CE" w:rsidRPr="005C7DC4" w:rsidRDefault="008C22CE" w:rsidP="008C22CE">
      <w:pPr>
        <w:pStyle w:val="Sourcewithforeground"/>
      </w:pPr>
    </w:p>
    <w:p w14:paraId="56DEC9A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ChannelInfoStructure channel = new ChannelInfoStructure();</w:t>
      </w:r>
    </w:p>
    <w:p w14:paraId="3BEBDC06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channel.ShortName = channelName;</w:t>
      </w:r>
    </w:p>
    <w:p w14:paraId="6264946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channel.ChannelURN = channelURN;</w:t>
      </w:r>
    </w:p>
    <w:p w14:paraId="479E963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channel.ChannelType = ChannelType.dik;</w:t>
      </w:r>
    </w:p>
    <w:p w14:paraId="29F6023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 = new AuthorityBasicInfoStructure();</w:t>
      </w:r>
    </w:p>
    <w:p w14:paraId="5DC0CFD3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channel.OwnerAuthority.AuthorityID = "100000";</w:t>
      </w:r>
    </w:p>
    <w:p w14:paraId="48F1C08C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channel.OwnerAuthority.ShortName = "ABC";</w:t>
      </w:r>
    </w:p>
    <w:p w14:paraId="7D748E1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channel.OwnerAuthority.Name = "ABC Software";</w:t>
      </w:r>
    </w:p>
    <w:p w14:paraId="7B7C7414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channel.ChannelName = channelName;</w:t>
      </w:r>
    </w:p>
    <w:p w14:paraId="707E0E30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channel.ChannelTypeSpecified = true;</w:t>
      </w:r>
    </w:p>
    <w:p w14:paraId="2EF32912" w14:textId="77777777" w:rsidR="008C22CE" w:rsidRPr="005C7DC4" w:rsidRDefault="008C22CE" w:rsidP="008C22CE">
      <w:pPr>
        <w:pStyle w:val="Sourcewithforeground"/>
      </w:pPr>
    </w:p>
    <w:p w14:paraId="417B6517" w14:textId="77777777" w:rsidR="008C22CE" w:rsidRPr="005C7DC4" w:rsidRDefault="008C22CE" w:rsidP="008C22CE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35E1FD1F" w14:textId="77777777" w:rsidR="008C22CE" w:rsidRPr="005C7DC4" w:rsidRDefault="008C22CE" w:rsidP="008C22CE">
      <w:pPr>
        <w:pStyle w:val="Sourcewithforeground"/>
      </w:pPr>
      <w:r w:rsidRPr="005C7DC4">
        <w:t xml:space="preserve">                    if (!channelExsists)</w:t>
      </w:r>
    </w:p>
    <w:p w14:paraId="39B858F7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039D93D" w14:textId="77777777" w:rsidR="008C22CE" w:rsidRPr="005C7DC4" w:rsidRDefault="008C22CE" w:rsidP="008C22CE">
      <w:pPr>
        <w:pStyle w:val="Sourcewithforeground"/>
      </w:pPr>
      <w:r w:rsidRPr="005C7DC4">
        <w:t xml:space="preserve">                        int channelId = client.InsertChannel(channel);</w:t>
      </w:r>
    </w:p>
    <w:p w14:paraId="764FED5F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created");</w:t>
      </w:r>
    </w:p>
    <w:p w14:paraId="73524B39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371CB155" w14:textId="77777777" w:rsidR="008C22CE" w:rsidRPr="005C7DC4" w:rsidRDefault="008C22CE" w:rsidP="008C22CE">
      <w:pPr>
        <w:pStyle w:val="Sourcewithforeground"/>
      </w:pPr>
      <w:r w:rsidRPr="005C7DC4">
        <w:t xml:space="preserve">                    else</w:t>
      </w:r>
    </w:p>
    <w:p w14:paraId="62CBEBCF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44224D8C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found");</w:t>
      </w:r>
    </w:p>
    <w:p w14:paraId="7305DC88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42EA4418" w14:textId="77777777" w:rsidR="008C22CE" w:rsidRPr="005C7DC4" w:rsidRDefault="008C22CE" w:rsidP="008C22CE">
      <w:pPr>
        <w:pStyle w:val="Sourcewithforeground"/>
      </w:pPr>
    </w:p>
    <w:p w14:paraId="30431BC5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ChannelVersionInfoStructure channelVersion = new ChannelVersionInfoStructure</w:t>
      </w:r>
    </w:p>
    <w:p w14:paraId="198D203F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561AD5E5" w14:textId="77777777" w:rsidR="008C22CE" w:rsidRPr="005C7DC4" w:rsidRDefault="008C22CE" w:rsidP="008C22CE">
      <w:pPr>
        <w:pStyle w:val="Sourcewithforeground"/>
      </w:pPr>
      <w:r w:rsidRPr="005C7DC4">
        <w:t xml:space="preserve">                        MessageType = new ProxyToService.DitConfiguration.MessageTypeInfoStructure[2]</w:t>
      </w:r>
    </w:p>
    <w:p w14:paraId="5E8C9731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52912D4F" w14:textId="77777777" w:rsidR="008C22CE" w:rsidRPr="005C7DC4" w:rsidRDefault="008C22CE" w:rsidP="008C22CE">
      <w:pPr>
        <w:pStyle w:val="Sourcewithforeground"/>
      </w:pPr>
    </w:p>
    <w:p w14:paraId="268408D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 = new ProxyToService.DitConfiguration.MessageTypeInfoStructure();</w:t>
      </w:r>
    </w:p>
    <w:p w14:paraId="3254E5F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channelVersion.MessageType[0].MessageClass = new ProxyToService.DitConfiguration.MessageClassInfoStructure();</w:t>
      </w:r>
    </w:p>
    <w:p w14:paraId="7E073335" w14:textId="77777777" w:rsidR="008C22CE" w:rsidRPr="005C7DC4" w:rsidRDefault="008C22CE" w:rsidP="008C22CE">
      <w:pPr>
        <w:pStyle w:val="Sourcewithforeground"/>
      </w:pPr>
    </w:p>
    <w:p w14:paraId="75446978" w14:textId="77777777" w:rsidR="008C22CE" w:rsidRPr="005C7DC4" w:rsidRDefault="008C22CE" w:rsidP="008C22CE">
      <w:pPr>
        <w:pStyle w:val="Sourcewithforeground"/>
      </w:pPr>
      <w:r w:rsidRPr="005C7DC4">
        <w:t xml:space="preserve">                    // 1 Biznesa ziņojums</w:t>
      </w:r>
    </w:p>
    <w:p w14:paraId="5C8F0C1D" w14:textId="77777777" w:rsidR="008C22CE" w:rsidRPr="005C7DC4" w:rsidRDefault="008C22CE" w:rsidP="008C22CE">
      <w:pPr>
        <w:pStyle w:val="Sourcewithforeground"/>
      </w:pPr>
      <w:r w:rsidRPr="005C7DC4">
        <w:t xml:space="preserve">                    // 2 Transakcijas ziņojums</w:t>
      </w:r>
    </w:p>
    <w:p w14:paraId="76D0A78C" w14:textId="77777777" w:rsidR="008C22CE" w:rsidRPr="005C7DC4" w:rsidRDefault="008C22CE" w:rsidP="008C22CE">
      <w:pPr>
        <w:pStyle w:val="Sourcewithforeground"/>
      </w:pPr>
      <w:r w:rsidRPr="005C7DC4">
        <w:t xml:space="preserve">                    // 3 error</w:t>
      </w:r>
    </w:p>
    <w:p w14:paraId="3DB89F1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channelVersion.MessageType[0].MessageClass.CodeListCodeValue = "1";</w:t>
      </w:r>
    </w:p>
    <w:p w14:paraId="6EBC31A9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channelVersion.MessageType[0].XMLSchemaURN = "URN:IVIS:100001:XSD-Person-FullName-v1-0-TYPE-PersonFullName";</w:t>
      </w:r>
    </w:p>
    <w:p w14:paraId="44CA0759" w14:textId="77777777" w:rsidR="008C22CE" w:rsidRPr="005C7DC4" w:rsidRDefault="008C22CE" w:rsidP="008C22CE">
      <w:pPr>
        <w:pStyle w:val="Sourcewithforeground"/>
      </w:pPr>
    </w:p>
    <w:p w14:paraId="1588AAF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 = new ProxyToService.DitConfiguration.MessageTypeInfoStructure();</w:t>
      </w:r>
    </w:p>
    <w:p w14:paraId="37147497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channelVersion.MessageType[1].MessageClass = new ProxyToService.DitConfiguration.MessageClassInfoStructure();</w:t>
      </w:r>
    </w:p>
    <w:p w14:paraId="26C9A60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channelVersion.MessageType[1].MessageClass.CodeListCodeValue = "3";</w:t>
      </w:r>
    </w:p>
    <w:p w14:paraId="20F397A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channelVersion.MessageType[1].XMLSchemaURN = "URN:IVIS:100001:XSD-DIT-DITMessage-v1-0-TYPE-DefaultMessageError";</w:t>
      </w:r>
    </w:p>
    <w:p w14:paraId="3C0E19EB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channelVersion.ChannelVersionStatus = ChannelVersionStatusType.active;</w:t>
      </w:r>
    </w:p>
    <w:p w14:paraId="040518F4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channelVersion.ChannelVersionStatusSpecified = true;</w:t>
      </w:r>
    </w:p>
    <w:p w14:paraId="529AEE2E" w14:textId="77777777" w:rsidR="008C22CE" w:rsidRPr="005C7DC4" w:rsidRDefault="008C22CE" w:rsidP="008C22CE">
      <w:pPr>
        <w:pStyle w:val="Sourcewithforeground"/>
      </w:pPr>
    </w:p>
    <w:p w14:paraId="1CB034A1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channelVersion.Channel = channel;</w:t>
      </w:r>
    </w:p>
    <w:p w14:paraId="2EDFB6C4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channelVersion.MinorVersionSpecified = true;</w:t>
      </w:r>
    </w:p>
    <w:p w14:paraId="5773527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channelVersion.MinorVersion = 0;</w:t>
      </w:r>
    </w:p>
    <w:p w14:paraId="7E2FBA8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channelVersion.MajorVersionSpecified = true;</w:t>
      </w:r>
    </w:p>
    <w:p w14:paraId="0814C82F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channelVersion.MajorVersion = 1;</w:t>
      </w:r>
    </w:p>
    <w:p w14:paraId="20506A73" w14:textId="77777777" w:rsidR="008C22CE" w:rsidRPr="005C7DC4" w:rsidRDefault="008C22CE" w:rsidP="008C22CE">
      <w:pPr>
        <w:pStyle w:val="Sourcewithforeground"/>
      </w:pPr>
    </w:p>
    <w:p w14:paraId="48107A2B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channelVersion.UseReceiverFilterSpecified = true;</w:t>
      </w:r>
    </w:p>
    <w:p w14:paraId="3B2BACE5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channelVersion.UseReceiverFilter = true;</w:t>
      </w:r>
    </w:p>
    <w:p w14:paraId="1594AEE7" w14:textId="77777777" w:rsidR="008C22CE" w:rsidRPr="005C7DC4" w:rsidRDefault="008C22CE" w:rsidP="008C22CE">
      <w:pPr>
        <w:pStyle w:val="Sourcewithforeground"/>
      </w:pPr>
    </w:p>
    <w:p w14:paraId="04068201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ChannelVersionSearchInfoStructure channelVersionSearch = new ChannelVersionSearchInfoStructure();</w:t>
      </w:r>
    </w:p>
    <w:p w14:paraId="08B608A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channelVersionSearch.ChannelVersion = new ChannelVersionInfoStructure();</w:t>
      </w:r>
    </w:p>
    <w:p w14:paraId="4A77A40C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channelVersionSearch.ChannelVersion = channelVersion;</w:t>
      </w:r>
    </w:p>
    <w:p w14:paraId="6ADD39F9" w14:textId="77777777" w:rsidR="008C22CE" w:rsidRPr="005C7DC4" w:rsidRDefault="008C22CE" w:rsidP="008C22CE">
      <w:pPr>
        <w:pStyle w:val="Sourcewithforeground"/>
      </w:pPr>
    </w:p>
    <w:p w14:paraId="4405E896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ChannelVersionListStructure channelVersions = client.SearchChannelVersionsPaged(channelVersionSearch);</w:t>
      </w:r>
    </w:p>
    <w:p w14:paraId="31B8A852" w14:textId="77777777" w:rsidR="008C22CE" w:rsidRPr="005C7DC4" w:rsidRDefault="008C22CE" w:rsidP="008C22CE">
      <w:pPr>
        <w:pStyle w:val="Sourcewithforeground"/>
      </w:pPr>
    </w:p>
    <w:p w14:paraId="141E25DD" w14:textId="77777777" w:rsidR="008C22CE" w:rsidRPr="005C7DC4" w:rsidRDefault="008C22CE" w:rsidP="008C22CE">
      <w:pPr>
        <w:pStyle w:val="Sourcewithforeground"/>
      </w:pPr>
      <w:r w:rsidRPr="005C7DC4">
        <w:t xml:space="preserve">                    if (channelVersions.Count == 0)</w:t>
      </w:r>
    </w:p>
    <w:p w14:paraId="639F3B1E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6EABD1B3" w14:textId="77777777" w:rsidR="008C22CE" w:rsidRPr="005C7DC4" w:rsidRDefault="008C22CE" w:rsidP="008C22CE">
      <w:pPr>
        <w:pStyle w:val="Sourcewithforeground"/>
      </w:pPr>
      <w:r w:rsidRPr="005C7DC4">
        <w:t xml:space="preserve">                        int channelId = client.InsertChannelVersion(channelVersion);</w:t>
      </w:r>
    </w:p>
    <w:p w14:paraId="5098BE22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version  created");</w:t>
      </w:r>
    </w:p>
    <w:p w14:paraId="0EC2ECCE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67035521" w14:textId="77777777" w:rsidR="008C22CE" w:rsidRPr="005C7DC4" w:rsidRDefault="008C22CE" w:rsidP="008C22CE">
      <w:pPr>
        <w:pStyle w:val="Sourcewithforeground"/>
      </w:pPr>
      <w:r w:rsidRPr="005C7DC4">
        <w:t xml:space="preserve">                    else</w:t>
      </w:r>
    </w:p>
    <w:p w14:paraId="05E5B8F8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58F5BDBC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version found");</w:t>
      </w:r>
    </w:p>
    <w:p w14:paraId="667CC59D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5BB5FC96" w14:textId="77777777" w:rsidR="008C22CE" w:rsidRPr="005C7DC4" w:rsidRDefault="008C22CE" w:rsidP="008C22CE">
      <w:pPr>
        <w:pStyle w:val="Sourcewithforeground"/>
      </w:pPr>
    </w:p>
    <w:p w14:paraId="6FA7FD8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ChannelSubscriberInfoStructure channelSubscriber = new ChannelSubscriberInfoStructure();</w:t>
      </w:r>
    </w:p>
    <w:p w14:paraId="1AB6FC1E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channelSubscriber.ChannelVersionURN = channelVersionURN;</w:t>
      </w:r>
    </w:p>
    <w:p w14:paraId="78F2C1F8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channelSubscriber.SubscriberAuthority = new AuthorityBasicInfoStructure</w:t>
      </w:r>
    </w:p>
    <w:p w14:paraId="14083458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19CCC127" w14:textId="77777777" w:rsidR="008C22CE" w:rsidRPr="005C7DC4" w:rsidRDefault="008C22CE" w:rsidP="008C22CE">
      <w:pPr>
        <w:pStyle w:val="Sourcewithforeground"/>
      </w:pPr>
      <w:r w:rsidRPr="005C7DC4">
        <w:t xml:space="preserve">                        AuthorityID = "100001",</w:t>
      </w:r>
    </w:p>
    <w:p w14:paraId="5F1ABCF3" w14:textId="77777777" w:rsidR="008C22CE" w:rsidRPr="005C7DC4" w:rsidRDefault="008C22CE" w:rsidP="008C22CE">
      <w:pPr>
        <w:pStyle w:val="Sourcewithforeground"/>
      </w:pPr>
      <w:r w:rsidRPr="005C7DC4">
        <w:t xml:space="preserve">                        ShortName = "VRAA",</w:t>
      </w:r>
    </w:p>
    <w:p w14:paraId="1FCF9091" w14:textId="77777777" w:rsidR="008C22CE" w:rsidRPr="005C7DC4" w:rsidRDefault="008C22CE" w:rsidP="008C22CE">
      <w:pPr>
        <w:pStyle w:val="Sourcewithforeground"/>
      </w:pPr>
      <w:r w:rsidRPr="005C7DC4">
        <w:t xml:space="preserve">                        Name = "VRAA"</w:t>
      </w:r>
    </w:p>
    <w:p w14:paraId="78E9DFCB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3F3B55C6" w14:textId="77777777" w:rsidR="008C22CE" w:rsidRPr="005C7DC4" w:rsidRDefault="008C22CE" w:rsidP="008C22CE">
      <w:pPr>
        <w:pStyle w:val="Sourcewithforeground"/>
      </w:pPr>
    </w:p>
    <w:p w14:paraId="62565D7A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ChannelSubscriberSearchInfoStructure channelSubscriberSearch = new ChannelSubscriberSearchInfoStructure</w:t>
      </w:r>
    </w:p>
    <w:p w14:paraId="264CF547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16A641B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ChannelSubscriber = channelSubscriber</w:t>
      </w:r>
    </w:p>
    <w:p w14:paraId="198F4C4F" w14:textId="77777777" w:rsidR="008C22CE" w:rsidRPr="005C7DC4" w:rsidRDefault="008C22CE" w:rsidP="008C22CE">
      <w:pPr>
        <w:pStyle w:val="Sourcewithforeground"/>
      </w:pPr>
      <w:r w:rsidRPr="005C7DC4">
        <w:t xml:space="preserve">                    };</w:t>
      </w:r>
    </w:p>
    <w:p w14:paraId="296F26C7" w14:textId="77777777" w:rsidR="008C22CE" w:rsidRPr="005C7DC4" w:rsidRDefault="008C22CE" w:rsidP="008C22CE">
      <w:pPr>
        <w:pStyle w:val="Sourcewithforeground"/>
      </w:pPr>
    </w:p>
    <w:p w14:paraId="282F5CFD" w14:textId="77777777" w:rsidR="008C22CE" w:rsidRPr="005C7DC4" w:rsidRDefault="008C22CE" w:rsidP="008C22CE">
      <w:pPr>
        <w:pStyle w:val="Sourcewithforeground"/>
      </w:pPr>
      <w:r w:rsidRPr="005C7DC4">
        <w:t xml:space="preserve">                    ChannelSubscriberListStructure channelSubscriberList = client.SearchSubscribersToChannelPaged(channelSubscriberSearch);</w:t>
      </w:r>
    </w:p>
    <w:p w14:paraId="3C0F0E55" w14:textId="77777777" w:rsidR="008C22CE" w:rsidRPr="005C7DC4" w:rsidRDefault="008C22CE" w:rsidP="008C22CE">
      <w:pPr>
        <w:pStyle w:val="Sourcewithforeground"/>
      </w:pPr>
    </w:p>
    <w:p w14:paraId="28A5A41A" w14:textId="77777777" w:rsidR="008C22CE" w:rsidRPr="005C7DC4" w:rsidRDefault="008C22CE" w:rsidP="008C22CE">
      <w:pPr>
        <w:pStyle w:val="Sourcewithforeground"/>
      </w:pPr>
      <w:r w:rsidRPr="005C7DC4">
        <w:t xml:space="preserve">                    if (channelSubscriberList.Count == 0)</w:t>
      </w:r>
    </w:p>
    <w:p w14:paraId="75954F63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C136FEA" w14:textId="77777777" w:rsidR="008C22CE" w:rsidRPr="005C7DC4" w:rsidRDefault="008C22CE" w:rsidP="008C22CE">
      <w:pPr>
        <w:pStyle w:val="Sourcewithforeground"/>
      </w:pPr>
      <w:r w:rsidRPr="005C7DC4">
        <w:t xml:space="preserve">                        int result = client.InsertSubscriberToChannel(channelSubscriber);</w:t>
      </w:r>
    </w:p>
    <w:p w14:paraId="10B95407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subscriber created");</w:t>
      </w:r>
    </w:p>
    <w:p w14:paraId="30D9594D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1D43A0C3" w14:textId="77777777" w:rsidR="008C22CE" w:rsidRPr="005C7DC4" w:rsidRDefault="008C22CE" w:rsidP="008C22CE">
      <w:pPr>
        <w:pStyle w:val="Sourcewithforeground"/>
      </w:pPr>
      <w:r w:rsidRPr="005C7DC4">
        <w:t xml:space="preserve">                    else</w:t>
      </w:r>
    </w:p>
    <w:p w14:paraId="467B1EBF" w14:textId="77777777" w:rsidR="008C22CE" w:rsidRPr="005C7DC4" w:rsidRDefault="008C22CE" w:rsidP="008C22CE">
      <w:pPr>
        <w:pStyle w:val="Sourcewithforeground"/>
      </w:pPr>
      <w:r w:rsidRPr="005C7DC4">
        <w:t xml:space="preserve">                    {</w:t>
      </w:r>
    </w:p>
    <w:p w14:paraId="7C577148" w14:textId="77777777" w:rsidR="008C22CE" w:rsidRPr="005C7DC4" w:rsidRDefault="008C22CE" w:rsidP="008C22CE">
      <w:pPr>
        <w:pStyle w:val="Sourcewithforeground"/>
      </w:pPr>
      <w:r w:rsidRPr="005C7DC4">
        <w:t xml:space="preserve">                        Console.WriteLine("Channel subscriber found");</w:t>
      </w:r>
    </w:p>
    <w:p w14:paraId="41A1C693" w14:textId="77777777" w:rsidR="008C22CE" w:rsidRPr="005C7DC4" w:rsidRDefault="008C22CE" w:rsidP="008C22CE">
      <w:pPr>
        <w:pStyle w:val="Sourcewithforeground"/>
      </w:pPr>
      <w:r w:rsidRPr="005C7DC4">
        <w:t xml:space="preserve">                    }</w:t>
      </w:r>
    </w:p>
    <w:p w14:paraId="764BD322" w14:textId="77777777" w:rsidR="008C22CE" w:rsidRPr="005C7DC4" w:rsidRDefault="008C22CE" w:rsidP="008C22CE">
      <w:pPr>
        <w:pStyle w:val="Sourcewithforeground"/>
      </w:pPr>
    </w:p>
    <w:p w14:paraId="55EFC878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Console.WriteLine("Press key...");</w:t>
      </w:r>
    </w:p>
    <w:p w14:paraId="6AEA8D04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4330C219" w14:textId="77777777" w:rsidR="008C22CE" w:rsidRPr="005C7DC4" w:rsidRDefault="008C22CE" w:rsidP="008C22CE">
      <w:pPr>
        <w:pStyle w:val="Sourcewithforeground"/>
      </w:pPr>
      <w:r w:rsidRPr="005C7DC4">
        <w:t xml:space="preserve">                catch (CommunicationException e)</w:t>
      </w:r>
    </w:p>
    <w:p w14:paraId="4093056F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634450AF" w14:textId="77777777" w:rsidR="008C22CE" w:rsidRPr="005C7DC4" w:rsidRDefault="008C22CE" w:rsidP="008C22CE">
      <w:pPr>
        <w:pStyle w:val="Sourcewithforeground"/>
      </w:pPr>
      <w:r w:rsidRPr="005C7DC4">
        <w:t xml:space="preserve">                    string mess = e.Message;</w:t>
      </w:r>
    </w:p>
    <w:p w14:paraId="4ED82FDA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Console.WriteLine(mess);</w:t>
      </w:r>
    </w:p>
    <w:p w14:paraId="56B095B6" w14:textId="77777777" w:rsidR="008C22CE" w:rsidRPr="005C7DC4" w:rsidRDefault="008C22CE" w:rsidP="008C22CE">
      <w:pPr>
        <w:pStyle w:val="Sourcewithforeground"/>
      </w:pPr>
    </w:p>
    <w:p w14:paraId="4F6C46F3" w14:textId="77777777" w:rsidR="008C22CE" w:rsidRPr="005C7DC4" w:rsidRDefault="008C22CE" w:rsidP="008C22CE">
      <w:pPr>
        <w:pStyle w:val="Sourcewithforeground"/>
      </w:pPr>
      <w:r w:rsidRPr="005C7DC4">
        <w:t xml:space="preserve">                    client.Abort();</w:t>
      </w:r>
    </w:p>
    <w:p w14:paraId="07EABE55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5394857D" w14:textId="77777777" w:rsidR="008C22CE" w:rsidRPr="005C7DC4" w:rsidRDefault="008C22CE" w:rsidP="008C22CE">
      <w:pPr>
        <w:pStyle w:val="Sourcewithforeground"/>
      </w:pPr>
      <w:r w:rsidRPr="005C7DC4">
        <w:t xml:space="preserve">                catch (TimeoutException e)</w:t>
      </w:r>
    </w:p>
    <w:p w14:paraId="03D1F89C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293B373D" w14:textId="77777777" w:rsidR="008C22CE" w:rsidRPr="005C7DC4" w:rsidRDefault="008C22CE" w:rsidP="008C22CE">
      <w:pPr>
        <w:pStyle w:val="Sourcewithforeground"/>
      </w:pPr>
      <w:r w:rsidRPr="005C7DC4">
        <w:t xml:space="preserve">                    string mess = e.Message;</w:t>
      </w:r>
    </w:p>
    <w:p w14:paraId="5FC2EC56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Console.WriteLine(mess);</w:t>
      </w:r>
    </w:p>
    <w:p w14:paraId="53F17C87" w14:textId="77777777" w:rsidR="008C22CE" w:rsidRPr="005C7DC4" w:rsidRDefault="008C22CE" w:rsidP="008C22CE">
      <w:pPr>
        <w:pStyle w:val="Sourcewithforeground"/>
      </w:pPr>
    </w:p>
    <w:p w14:paraId="72432659" w14:textId="77777777" w:rsidR="008C22CE" w:rsidRPr="005C7DC4" w:rsidRDefault="008C22CE" w:rsidP="008C22CE">
      <w:pPr>
        <w:pStyle w:val="Sourcewithforeground"/>
      </w:pPr>
      <w:r w:rsidRPr="005C7DC4">
        <w:t xml:space="preserve">                    client.Abort();</w:t>
      </w:r>
    </w:p>
    <w:p w14:paraId="15232656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00826A6B" w14:textId="77777777" w:rsidR="008C22CE" w:rsidRPr="005C7DC4" w:rsidRDefault="008C22CE" w:rsidP="008C22CE">
      <w:pPr>
        <w:pStyle w:val="Sourcewithforeground"/>
      </w:pPr>
      <w:r w:rsidRPr="005C7DC4">
        <w:t xml:space="preserve">                catch (Exception e)</w:t>
      </w:r>
    </w:p>
    <w:p w14:paraId="26392EB0" w14:textId="77777777" w:rsidR="008C22CE" w:rsidRPr="005C7DC4" w:rsidRDefault="008C22CE" w:rsidP="008C22CE">
      <w:pPr>
        <w:pStyle w:val="Sourcewithforeground"/>
      </w:pPr>
      <w:r w:rsidRPr="005C7DC4">
        <w:t xml:space="preserve">                {</w:t>
      </w:r>
    </w:p>
    <w:p w14:paraId="7AC0E908" w14:textId="77777777" w:rsidR="008C22CE" w:rsidRPr="005C7DC4" w:rsidRDefault="008C22CE" w:rsidP="008C22CE">
      <w:pPr>
        <w:pStyle w:val="Sourcewithforeground"/>
      </w:pPr>
      <w:r w:rsidRPr="005C7DC4">
        <w:t xml:space="preserve">                    string mess = e.Message;</w:t>
      </w:r>
    </w:p>
    <w:p w14:paraId="55B8CE1B" w14:textId="77777777" w:rsidR="008C22CE" w:rsidRPr="005C7DC4" w:rsidRDefault="008C22CE" w:rsidP="008C22CE">
      <w:pPr>
        <w:pStyle w:val="Sourcewithforeground"/>
      </w:pPr>
      <w:r w:rsidRPr="005C7DC4">
        <w:t xml:space="preserve">                    Console.WriteLine(mess);</w:t>
      </w:r>
    </w:p>
    <w:p w14:paraId="2DC7BD26" w14:textId="77777777" w:rsidR="008C22CE" w:rsidRPr="005C7DC4" w:rsidRDefault="008C22CE" w:rsidP="008C22CE">
      <w:pPr>
        <w:pStyle w:val="Sourcewithforeground"/>
      </w:pPr>
      <w:r w:rsidRPr="005C7DC4">
        <w:t xml:space="preserve">                    client.Abort();</w:t>
      </w:r>
    </w:p>
    <w:p w14:paraId="62B01E63" w14:textId="77777777" w:rsidR="008C22CE" w:rsidRPr="005C7DC4" w:rsidRDefault="008C22CE" w:rsidP="008C22CE">
      <w:pPr>
        <w:pStyle w:val="Sourcewithforeground"/>
      </w:pPr>
      <w:r w:rsidRPr="005C7DC4">
        <w:t xml:space="preserve">                    throw;</w:t>
      </w:r>
    </w:p>
    <w:p w14:paraId="198AB607" w14:textId="77777777" w:rsidR="008C22CE" w:rsidRPr="005C7DC4" w:rsidRDefault="008C22CE" w:rsidP="008C22CE">
      <w:pPr>
        <w:pStyle w:val="Sourcewithforeground"/>
      </w:pPr>
      <w:r w:rsidRPr="005C7DC4">
        <w:t xml:space="preserve">                }</w:t>
      </w:r>
    </w:p>
    <w:p w14:paraId="7975D9E5" w14:textId="77777777" w:rsidR="008C22CE" w:rsidRPr="005C7DC4" w:rsidRDefault="008C22CE" w:rsidP="008C22CE">
      <w:pPr>
        <w:pStyle w:val="Sourcewithforeground"/>
      </w:pPr>
    </w:p>
    <w:p w14:paraId="39351E9A" w14:textId="77777777" w:rsidR="008C22CE" w:rsidRPr="005C7DC4" w:rsidRDefault="008C22CE" w:rsidP="008C22CE">
      <w:pPr>
        <w:pStyle w:val="Sourcewithforeground"/>
      </w:pPr>
      <w:r w:rsidRPr="005C7DC4">
        <w:t xml:space="preserve">                Console.ReadLine();</w:t>
      </w:r>
    </w:p>
    <w:p w14:paraId="2A3826AF" w14:textId="45E3CFE3" w:rsidR="008C22CE" w:rsidRPr="005C7DC4" w:rsidRDefault="008C22CE" w:rsidP="008C22CE">
      <w:pPr>
        <w:pStyle w:val="Sourcewithforeground"/>
      </w:pPr>
      <w:r w:rsidRPr="005C7DC4">
        <w:t xml:space="preserve">            }</w:t>
      </w:r>
    </w:p>
    <w:p w14:paraId="0859D46E" w14:textId="3161A25A" w:rsidR="001D5626" w:rsidRPr="005C7DC4" w:rsidRDefault="001D562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099E3688" wp14:editId="159EBF19">
            <wp:extent cx="5486400" cy="8756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C6EA" w14:textId="441785CA" w:rsidR="001D562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7" w:name="_Toc134800285"/>
      <w:r w:rsidR="00565FEE" w:rsidRPr="005C7DC4">
        <w:t>17</w:t>
      </w:r>
      <w:r>
        <w:fldChar w:fldCharType="end"/>
      </w:r>
      <w:r w:rsidR="00F41DFC" w:rsidRPr="005C7DC4">
        <w:t>.</w:t>
      </w:r>
      <w:r w:rsidR="001D5626" w:rsidRPr="005C7DC4">
        <w:t xml:space="preserve">attēls. </w:t>
      </w:r>
      <w:r w:rsidR="007C0988" w:rsidRPr="005C7DC4">
        <w:t>I</w:t>
      </w:r>
      <w:r w:rsidR="001D5626" w:rsidRPr="005C7DC4">
        <w:t xml:space="preserve">estāde </w:t>
      </w:r>
      <w:r w:rsidR="007C0988" w:rsidRPr="005C7DC4">
        <w:t>piesl</w:t>
      </w:r>
      <w:r w:rsidR="00F41DFC" w:rsidRPr="005C7DC4">
        <w:t>ē</w:t>
      </w:r>
      <w:r w:rsidR="007C0988" w:rsidRPr="005C7DC4">
        <w:t xml:space="preserve">gta </w:t>
      </w:r>
      <w:r w:rsidR="001D5626" w:rsidRPr="005C7DC4">
        <w:t>DIT</w:t>
      </w:r>
      <w:bookmarkEnd w:id="97"/>
    </w:p>
    <w:p w14:paraId="508D58DC" w14:textId="5FEEEAAD" w:rsidR="001D5626" w:rsidRPr="005C7DC4" w:rsidRDefault="003E5C59" w:rsidP="002F3430">
      <w:pPr>
        <w:pStyle w:val="Heading4"/>
      </w:pPr>
      <w:bookmarkStart w:id="98" w:name="_Toc134800215"/>
      <w:r w:rsidRPr="005C7DC4">
        <w:t>Z</w:t>
      </w:r>
      <w:r w:rsidR="00117F88" w:rsidRPr="005C7DC4">
        <w:t>iņojum</w:t>
      </w:r>
      <w:r w:rsidRPr="005C7DC4">
        <w:t xml:space="preserve">a nolasīšana </w:t>
      </w:r>
      <w:r w:rsidR="0079699D" w:rsidRPr="005C7DC4">
        <w:t>(ReceiveMessage)</w:t>
      </w:r>
      <w:bookmarkEnd w:id="98"/>
    </w:p>
    <w:p w14:paraId="5C7C4ED0" w14:textId="23718B48" w:rsidR="0079699D" w:rsidRPr="005C7DC4" w:rsidRDefault="003E5C59" w:rsidP="002F3430">
      <w:r w:rsidRPr="005C7DC4">
        <w:t xml:space="preserve">Pēc </w:t>
      </w:r>
      <w:r w:rsidR="00022595" w:rsidRPr="005C7DC4">
        <w:t>DIT</w:t>
      </w:r>
      <w:r w:rsidR="0079699D" w:rsidRPr="005C7DC4">
        <w:t xml:space="preserve"> kanāla </w:t>
      </w:r>
      <w:r w:rsidRPr="005C7DC4">
        <w:t>izveidošanas</w:t>
      </w:r>
      <w:r w:rsidR="00F735E7" w:rsidRPr="005C7DC4">
        <w:t>,</w:t>
      </w:r>
      <w:r w:rsidRPr="005C7DC4">
        <w:t xml:space="preserve"> iespējams </w:t>
      </w:r>
      <w:r w:rsidR="0079699D" w:rsidRPr="005C7DC4">
        <w:t xml:space="preserve">saņemt ziņojumus </w:t>
      </w:r>
      <w:r w:rsidR="008C5C04" w:rsidRPr="005C7DC4">
        <w:t>par</w:t>
      </w:r>
      <w:r w:rsidR="007E4E28" w:rsidRPr="005C7DC4">
        <w:t xml:space="preserve"> lietotāju, kur</w:t>
      </w:r>
      <w:r w:rsidRPr="005C7DC4">
        <w:t>š p</w:t>
      </w:r>
      <w:r w:rsidR="009B57EF" w:rsidRPr="005C7DC4">
        <w:t>ie</w:t>
      </w:r>
      <w:r w:rsidR="00022595" w:rsidRPr="005C7DC4">
        <w:t>rakstī</w:t>
      </w:r>
      <w:r w:rsidRPr="005C7DC4">
        <w:t>jies</w:t>
      </w:r>
      <w:r w:rsidR="00022595" w:rsidRPr="005C7DC4">
        <w:t xml:space="preserve"> piesl</w:t>
      </w:r>
      <w:r w:rsidR="009B57EF" w:rsidRPr="005C7DC4">
        <w:t>ē</w:t>
      </w:r>
      <w:r w:rsidR="00022595" w:rsidRPr="005C7DC4">
        <w:t>gum</w:t>
      </w:r>
      <w:r w:rsidRPr="005C7DC4">
        <w:t>am</w:t>
      </w:r>
      <w:r w:rsidR="007C0988" w:rsidRPr="005C7DC4">
        <w:t>.</w:t>
      </w:r>
    </w:p>
    <w:p w14:paraId="32562F41" w14:textId="5B637F70" w:rsidR="00117F88" w:rsidRPr="005C7DC4" w:rsidRDefault="0079699D" w:rsidP="002F3430">
      <w:pPr>
        <w:pStyle w:val="Pictureposition"/>
      </w:pPr>
      <w:r w:rsidRPr="005C7DC4">
        <w:object w:dxaOrig="8479" w:dyaOrig="3420" w14:anchorId="70ED51AE">
          <v:shape id="_x0000_i1029" type="#_x0000_t75" style="width:423.75pt;height:171pt" o:ole="">
            <v:imagedata r:id="rId37" o:title=""/>
          </v:shape>
          <o:OLEObject Type="Embed" ProgID="Visio.Drawing.11" ShapeID="_x0000_i1029" DrawAspect="Content" ObjectID="_1745414953" r:id="rId38"/>
        </w:object>
      </w:r>
    </w:p>
    <w:p w14:paraId="04756487" w14:textId="4D1A5FB3" w:rsidR="007E4E28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99" w:name="_Toc134800286"/>
      <w:r w:rsidR="00565FEE" w:rsidRPr="005C7DC4">
        <w:t>18</w:t>
      </w:r>
      <w:r>
        <w:fldChar w:fldCharType="end"/>
      </w:r>
      <w:r w:rsidR="001107D9" w:rsidRPr="005C7DC4">
        <w:t>.</w:t>
      </w:r>
      <w:r w:rsidR="007E4E28" w:rsidRPr="005C7DC4">
        <w:t>attēls. DIK kanāla izmantošanas shēma</w:t>
      </w:r>
      <w:bookmarkEnd w:id="99"/>
    </w:p>
    <w:p w14:paraId="49FCDB49" w14:textId="5171C567" w:rsidR="007E4E28" w:rsidRPr="005C7DC4" w:rsidRDefault="001D41E5" w:rsidP="002F3430">
      <w:r w:rsidRPr="005C7DC4">
        <w:t xml:space="preserve">Pēc nolasīšanas ziņojumu </w:t>
      </w:r>
      <w:r w:rsidR="003E5C59" w:rsidRPr="005C7DC4">
        <w:t>nepieciešams</w:t>
      </w:r>
      <w:r w:rsidRPr="005C7DC4">
        <w:t xml:space="preserve"> dz</w:t>
      </w:r>
      <w:r w:rsidR="007C0988" w:rsidRPr="005C7DC4">
        <w:t>ē</w:t>
      </w:r>
      <w:r w:rsidRPr="005C7DC4">
        <w:t>st.</w:t>
      </w:r>
    </w:p>
    <w:p w14:paraId="2C441094" w14:textId="77777777" w:rsidR="00081A5E" w:rsidRPr="005C7DC4" w:rsidRDefault="00081A5E" w:rsidP="00081A5E">
      <w:pPr>
        <w:pStyle w:val="Sourcewithforeground"/>
      </w:pPr>
      <w:r w:rsidRPr="005C7DC4">
        <w:t>string channelName = "SampleChannel";</w:t>
      </w:r>
    </w:p>
    <w:p w14:paraId="4A3CD73B" w14:textId="77777777" w:rsidR="00081A5E" w:rsidRPr="005C7DC4" w:rsidRDefault="00081A5E" w:rsidP="00081A5E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1B19C7A1" w14:textId="77777777" w:rsidR="00081A5E" w:rsidRPr="005C7DC4" w:rsidRDefault="00081A5E" w:rsidP="00081A5E">
      <w:pPr>
        <w:pStyle w:val="Sourcewithforeground"/>
      </w:pPr>
      <w:r w:rsidRPr="005C7DC4">
        <w:t xml:space="preserve">            //string channelVersionURN = "URN:IVIS:100001:CHA-" + channelName + "-v1-0-TYPE-DIK";</w:t>
      </w:r>
    </w:p>
    <w:p w14:paraId="470C331F" w14:textId="77777777" w:rsidR="00081A5E" w:rsidRPr="005C7DC4" w:rsidRDefault="00081A5E" w:rsidP="00081A5E">
      <w:pPr>
        <w:pStyle w:val="Sourcewithforeground"/>
      </w:pPr>
    </w:p>
    <w:p w14:paraId="3A11F89D" w14:textId="77777777" w:rsidR="00081A5E" w:rsidRPr="005C7DC4" w:rsidRDefault="00081A5E" w:rsidP="00081A5E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5E7B7C65" w14:textId="77777777" w:rsidR="00081A5E" w:rsidRPr="005C7DC4" w:rsidRDefault="00081A5E" w:rsidP="00081A5E">
      <w:pPr>
        <w:pStyle w:val="Sourcewithforeground"/>
      </w:pPr>
      <w:r w:rsidRPr="005C7DC4">
        <w:t xml:space="preserve">            {</w:t>
      </w:r>
    </w:p>
    <w:p w14:paraId="426014F8" w14:textId="77777777" w:rsidR="00081A5E" w:rsidRPr="005C7DC4" w:rsidRDefault="00081A5E" w:rsidP="00081A5E">
      <w:pPr>
        <w:pStyle w:val="Sourcewithforeground"/>
      </w:pPr>
      <w:r w:rsidRPr="005C7DC4">
        <w:t xml:space="preserve">                try</w:t>
      </w:r>
    </w:p>
    <w:p w14:paraId="7B11459B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60A85181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344BA7FE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557884DA" w14:textId="77777777" w:rsidR="00081A5E" w:rsidRPr="005C7DC4" w:rsidRDefault="00081A5E" w:rsidP="00081A5E">
      <w:pPr>
        <w:pStyle w:val="Sourcewithforeground"/>
      </w:pPr>
    </w:p>
    <w:p w14:paraId="0B8D8746" w14:textId="77777777" w:rsidR="00081A5E" w:rsidRPr="005C7DC4" w:rsidRDefault="00081A5E" w:rsidP="00081A5E">
      <w:pPr>
        <w:pStyle w:val="Sourcewithforeground"/>
      </w:pPr>
      <w:r w:rsidRPr="005C7DC4">
        <w:t xml:space="preserve">                    MessageRequestStructure messageRequest = new MessageRequestStructure();</w:t>
      </w:r>
    </w:p>
    <w:p w14:paraId="4F8B475E" w14:textId="77777777" w:rsidR="00081A5E" w:rsidRPr="005C7DC4" w:rsidRDefault="00081A5E" w:rsidP="00081A5E">
      <w:pPr>
        <w:pStyle w:val="Sourcewithforeground"/>
      </w:pPr>
      <w:r w:rsidRPr="005C7DC4">
        <w:t xml:space="preserve">                    messageRequest.Item = channelURN;</w:t>
      </w:r>
    </w:p>
    <w:p w14:paraId="2D3DD12B" w14:textId="77777777" w:rsidR="00081A5E" w:rsidRPr="005C7DC4" w:rsidRDefault="00081A5E" w:rsidP="00081A5E">
      <w:pPr>
        <w:pStyle w:val="Sourcewithforeground"/>
      </w:pPr>
    </w:p>
    <w:p w14:paraId="378E274D" w14:textId="77777777" w:rsidR="00081A5E" w:rsidRPr="005C7DC4" w:rsidRDefault="00081A5E" w:rsidP="00081A5E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63869627" w14:textId="77777777" w:rsidR="00081A5E" w:rsidRPr="005C7DC4" w:rsidRDefault="00081A5E" w:rsidP="00081A5E">
      <w:pPr>
        <w:pStyle w:val="Sourcewithforeground"/>
      </w:pPr>
    </w:p>
    <w:p w14:paraId="3D3B4690" w14:textId="77777777" w:rsidR="00081A5E" w:rsidRPr="005C7DC4" w:rsidRDefault="00081A5E" w:rsidP="00081A5E">
      <w:pPr>
        <w:pStyle w:val="Sourcewithforeground"/>
      </w:pPr>
      <w:r w:rsidRPr="005C7DC4">
        <w:t xml:space="preserve">                    if (resp != null &amp;&amp; resp.Items != null)</w:t>
      </w:r>
    </w:p>
    <w:p w14:paraId="260EC779" w14:textId="77777777" w:rsidR="00081A5E" w:rsidRPr="005C7DC4" w:rsidRDefault="00081A5E" w:rsidP="00081A5E">
      <w:pPr>
        <w:pStyle w:val="Sourcewithforeground"/>
      </w:pPr>
      <w:r w:rsidRPr="005C7DC4">
        <w:t xml:space="preserve">                    {</w:t>
      </w:r>
    </w:p>
    <w:p w14:paraId="20073989" w14:textId="77777777" w:rsidR="00081A5E" w:rsidRPr="005C7DC4" w:rsidRDefault="00081A5E" w:rsidP="00081A5E">
      <w:pPr>
        <w:pStyle w:val="Sourcewithforeground"/>
      </w:pPr>
      <w:r w:rsidRPr="005C7DC4">
        <w:t xml:space="preserve">                        foreach (var item in resp.Items)</w:t>
      </w:r>
    </w:p>
    <w:p w14:paraId="503708AC" w14:textId="77777777" w:rsidR="00081A5E" w:rsidRPr="005C7DC4" w:rsidRDefault="00081A5E" w:rsidP="00081A5E">
      <w:pPr>
        <w:pStyle w:val="Sourcewithforeground"/>
      </w:pPr>
      <w:r w:rsidRPr="005C7DC4">
        <w:t xml:space="preserve">                        {</w:t>
      </w:r>
    </w:p>
    <w:p w14:paraId="6A548865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Console.WriteLine("message receved id:" + item.MessageID);</w:t>
      </w:r>
    </w:p>
    <w:p w14:paraId="480189B2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MessageRequestStructure messageRequestDelete = new MessageRequestStructure();</w:t>
      </w:r>
    </w:p>
    <w:p w14:paraId="7E0C46EE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messageRequestDelete.Item = item.MessageID;</w:t>
      </w:r>
    </w:p>
    <w:p w14:paraId="380A0D6D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messageRequestDelete.ItemElementName = ItemChoiceType.MessageID;</w:t>
      </w:r>
    </w:p>
    <w:p w14:paraId="74B1D6E7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client.DeleteMessage(messageRequestDelete);</w:t>
      </w:r>
    </w:p>
    <w:p w14:paraId="658E409F" w14:textId="77777777" w:rsidR="00081A5E" w:rsidRPr="005C7DC4" w:rsidRDefault="00081A5E" w:rsidP="00081A5E">
      <w:pPr>
        <w:pStyle w:val="Sourcewithforeground"/>
      </w:pPr>
      <w:r w:rsidRPr="005C7DC4">
        <w:t xml:space="preserve">                            Console.WriteLine("message deleted id:" + item.MessageID);</w:t>
      </w:r>
    </w:p>
    <w:p w14:paraId="1D51F266" w14:textId="77777777" w:rsidR="00081A5E" w:rsidRPr="005C7DC4" w:rsidRDefault="00081A5E" w:rsidP="00081A5E">
      <w:pPr>
        <w:pStyle w:val="Sourcewithforeground"/>
      </w:pPr>
      <w:r w:rsidRPr="005C7DC4">
        <w:t xml:space="preserve">                        }</w:t>
      </w:r>
    </w:p>
    <w:p w14:paraId="6BCCF657" w14:textId="77777777" w:rsidR="00081A5E" w:rsidRPr="005C7DC4" w:rsidRDefault="00081A5E" w:rsidP="00081A5E">
      <w:pPr>
        <w:pStyle w:val="Sourcewithforeground"/>
      </w:pPr>
      <w:r w:rsidRPr="005C7DC4">
        <w:t xml:space="preserve">                    }</w:t>
      </w:r>
    </w:p>
    <w:p w14:paraId="311345CB" w14:textId="77777777" w:rsidR="00081A5E" w:rsidRPr="005C7DC4" w:rsidRDefault="00081A5E" w:rsidP="00081A5E">
      <w:pPr>
        <w:pStyle w:val="Sourcewithforeground"/>
      </w:pPr>
    </w:p>
    <w:p w14:paraId="4B693CA9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Console.WriteLine("Press key...");</w:t>
      </w:r>
    </w:p>
    <w:p w14:paraId="1F48F6EA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4D35287A" w14:textId="77777777" w:rsidR="00081A5E" w:rsidRPr="005C7DC4" w:rsidRDefault="00081A5E" w:rsidP="00081A5E">
      <w:pPr>
        <w:pStyle w:val="Sourcewithforeground"/>
      </w:pPr>
      <w:r w:rsidRPr="005C7DC4">
        <w:t xml:space="preserve">                catch (CommunicationException e)</w:t>
      </w:r>
    </w:p>
    <w:p w14:paraId="0B5EB660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4B87437C" w14:textId="77777777" w:rsidR="00081A5E" w:rsidRPr="005C7DC4" w:rsidRDefault="00081A5E" w:rsidP="00081A5E">
      <w:pPr>
        <w:pStyle w:val="Sourcewithforeground"/>
      </w:pPr>
      <w:r w:rsidRPr="005C7DC4">
        <w:t xml:space="preserve">                    string mess = e.Message;</w:t>
      </w:r>
    </w:p>
    <w:p w14:paraId="1F34D83F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Console.WriteLine(mess);</w:t>
      </w:r>
    </w:p>
    <w:p w14:paraId="4958A774" w14:textId="77777777" w:rsidR="00081A5E" w:rsidRPr="005C7DC4" w:rsidRDefault="00081A5E" w:rsidP="00081A5E">
      <w:pPr>
        <w:pStyle w:val="Sourcewithforeground"/>
      </w:pPr>
    </w:p>
    <w:p w14:paraId="691CDA51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client.Abort();</w:t>
      </w:r>
    </w:p>
    <w:p w14:paraId="12F032B7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23D64F6E" w14:textId="77777777" w:rsidR="00081A5E" w:rsidRPr="005C7DC4" w:rsidRDefault="00081A5E" w:rsidP="00081A5E">
      <w:pPr>
        <w:pStyle w:val="Sourcewithforeground"/>
      </w:pPr>
      <w:r w:rsidRPr="005C7DC4">
        <w:t xml:space="preserve">                catch (TimeoutException e)</w:t>
      </w:r>
    </w:p>
    <w:p w14:paraId="6FB1E43B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168DB142" w14:textId="77777777" w:rsidR="00081A5E" w:rsidRPr="005C7DC4" w:rsidRDefault="00081A5E" w:rsidP="00081A5E">
      <w:pPr>
        <w:pStyle w:val="Sourcewithforeground"/>
      </w:pPr>
      <w:r w:rsidRPr="005C7DC4">
        <w:t xml:space="preserve">                    string mess = e.Message;</w:t>
      </w:r>
    </w:p>
    <w:p w14:paraId="54D5F456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Console.WriteLine(mess);</w:t>
      </w:r>
    </w:p>
    <w:p w14:paraId="2F0B6C66" w14:textId="77777777" w:rsidR="00081A5E" w:rsidRPr="005C7DC4" w:rsidRDefault="00081A5E" w:rsidP="00081A5E">
      <w:pPr>
        <w:pStyle w:val="Sourcewithforeground"/>
      </w:pPr>
    </w:p>
    <w:p w14:paraId="644A40C5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client.Abort();</w:t>
      </w:r>
    </w:p>
    <w:p w14:paraId="0FA3BCDB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1790D7A1" w14:textId="77777777" w:rsidR="00081A5E" w:rsidRPr="005C7DC4" w:rsidRDefault="00081A5E" w:rsidP="00081A5E">
      <w:pPr>
        <w:pStyle w:val="Sourcewithforeground"/>
      </w:pPr>
      <w:r w:rsidRPr="005C7DC4">
        <w:t xml:space="preserve">                catch (Exception e)</w:t>
      </w:r>
    </w:p>
    <w:p w14:paraId="2AAD0C90" w14:textId="77777777" w:rsidR="00081A5E" w:rsidRPr="005C7DC4" w:rsidRDefault="00081A5E" w:rsidP="00081A5E">
      <w:pPr>
        <w:pStyle w:val="Sourcewithforeground"/>
      </w:pPr>
      <w:r w:rsidRPr="005C7DC4">
        <w:t xml:space="preserve">                {</w:t>
      </w:r>
    </w:p>
    <w:p w14:paraId="4BC7B851" w14:textId="77777777" w:rsidR="00081A5E" w:rsidRPr="005C7DC4" w:rsidRDefault="00081A5E" w:rsidP="00081A5E">
      <w:pPr>
        <w:pStyle w:val="Sourcewithforeground"/>
      </w:pPr>
      <w:r w:rsidRPr="005C7DC4">
        <w:t xml:space="preserve">                    string mess = e.Message;</w:t>
      </w:r>
    </w:p>
    <w:p w14:paraId="47F6EA9F" w14:textId="77777777" w:rsidR="00081A5E" w:rsidRPr="005C7DC4" w:rsidRDefault="00081A5E" w:rsidP="00081A5E">
      <w:pPr>
        <w:pStyle w:val="Sourcewithforeground"/>
      </w:pPr>
      <w:r w:rsidRPr="005C7DC4">
        <w:t xml:space="preserve">                    Console.WriteLine(mess);</w:t>
      </w:r>
    </w:p>
    <w:p w14:paraId="66939E84" w14:textId="77777777" w:rsidR="00081A5E" w:rsidRPr="005C7DC4" w:rsidRDefault="00081A5E" w:rsidP="00081A5E">
      <w:pPr>
        <w:pStyle w:val="Sourcewithforeground"/>
      </w:pPr>
      <w:r w:rsidRPr="005C7DC4">
        <w:t xml:space="preserve">                    client.Abort();</w:t>
      </w:r>
    </w:p>
    <w:p w14:paraId="4835161A" w14:textId="77777777" w:rsidR="00081A5E" w:rsidRPr="005C7DC4" w:rsidRDefault="00081A5E" w:rsidP="00081A5E">
      <w:pPr>
        <w:pStyle w:val="Sourcewithforeground"/>
      </w:pPr>
      <w:r w:rsidRPr="005C7DC4">
        <w:t xml:space="preserve">                    throw;</w:t>
      </w:r>
    </w:p>
    <w:p w14:paraId="379DCFB8" w14:textId="77777777" w:rsidR="00081A5E" w:rsidRPr="005C7DC4" w:rsidRDefault="00081A5E" w:rsidP="00081A5E">
      <w:pPr>
        <w:pStyle w:val="Sourcewithforeground"/>
      </w:pPr>
      <w:r w:rsidRPr="005C7DC4">
        <w:t xml:space="preserve">                }</w:t>
      </w:r>
    </w:p>
    <w:p w14:paraId="3C368B61" w14:textId="77777777" w:rsidR="00081A5E" w:rsidRPr="005C7DC4" w:rsidRDefault="00081A5E" w:rsidP="00081A5E">
      <w:pPr>
        <w:pStyle w:val="Sourcewithforeground"/>
      </w:pPr>
    </w:p>
    <w:p w14:paraId="138DD14C" w14:textId="77777777" w:rsidR="00081A5E" w:rsidRPr="005C7DC4" w:rsidRDefault="00081A5E" w:rsidP="00081A5E">
      <w:pPr>
        <w:pStyle w:val="Sourcewithforeground"/>
      </w:pPr>
      <w:r w:rsidRPr="005C7DC4">
        <w:t xml:space="preserve">                Console.ReadLine();</w:t>
      </w:r>
    </w:p>
    <w:p w14:paraId="5C2746B3" w14:textId="42A307E8" w:rsidR="00081A5E" w:rsidRPr="005C7DC4" w:rsidRDefault="00081A5E" w:rsidP="00081A5E">
      <w:pPr>
        <w:pStyle w:val="Sourcewithforeground"/>
      </w:pPr>
      <w:r w:rsidRPr="005C7DC4">
        <w:t xml:space="preserve">            }</w:t>
      </w:r>
    </w:p>
    <w:p w14:paraId="209327E5" w14:textId="77777777" w:rsidR="00081A5E" w:rsidRPr="005C7DC4" w:rsidRDefault="00081A5E" w:rsidP="002F3430">
      <w:pPr>
        <w:pStyle w:val="Sourcewithforeground"/>
      </w:pPr>
    </w:p>
    <w:p w14:paraId="57B0C56F" w14:textId="0F4F0DFC" w:rsidR="00B00ACF" w:rsidRPr="005C7DC4" w:rsidRDefault="003E5C59" w:rsidP="002F3430">
      <w:pPr>
        <w:pStyle w:val="Heading4"/>
      </w:pPr>
      <w:bookmarkStart w:id="100" w:name="_Toc134800216"/>
      <w:r w:rsidRPr="005C7DC4">
        <w:t>Ziņojuma atjaunošana</w:t>
      </w:r>
      <w:r w:rsidR="00842AEC" w:rsidRPr="005C7DC4">
        <w:t xml:space="preserve"> (Restore Messages)</w:t>
      </w:r>
      <w:bookmarkEnd w:id="100"/>
    </w:p>
    <w:p w14:paraId="3A1DC3B3" w14:textId="30838C24" w:rsidR="007769E9" w:rsidRPr="005C7DC4" w:rsidRDefault="003E5C59" w:rsidP="002F3430">
      <w:r w:rsidRPr="005C7DC4">
        <w:t xml:space="preserve">Pēc </w:t>
      </w:r>
      <w:r w:rsidR="007769E9" w:rsidRPr="005C7DC4">
        <w:t>DIT kanāla struktūr</w:t>
      </w:r>
      <w:r w:rsidRPr="005C7DC4">
        <w:t>as izveidošanas ar</w:t>
      </w:r>
      <w:r w:rsidR="007769E9" w:rsidRPr="005C7DC4">
        <w:t xml:space="preserve"> lietotāju, kur</w:t>
      </w:r>
      <w:r w:rsidRPr="005C7DC4">
        <w:t>š parakstījies uz pieslēgumu, iespējams saņemt un atjaunot ziņojumus</w:t>
      </w:r>
      <w:r w:rsidR="007769E9" w:rsidRPr="005C7DC4">
        <w:t>.</w:t>
      </w:r>
    </w:p>
    <w:p w14:paraId="22E96CA4" w14:textId="68B95C19" w:rsidR="007769E9" w:rsidRPr="005C7DC4" w:rsidRDefault="007769E9" w:rsidP="002F3430">
      <w:r w:rsidRPr="005C7DC4">
        <w:t>Gadījum</w:t>
      </w:r>
      <w:r w:rsidR="00DA095E" w:rsidRPr="005C7DC4">
        <w:t>ā</w:t>
      </w:r>
      <w:r w:rsidR="007C0988" w:rsidRPr="005C7DC4">
        <w:t>,</w:t>
      </w:r>
      <w:r w:rsidRPr="005C7DC4">
        <w:t xml:space="preserve"> ja ziņojuma saņemšana bija nekorekta, tad to var atjaunot</w:t>
      </w:r>
      <w:r w:rsidR="007C0988" w:rsidRPr="005C7DC4">
        <w:t>,</w:t>
      </w:r>
      <w:r w:rsidRPr="005C7DC4">
        <w:t xml:space="preserve"> lietojot metodes </w:t>
      </w:r>
      <w:r w:rsidR="003E5C59" w:rsidRPr="005C7DC4">
        <w:t xml:space="preserve">noteiktajā </w:t>
      </w:r>
      <w:r w:rsidRPr="005C7DC4">
        <w:t>secīb</w:t>
      </w:r>
      <w:r w:rsidR="007C0988" w:rsidRPr="005C7DC4">
        <w:t>ā:</w:t>
      </w:r>
      <w:r w:rsidRPr="005C7DC4">
        <w:t xml:space="preserve"> </w:t>
      </w:r>
    </w:p>
    <w:p w14:paraId="6C40009E" w14:textId="748BA29E" w:rsidR="007769E9" w:rsidRPr="005C7DC4" w:rsidRDefault="007769E9" w:rsidP="002F3430">
      <w:pPr>
        <w:pStyle w:val="ListParagraph"/>
        <w:numPr>
          <w:ilvl w:val="0"/>
          <w:numId w:val="15"/>
        </w:numPr>
      </w:pPr>
      <w:r w:rsidRPr="005C7DC4">
        <w:t>ReceiveMessageList</w:t>
      </w:r>
      <w:r w:rsidR="002E6603" w:rsidRPr="005C7DC4">
        <w:t>;</w:t>
      </w:r>
    </w:p>
    <w:p w14:paraId="20E35561" w14:textId="3A7A9964" w:rsidR="007769E9" w:rsidRPr="005C7DC4" w:rsidRDefault="007769E9" w:rsidP="002F3430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jc w:val="left"/>
      </w:pPr>
      <w:r w:rsidRPr="005C7DC4">
        <w:t>RestoreMessageList (ReadMessage=true)</w:t>
      </w:r>
      <w:r w:rsidR="002E6603" w:rsidRPr="005C7DC4">
        <w:t>;</w:t>
      </w:r>
    </w:p>
    <w:p w14:paraId="103449D5" w14:textId="0E00589B" w:rsidR="007769E9" w:rsidRPr="005C7DC4" w:rsidRDefault="007769E9" w:rsidP="002F3430">
      <w:pPr>
        <w:pStyle w:val="ListParagraph"/>
        <w:numPr>
          <w:ilvl w:val="0"/>
          <w:numId w:val="15"/>
        </w:numPr>
      </w:pPr>
      <w:r w:rsidRPr="005C7DC4">
        <w:t>ReceveMessage</w:t>
      </w:r>
      <w:r w:rsidR="002E6603" w:rsidRPr="005C7DC4">
        <w:t>;</w:t>
      </w:r>
    </w:p>
    <w:p w14:paraId="125EE537" w14:textId="2765A112" w:rsidR="007769E9" w:rsidRPr="005C7DC4" w:rsidRDefault="007769E9" w:rsidP="002F3430">
      <w:pPr>
        <w:pStyle w:val="ListParagraph"/>
        <w:numPr>
          <w:ilvl w:val="0"/>
          <w:numId w:val="15"/>
        </w:numPr>
      </w:pPr>
      <w:r w:rsidRPr="005C7DC4">
        <w:t>DeleteMessage</w:t>
      </w:r>
      <w:r w:rsidR="002E6603" w:rsidRPr="005C7DC4">
        <w:t>.</w:t>
      </w:r>
    </w:p>
    <w:p w14:paraId="5F54F00B" w14:textId="11D515AE" w:rsidR="007769E9" w:rsidRPr="005C7DC4" w:rsidRDefault="007769E9" w:rsidP="00B578B1">
      <w:pPr>
        <w:pStyle w:val="Pictureposition"/>
      </w:pPr>
      <w:r w:rsidRPr="005C7DC4">
        <w:object w:dxaOrig="9276" w:dyaOrig="2093" w14:anchorId="486CD285">
          <v:shape id="_x0000_i1030" type="#_x0000_t75" style="width:462.75pt;height:105pt" o:ole="">
            <v:imagedata r:id="rId39" o:title=""/>
          </v:shape>
          <o:OLEObject Type="Embed" ProgID="Visio.Drawing.11" ShapeID="_x0000_i1030" DrawAspect="Content" ObjectID="_1745414954" r:id="rId40"/>
        </w:object>
      </w:r>
    </w:p>
    <w:p w14:paraId="737CE2FA" w14:textId="142DE0A7" w:rsidR="007769E9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01" w:name="_Toc134800287"/>
      <w:r w:rsidR="00565FEE" w:rsidRPr="005C7DC4">
        <w:t>19</w:t>
      </w:r>
      <w:r>
        <w:fldChar w:fldCharType="end"/>
      </w:r>
      <w:r w:rsidR="001107D9" w:rsidRPr="005C7DC4">
        <w:t>.</w:t>
      </w:r>
      <w:r w:rsidR="007769E9" w:rsidRPr="005C7DC4">
        <w:t xml:space="preserve">attēls. DIK kanāla izmantošanas shēma, </w:t>
      </w:r>
      <w:r w:rsidR="00F818A0" w:rsidRPr="005C7DC4">
        <w:t>kas</w:t>
      </w:r>
      <w:r w:rsidR="003E5C59" w:rsidRPr="005C7DC4">
        <w:t xml:space="preserve"> atjauno </w:t>
      </w:r>
      <w:r w:rsidR="007769E9" w:rsidRPr="005C7DC4">
        <w:t>ziņojumu</w:t>
      </w:r>
      <w:bookmarkEnd w:id="101"/>
    </w:p>
    <w:p w14:paraId="70D2BAFD" w14:textId="77777777" w:rsidR="0060059A" w:rsidRPr="005C7DC4" w:rsidRDefault="0060059A" w:rsidP="0060059A">
      <w:pPr>
        <w:pStyle w:val="Sourcewithforeground"/>
      </w:pPr>
      <w:r w:rsidRPr="005C7DC4">
        <w:t>string channelName = "SampleChannel7";</w:t>
      </w:r>
    </w:p>
    <w:p w14:paraId="5F5C7930" w14:textId="77777777" w:rsidR="0060059A" w:rsidRPr="005C7DC4" w:rsidRDefault="0060059A" w:rsidP="0060059A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79A21B3F" w14:textId="77777777" w:rsidR="0060059A" w:rsidRPr="005C7DC4" w:rsidRDefault="0060059A" w:rsidP="0060059A">
      <w:pPr>
        <w:pStyle w:val="Sourcewithforeground"/>
      </w:pPr>
      <w:r w:rsidRPr="005C7DC4">
        <w:t xml:space="preserve">            string channelVersionURN = "URN:IVIS:100001:CHA-" + channelName + "-v1-0-TYPE-DIK";</w:t>
      </w:r>
    </w:p>
    <w:p w14:paraId="5AFC46E8" w14:textId="77777777" w:rsidR="0060059A" w:rsidRPr="005C7DC4" w:rsidRDefault="0060059A" w:rsidP="0060059A">
      <w:pPr>
        <w:pStyle w:val="Sourcewithforeground"/>
      </w:pPr>
    </w:p>
    <w:p w14:paraId="1B391869" w14:textId="77777777" w:rsidR="0060059A" w:rsidRPr="005C7DC4" w:rsidRDefault="0060059A" w:rsidP="0060059A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786A3DB9" w14:textId="77777777" w:rsidR="0060059A" w:rsidRPr="005C7DC4" w:rsidRDefault="0060059A" w:rsidP="0060059A">
      <w:pPr>
        <w:pStyle w:val="Sourcewithforeground"/>
      </w:pPr>
      <w:r w:rsidRPr="005C7DC4">
        <w:t xml:space="preserve">            {</w:t>
      </w:r>
    </w:p>
    <w:p w14:paraId="1ECECA49" w14:textId="77777777" w:rsidR="0060059A" w:rsidRPr="005C7DC4" w:rsidRDefault="0060059A" w:rsidP="0060059A">
      <w:pPr>
        <w:pStyle w:val="Sourcewithforeground"/>
      </w:pPr>
      <w:r w:rsidRPr="005C7DC4">
        <w:t xml:space="preserve">                try</w:t>
      </w:r>
    </w:p>
    <w:p w14:paraId="7E331188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08348565" w14:textId="77777777" w:rsidR="0060059A" w:rsidRPr="005C7DC4" w:rsidRDefault="0060059A" w:rsidP="0060059A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61EE3840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message.ChannelVersionURN = channelVersionURN;</w:t>
      </w:r>
    </w:p>
    <w:p w14:paraId="0AF0D0CF" w14:textId="77777777" w:rsidR="0060059A" w:rsidRPr="005C7DC4" w:rsidRDefault="0060059A" w:rsidP="0060059A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53875BB5" w14:textId="77777777" w:rsidR="0060059A" w:rsidRPr="005C7DC4" w:rsidRDefault="0060059A" w:rsidP="0060059A">
      <w:pPr>
        <w:pStyle w:val="Sourcewithforeground"/>
      </w:pPr>
      <w:r w:rsidRPr="005C7DC4">
        <w:t xml:space="preserve">                    XmlDocument xml = new XmlDocument();</w:t>
      </w:r>
    </w:p>
    <w:p w14:paraId="0AD605AD" w14:textId="77777777" w:rsidR="0060059A" w:rsidRPr="005C7DC4" w:rsidRDefault="0060059A" w:rsidP="0060059A">
      <w:pPr>
        <w:pStyle w:val="Sourcewithforeground"/>
      </w:pPr>
      <w:r w:rsidRPr="005C7DC4">
        <w:t xml:space="preserve">                    xml.Load("../../../data.xml");</w:t>
      </w:r>
    </w:p>
    <w:p w14:paraId="4FA465EF" w14:textId="77777777" w:rsidR="0060059A" w:rsidRPr="005C7DC4" w:rsidRDefault="0060059A" w:rsidP="0060059A">
      <w:pPr>
        <w:pStyle w:val="Sourcewithforeground"/>
      </w:pPr>
      <w:r w:rsidRPr="005C7DC4">
        <w:t xml:space="preserve">                    bussinesMessage.Any = xml.DocumentElement;</w:t>
      </w:r>
    </w:p>
    <w:p w14:paraId="70E7627B" w14:textId="77777777" w:rsidR="0060059A" w:rsidRPr="005C7DC4" w:rsidRDefault="0060059A" w:rsidP="0060059A">
      <w:pPr>
        <w:pStyle w:val="Sourcewithforeground"/>
      </w:pPr>
    </w:p>
    <w:p w14:paraId="77B9EEA8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message.Item = bussinesMessage;</w:t>
      </w:r>
    </w:p>
    <w:p w14:paraId="3305AB7A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message.ReceiverFilter = new ReceiverFilterArrayStructure()</w:t>
      </w:r>
    </w:p>
    <w:p w14:paraId="7B903851" w14:textId="77777777" w:rsidR="0060059A" w:rsidRPr="005C7DC4" w:rsidRDefault="0060059A" w:rsidP="0060059A">
      <w:pPr>
        <w:pStyle w:val="Sourcewithforeground"/>
      </w:pPr>
      <w:r w:rsidRPr="005C7DC4">
        <w:t xml:space="preserve">                    {</w:t>
      </w:r>
    </w:p>
    <w:p w14:paraId="66CD62D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Authority = new[] { "100001" }</w:t>
      </w:r>
    </w:p>
    <w:p w14:paraId="70552BF7" w14:textId="77777777" w:rsidR="0060059A" w:rsidRPr="005C7DC4" w:rsidRDefault="0060059A" w:rsidP="0060059A">
      <w:pPr>
        <w:pStyle w:val="Sourcewithforeground"/>
      </w:pPr>
      <w:r w:rsidRPr="005C7DC4">
        <w:t xml:space="preserve">                    };</w:t>
      </w:r>
    </w:p>
    <w:p w14:paraId="0E84917A" w14:textId="77777777" w:rsidR="0060059A" w:rsidRPr="005C7DC4" w:rsidRDefault="0060059A" w:rsidP="0060059A">
      <w:pPr>
        <w:pStyle w:val="Sourcewithforeground"/>
      </w:pPr>
      <w:r w:rsidRPr="005C7DC4">
        <w:t xml:space="preserve">                    bool resp = client.SendMessage2(message);</w:t>
      </w:r>
    </w:p>
    <w:p w14:paraId="0ECDBAC8" w14:textId="77777777" w:rsidR="0060059A" w:rsidRPr="005C7DC4" w:rsidRDefault="0060059A" w:rsidP="0060059A">
      <w:pPr>
        <w:pStyle w:val="Sourcewithforeground"/>
      </w:pPr>
      <w:r w:rsidRPr="005C7DC4">
        <w:t xml:space="preserve">                    </w:t>
      </w:r>
    </w:p>
    <w:p w14:paraId="05834CBF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1923F6CF" w14:textId="77777777" w:rsidR="0060059A" w:rsidRPr="005C7DC4" w:rsidRDefault="0060059A" w:rsidP="0060059A">
      <w:pPr>
        <w:pStyle w:val="Sourcewithforeground"/>
      </w:pPr>
      <w:r w:rsidRPr="005C7DC4">
        <w:t xml:space="preserve">                catch (CommunicationException e)</w:t>
      </w:r>
    </w:p>
    <w:p w14:paraId="13C01840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4B6F19CE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003DC36A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5C7E693C" w14:textId="77777777" w:rsidR="0060059A" w:rsidRPr="005C7DC4" w:rsidRDefault="0060059A" w:rsidP="0060059A">
      <w:pPr>
        <w:pStyle w:val="Sourcewithforeground"/>
      </w:pPr>
    </w:p>
    <w:p w14:paraId="789817AF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7DD18A95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6ABE79A0" w14:textId="77777777" w:rsidR="0060059A" w:rsidRPr="005C7DC4" w:rsidRDefault="0060059A" w:rsidP="0060059A">
      <w:pPr>
        <w:pStyle w:val="Sourcewithforeground"/>
      </w:pPr>
      <w:r w:rsidRPr="005C7DC4">
        <w:t xml:space="preserve">                catch (TimeoutException e)</w:t>
      </w:r>
    </w:p>
    <w:p w14:paraId="284CE6F0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294449AC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3BCB2613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7B807187" w14:textId="77777777" w:rsidR="0060059A" w:rsidRPr="005C7DC4" w:rsidRDefault="0060059A" w:rsidP="0060059A">
      <w:pPr>
        <w:pStyle w:val="Sourcewithforeground"/>
      </w:pPr>
    </w:p>
    <w:p w14:paraId="099044F4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7EB1F052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0B5D7606" w14:textId="77777777" w:rsidR="0060059A" w:rsidRPr="005C7DC4" w:rsidRDefault="0060059A" w:rsidP="0060059A">
      <w:pPr>
        <w:pStyle w:val="Sourcewithforeground"/>
      </w:pPr>
      <w:r w:rsidRPr="005C7DC4">
        <w:t xml:space="preserve">                catch (Exception e)</w:t>
      </w:r>
    </w:p>
    <w:p w14:paraId="1B857DF4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6B3DAED6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38694699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39C622FD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013921B9" w14:textId="77777777" w:rsidR="0060059A" w:rsidRPr="005C7DC4" w:rsidRDefault="0060059A" w:rsidP="0060059A">
      <w:pPr>
        <w:pStyle w:val="Sourcewithforeground"/>
      </w:pPr>
      <w:r w:rsidRPr="005C7DC4">
        <w:t xml:space="preserve">                    throw;</w:t>
      </w:r>
    </w:p>
    <w:p w14:paraId="07CF7992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3D7794D5" w14:textId="77777777" w:rsidR="0060059A" w:rsidRPr="005C7DC4" w:rsidRDefault="0060059A" w:rsidP="0060059A">
      <w:pPr>
        <w:pStyle w:val="Sourcewithforeground"/>
      </w:pPr>
      <w:r w:rsidRPr="005C7DC4">
        <w:t xml:space="preserve">            }</w:t>
      </w:r>
    </w:p>
    <w:p w14:paraId="2F957699" w14:textId="77777777" w:rsidR="0060059A" w:rsidRPr="005C7DC4" w:rsidRDefault="0060059A" w:rsidP="0060059A">
      <w:pPr>
        <w:pStyle w:val="Sourcewithforeground"/>
      </w:pPr>
    </w:p>
    <w:p w14:paraId="13F3AB32" w14:textId="77777777" w:rsidR="0060059A" w:rsidRPr="005C7DC4" w:rsidRDefault="0060059A" w:rsidP="0060059A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05FB47F4" w14:textId="77777777" w:rsidR="0060059A" w:rsidRPr="005C7DC4" w:rsidRDefault="0060059A" w:rsidP="0060059A">
      <w:pPr>
        <w:pStyle w:val="Sourcewithforeground"/>
      </w:pPr>
      <w:r w:rsidRPr="005C7DC4">
        <w:t xml:space="preserve">            {</w:t>
      </w:r>
    </w:p>
    <w:p w14:paraId="14040441" w14:textId="77777777" w:rsidR="0060059A" w:rsidRPr="005C7DC4" w:rsidRDefault="0060059A" w:rsidP="0060059A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7923F652" w14:textId="77777777" w:rsidR="0060059A" w:rsidRPr="005C7DC4" w:rsidRDefault="0060059A" w:rsidP="0060059A">
      <w:pPr>
        <w:pStyle w:val="Sourcewithforeground"/>
      </w:pPr>
      <w:r w:rsidRPr="005C7DC4">
        <w:t xml:space="preserve">                var factory = client.ChannelFactory;</w:t>
      </w:r>
    </w:p>
    <w:p w14:paraId="73AD9748" w14:textId="77777777" w:rsidR="0060059A" w:rsidRPr="005C7DC4" w:rsidRDefault="0060059A" w:rsidP="0060059A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659189C8" w14:textId="77777777" w:rsidR="0060059A" w:rsidRPr="005C7DC4" w:rsidRDefault="0060059A" w:rsidP="0060059A">
      <w:pPr>
        <w:pStyle w:val="Sourcewithforeground"/>
      </w:pPr>
      <w:r w:rsidRPr="005C7DC4">
        <w:t xml:space="preserve">                factory.Endpoint.Behaviors.Remove(other.GetType());</w:t>
      </w:r>
    </w:p>
    <w:p w14:paraId="1B5FBBC3" w14:textId="77777777" w:rsidR="0060059A" w:rsidRPr="005C7DC4" w:rsidRDefault="0060059A" w:rsidP="0060059A">
      <w:pPr>
        <w:pStyle w:val="Sourcewithforeground"/>
      </w:pPr>
      <w:r w:rsidRPr="005C7DC4">
        <w:t xml:space="preserve">                var item1 = new ApplyToClientCredentials(other) { ApplyTo = applyTo };</w:t>
      </w:r>
    </w:p>
    <w:p w14:paraId="42B2F637" w14:textId="77777777" w:rsidR="0060059A" w:rsidRPr="005C7DC4" w:rsidRDefault="0060059A" w:rsidP="0060059A">
      <w:pPr>
        <w:pStyle w:val="Sourcewithforeground"/>
      </w:pPr>
      <w:r w:rsidRPr="005C7DC4">
        <w:t xml:space="preserve">                factory.Endpoint.Behaviors.Add(item1);</w:t>
      </w:r>
    </w:p>
    <w:p w14:paraId="669C75AB" w14:textId="77777777" w:rsidR="0060059A" w:rsidRPr="005C7DC4" w:rsidRDefault="0060059A" w:rsidP="0060059A">
      <w:pPr>
        <w:pStyle w:val="Sourcewithforeground"/>
      </w:pPr>
    </w:p>
    <w:p w14:paraId="1B5B0B39" w14:textId="77777777" w:rsidR="0060059A" w:rsidRPr="005C7DC4" w:rsidRDefault="0060059A" w:rsidP="0060059A">
      <w:pPr>
        <w:pStyle w:val="Sourcewithforeground"/>
      </w:pPr>
      <w:r w:rsidRPr="005C7DC4">
        <w:t xml:space="preserve">                try</w:t>
      </w:r>
    </w:p>
    <w:p w14:paraId="0ECA44FB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00C4F84D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1F764E68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18AABA9C" w14:textId="77777777" w:rsidR="0060059A" w:rsidRPr="005C7DC4" w:rsidRDefault="0060059A" w:rsidP="0060059A">
      <w:pPr>
        <w:pStyle w:val="Sourcewithforeground"/>
      </w:pPr>
    </w:p>
    <w:p w14:paraId="68C5B4F2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MessageRequestStructure messageRequest = new MessageRequestStructure();</w:t>
      </w:r>
    </w:p>
    <w:p w14:paraId="03BB87F0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messageRequest.Item = channelVersionURN;</w:t>
      </w:r>
    </w:p>
    <w:p w14:paraId="4C5AC014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messageRequest.ItemElementName = ItemChoiceType.ChannelVersionURN;</w:t>
      </w:r>
    </w:p>
    <w:p w14:paraId="50879A74" w14:textId="77777777" w:rsidR="0060059A" w:rsidRPr="005C7DC4" w:rsidRDefault="0060059A" w:rsidP="0060059A">
      <w:pPr>
        <w:pStyle w:val="Sourcewithforeground"/>
      </w:pPr>
    </w:p>
    <w:p w14:paraId="7D3D3026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2F6D241B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Console.WriteLine("ReceiveMessage");</w:t>
      </w:r>
    </w:p>
    <w:p w14:paraId="090EF4DB" w14:textId="77777777" w:rsidR="0060059A" w:rsidRPr="005C7DC4" w:rsidRDefault="0060059A" w:rsidP="0060059A">
      <w:pPr>
        <w:pStyle w:val="Sourcewithforeground"/>
      </w:pPr>
    </w:p>
    <w:p w14:paraId="1DD42F41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MessageListRequestStructure messageListRequest = new MessageListRequestStructure();</w:t>
      </w:r>
    </w:p>
    <w:p w14:paraId="7025A534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messageListRequest.Item = channelVersionURN;</w:t>
      </w:r>
    </w:p>
    <w:p w14:paraId="6F3FBEDD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messageListRequest.ItemElementName = ItemChoiceType.ChannelVersionURN;</w:t>
      </w:r>
    </w:p>
    <w:p w14:paraId="7B8A119A" w14:textId="77777777" w:rsidR="0060059A" w:rsidRPr="005C7DC4" w:rsidRDefault="0060059A" w:rsidP="0060059A">
      <w:pPr>
        <w:pStyle w:val="Sourcewithforeground"/>
      </w:pPr>
    </w:p>
    <w:p w14:paraId="7AD241BE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messageListRequest.ReadMessage = true;</w:t>
      </w:r>
    </w:p>
    <w:p w14:paraId="6F311F84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messageListRequest.ReadMessageSpecified = true;</w:t>
      </w:r>
    </w:p>
    <w:p w14:paraId="4A92F0C8" w14:textId="77777777" w:rsidR="0060059A" w:rsidRPr="005C7DC4" w:rsidRDefault="0060059A" w:rsidP="0060059A">
      <w:pPr>
        <w:pStyle w:val="Sourcewithforeground"/>
      </w:pPr>
    </w:p>
    <w:p w14:paraId="022BFCCE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MessageBasicInfoListStructure receiveMessageList = client.ReceiveMessageList(messageListRequest);</w:t>
      </w:r>
    </w:p>
    <w:p w14:paraId="6C8E1DA3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Console.WriteLine("ReceiveMessageList");</w:t>
      </w:r>
    </w:p>
    <w:p w14:paraId="2313D5E7" w14:textId="77777777" w:rsidR="0060059A" w:rsidRPr="005C7DC4" w:rsidRDefault="0060059A" w:rsidP="0060059A">
      <w:pPr>
        <w:pStyle w:val="Sourcewithforeground"/>
      </w:pPr>
    </w:p>
    <w:p w14:paraId="4B01C7AC" w14:textId="77777777" w:rsidR="0060059A" w:rsidRPr="005C7DC4" w:rsidRDefault="0060059A" w:rsidP="0060059A">
      <w:pPr>
        <w:pStyle w:val="Sourcewithforeground"/>
      </w:pPr>
      <w:r w:rsidRPr="005C7DC4">
        <w:t xml:space="preserve">                    if (receiveMessageList != null &amp;&amp; receiveMessageList.MessageBasicInfo != null)</w:t>
      </w:r>
    </w:p>
    <w:p w14:paraId="1E55F9A3" w14:textId="77777777" w:rsidR="0060059A" w:rsidRPr="005C7DC4" w:rsidRDefault="0060059A" w:rsidP="0060059A">
      <w:pPr>
        <w:pStyle w:val="Sourcewithforeground"/>
      </w:pPr>
      <w:r w:rsidRPr="005C7DC4">
        <w:t xml:space="preserve">                    {</w:t>
      </w:r>
    </w:p>
    <w:p w14:paraId="6356A81F" w14:textId="77777777" w:rsidR="0060059A" w:rsidRPr="005C7DC4" w:rsidRDefault="0060059A" w:rsidP="0060059A">
      <w:pPr>
        <w:pStyle w:val="Sourcewithforeground"/>
      </w:pPr>
      <w:r w:rsidRPr="005C7DC4">
        <w:t xml:space="preserve">                        MessageBasicInfoListStructure messageBasicInfoList = new MessageBasicInfoListStructure();</w:t>
      </w:r>
    </w:p>
    <w:p w14:paraId="0E7C9929" w14:textId="77777777" w:rsidR="0060059A" w:rsidRPr="005C7DC4" w:rsidRDefault="0060059A" w:rsidP="0060059A">
      <w:pPr>
        <w:pStyle w:val="Sourcewithforeground"/>
      </w:pPr>
      <w:r w:rsidRPr="005C7DC4">
        <w:t xml:space="preserve">                        messageBasicInfoList.MessageBasicInfo = new MessageBasicInfoStructure[receiveMessageList.MessageBasicInfo.Length];</w:t>
      </w:r>
    </w:p>
    <w:p w14:paraId="5D0C82F3" w14:textId="77777777" w:rsidR="0060059A" w:rsidRPr="005C7DC4" w:rsidRDefault="0060059A" w:rsidP="0060059A">
      <w:pPr>
        <w:pStyle w:val="Sourcewithforeground"/>
      </w:pPr>
    </w:p>
    <w:p w14:paraId="440881F0" w14:textId="77777777" w:rsidR="0060059A" w:rsidRPr="005C7DC4" w:rsidRDefault="0060059A" w:rsidP="0060059A">
      <w:pPr>
        <w:pStyle w:val="Sourcewithforeground"/>
      </w:pPr>
      <w:r w:rsidRPr="005C7DC4">
        <w:t xml:space="preserve">                        int i = 0;</w:t>
      </w:r>
    </w:p>
    <w:p w14:paraId="156DAFFA" w14:textId="77777777" w:rsidR="0060059A" w:rsidRPr="005C7DC4" w:rsidRDefault="0060059A" w:rsidP="0060059A">
      <w:pPr>
        <w:pStyle w:val="Sourcewithforeground"/>
      </w:pPr>
    </w:p>
    <w:p w14:paraId="2C04D0DB" w14:textId="77777777" w:rsidR="0060059A" w:rsidRPr="005C7DC4" w:rsidRDefault="0060059A" w:rsidP="0060059A">
      <w:pPr>
        <w:pStyle w:val="Sourcewithforeground"/>
      </w:pPr>
      <w:r w:rsidRPr="005C7DC4">
        <w:t xml:space="preserve">                        foreach (var item in receiveMessageList.MessageBasicInfo)</w:t>
      </w:r>
    </w:p>
    <w:p w14:paraId="4FCD1C87" w14:textId="77777777" w:rsidR="0060059A" w:rsidRPr="005C7DC4" w:rsidRDefault="0060059A" w:rsidP="0060059A">
      <w:pPr>
        <w:pStyle w:val="Sourcewithforeground"/>
      </w:pPr>
      <w:r w:rsidRPr="005C7DC4">
        <w:t xml:space="preserve">                        {</w:t>
      </w:r>
    </w:p>
    <w:p w14:paraId="0ACC3F0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messageBasicInfoList.MessageBasicInfo[i] = item;</w:t>
      </w:r>
    </w:p>
    <w:p w14:paraId="589A1301" w14:textId="77777777" w:rsidR="0060059A" w:rsidRPr="005C7DC4" w:rsidRDefault="0060059A" w:rsidP="0060059A">
      <w:pPr>
        <w:pStyle w:val="Sourcewithforeground"/>
      </w:pPr>
      <w:r w:rsidRPr="005C7DC4">
        <w:t xml:space="preserve">                        }</w:t>
      </w:r>
    </w:p>
    <w:p w14:paraId="29D8010E" w14:textId="77777777" w:rsidR="0060059A" w:rsidRPr="005C7DC4" w:rsidRDefault="0060059A" w:rsidP="0060059A">
      <w:pPr>
        <w:pStyle w:val="Sourcewithforeground"/>
      </w:pPr>
    </w:p>
    <w:p w14:paraId="5EAD3AF2" w14:textId="77777777" w:rsidR="0060059A" w:rsidRPr="005C7DC4" w:rsidRDefault="0060059A" w:rsidP="0060059A">
      <w:pPr>
        <w:pStyle w:val="Sourcewithforeground"/>
      </w:pPr>
      <w:r w:rsidRPr="005C7DC4">
        <w:t xml:space="preserve">                        bool data = Helper.InvokeIgnoreException&lt;bool, FaultException&gt;(() =&gt; client.RestoreMessageList(messageBasicInfoList), "statuss \"Pegādāts\" vairs nevar tikt mainīts uz statusu \"Pegādāts\"!");</w:t>
      </w:r>
    </w:p>
    <w:p w14:paraId="36BB2CFB" w14:textId="77777777" w:rsidR="0060059A" w:rsidRPr="005C7DC4" w:rsidRDefault="0060059A" w:rsidP="0060059A">
      <w:pPr>
        <w:pStyle w:val="Sourcewithforeground"/>
      </w:pPr>
    </w:p>
    <w:p w14:paraId="45B97592" w14:textId="77777777" w:rsidR="0060059A" w:rsidRPr="005C7DC4" w:rsidRDefault="0060059A" w:rsidP="0060059A">
      <w:pPr>
        <w:pStyle w:val="Sourcewithforeground"/>
      </w:pPr>
      <w:r w:rsidRPr="005C7DC4">
        <w:t xml:space="preserve">                        </w:t>
      </w:r>
    </w:p>
    <w:p w14:paraId="76E03A74" w14:textId="77777777" w:rsidR="0060059A" w:rsidRPr="005C7DC4" w:rsidRDefault="0060059A" w:rsidP="0060059A">
      <w:pPr>
        <w:pStyle w:val="Sourcewithforeground"/>
      </w:pPr>
      <w:r w:rsidRPr="005C7DC4">
        <w:t xml:space="preserve">                    }</w:t>
      </w:r>
    </w:p>
    <w:p w14:paraId="132F5ADF" w14:textId="77777777" w:rsidR="0060059A" w:rsidRPr="005C7DC4" w:rsidRDefault="0060059A" w:rsidP="0060059A">
      <w:pPr>
        <w:pStyle w:val="Sourcewithforeground"/>
      </w:pPr>
    </w:p>
    <w:p w14:paraId="1ABDD1B0" w14:textId="77777777" w:rsidR="0060059A" w:rsidRPr="005C7DC4" w:rsidRDefault="0060059A" w:rsidP="0060059A">
      <w:pPr>
        <w:pStyle w:val="Sourcewithforeground"/>
      </w:pPr>
      <w:r w:rsidRPr="005C7DC4">
        <w:t xml:space="preserve">                    MessageResponseStructure2 messageResponse = client.ReceiveMessage2(messageRequest);</w:t>
      </w:r>
    </w:p>
    <w:p w14:paraId="7F221B02" w14:textId="77777777" w:rsidR="0060059A" w:rsidRPr="005C7DC4" w:rsidRDefault="0060059A" w:rsidP="0060059A">
      <w:pPr>
        <w:pStyle w:val="Sourcewithforeground"/>
      </w:pPr>
    </w:p>
    <w:p w14:paraId="5A732645" w14:textId="77777777" w:rsidR="0060059A" w:rsidRPr="005C7DC4" w:rsidRDefault="0060059A" w:rsidP="0060059A">
      <w:pPr>
        <w:pStyle w:val="Sourcewithforeground"/>
      </w:pPr>
      <w:r w:rsidRPr="005C7DC4">
        <w:t xml:space="preserve">                    if (messageResponse != null &amp;&amp; messageResponse.Items != null)</w:t>
      </w:r>
    </w:p>
    <w:p w14:paraId="0E8FF95D" w14:textId="77777777" w:rsidR="0060059A" w:rsidRPr="005C7DC4" w:rsidRDefault="0060059A" w:rsidP="0060059A">
      <w:pPr>
        <w:pStyle w:val="Sourcewithforeground"/>
      </w:pPr>
      <w:r w:rsidRPr="005C7DC4">
        <w:t xml:space="preserve">                    {</w:t>
      </w:r>
    </w:p>
    <w:p w14:paraId="445E2586" w14:textId="77777777" w:rsidR="0060059A" w:rsidRPr="005C7DC4" w:rsidRDefault="0060059A" w:rsidP="0060059A">
      <w:pPr>
        <w:pStyle w:val="Sourcewithforeground"/>
      </w:pPr>
      <w:r w:rsidRPr="005C7DC4">
        <w:t xml:space="preserve">                        foreach (var item in messageResponse.Items)</w:t>
      </w:r>
    </w:p>
    <w:p w14:paraId="6AD25D1E" w14:textId="77777777" w:rsidR="0060059A" w:rsidRPr="005C7DC4" w:rsidRDefault="0060059A" w:rsidP="0060059A">
      <w:pPr>
        <w:pStyle w:val="Sourcewithforeground"/>
      </w:pPr>
      <w:r w:rsidRPr="005C7DC4">
        <w:t xml:space="preserve">                        {</w:t>
      </w:r>
    </w:p>
    <w:p w14:paraId="234B4721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Console.WriteLine("message receved id:" + item.MessageID);</w:t>
      </w:r>
    </w:p>
    <w:p w14:paraId="19F480F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MessageRequestStructure messageRequestDelete = new MessageRequestStructure();</w:t>
      </w:r>
    </w:p>
    <w:p w14:paraId="5403BA73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messageRequestDelete.Item = item.MessageID;</w:t>
      </w:r>
    </w:p>
    <w:p w14:paraId="2E14B541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messageRequestDelete.ItemElementName = ItemChoiceType.MessageID;</w:t>
      </w:r>
    </w:p>
    <w:p w14:paraId="6B7A5288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client.DeleteMessage(messageRequestDelete);</w:t>
      </w:r>
    </w:p>
    <w:p w14:paraId="4EBD1607" w14:textId="77777777" w:rsidR="0060059A" w:rsidRPr="005C7DC4" w:rsidRDefault="0060059A" w:rsidP="0060059A">
      <w:pPr>
        <w:pStyle w:val="Sourcewithforeground"/>
      </w:pPr>
      <w:r w:rsidRPr="005C7DC4">
        <w:t xml:space="preserve">                            Console.WriteLine("message deleted id:" + item.MessageID);</w:t>
      </w:r>
    </w:p>
    <w:p w14:paraId="4702F6AA" w14:textId="77777777" w:rsidR="0060059A" w:rsidRPr="005C7DC4" w:rsidRDefault="0060059A" w:rsidP="0060059A">
      <w:pPr>
        <w:pStyle w:val="Sourcewithforeground"/>
      </w:pPr>
      <w:r w:rsidRPr="005C7DC4">
        <w:t xml:space="preserve">                        }</w:t>
      </w:r>
    </w:p>
    <w:p w14:paraId="57BDB5B7" w14:textId="77777777" w:rsidR="0060059A" w:rsidRPr="005C7DC4" w:rsidRDefault="0060059A" w:rsidP="0060059A">
      <w:pPr>
        <w:pStyle w:val="Sourcewithforeground"/>
      </w:pPr>
      <w:r w:rsidRPr="005C7DC4">
        <w:t xml:space="preserve">                    }</w:t>
      </w:r>
    </w:p>
    <w:p w14:paraId="23F12525" w14:textId="77777777" w:rsidR="0060059A" w:rsidRPr="005C7DC4" w:rsidRDefault="0060059A" w:rsidP="0060059A">
      <w:pPr>
        <w:pStyle w:val="Sourcewithforeground"/>
      </w:pPr>
    </w:p>
    <w:p w14:paraId="752AB2FC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Console.WriteLine("Press key...");</w:t>
      </w:r>
    </w:p>
    <w:p w14:paraId="022176BF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58D520FA" w14:textId="77777777" w:rsidR="0060059A" w:rsidRPr="005C7DC4" w:rsidRDefault="0060059A" w:rsidP="0060059A">
      <w:pPr>
        <w:pStyle w:val="Sourcewithforeground"/>
      </w:pPr>
      <w:r w:rsidRPr="005C7DC4">
        <w:t xml:space="preserve">                catch (CommunicationException e)</w:t>
      </w:r>
    </w:p>
    <w:p w14:paraId="035EFB61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6DDE7993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0AEAE53B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7068C067" w14:textId="77777777" w:rsidR="0060059A" w:rsidRPr="005C7DC4" w:rsidRDefault="0060059A" w:rsidP="0060059A">
      <w:pPr>
        <w:pStyle w:val="Sourcewithforeground"/>
      </w:pPr>
    </w:p>
    <w:p w14:paraId="7DAA238E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0322ED69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6DFA7B21" w14:textId="77777777" w:rsidR="0060059A" w:rsidRPr="005C7DC4" w:rsidRDefault="0060059A" w:rsidP="0060059A">
      <w:pPr>
        <w:pStyle w:val="Sourcewithforeground"/>
      </w:pPr>
      <w:r w:rsidRPr="005C7DC4">
        <w:t xml:space="preserve">                catch (TimeoutException e)</w:t>
      </w:r>
    </w:p>
    <w:p w14:paraId="3D52A4B7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2685D779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77A8125F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05D5C96A" w14:textId="77777777" w:rsidR="0060059A" w:rsidRPr="005C7DC4" w:rsidRDefault="0060059A" w:rsidP="0060059A">
      <w:pPr>
        <w:pStyle w:val="Sourcewithforeground"/>
      </w:pPr>
    </w:p>
    <w:p w14:paraId="759CA792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15D5717F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386FC684" w14:textId="77777777" w:rsidR="0060059A" w:rsidRPr="005C7DC4" w:rsidRDefault="0060059A" w:rsidP="0060059A">
      <w:pPr>
        <w:pStyle w:val="Sourcewithforeground"/>
      </w:pPr>
      <w:r w:rsidRPr="005C7DC4">
        <w:t xml:space="preserve">                catch (Exception e)</w:t>
      </w:r>
    </w:p>
    <w:p w14:paraId="331F8454" w14:textId="77777777" w:rsidR="0060059A" w:rsidRPr="005C7DC4" w:rsidRDefault="0060059A" w:rsidP="0060059A">
      <w:pPr>
        <w:pStyle w:val="Sourcewithforeground"/>
      </w:pPr>
      <w:r w:rsidRPr="005C7DC4">
        <w:t xml:space="preserve">                {</w:t>
      </w:r>
    </w:p>
    <w:p w14:paraId="5B246434" w14:textId="77777777" w:rsidR="0060059A" w:rsidRPr="005C7DC4" w:rsidRDefault="0060059A" w:rsidP="0060059A">
      <w:pPr>
        <w:pStyle w:val="Sourcewithforeground"/>
      </w:pPr>
      <w:r w:rsidRPr="005C7DC4">
        <w:t xml:space="preserve">                    string mess = e.Message;</w:t>
      </w:r>
    </w:p>
    <w:p w14:paraId="1E2508FE" w14:textId="77777777" w:rsidR="0060059A" w:rsidRPr="005C7DC4" w:rsidRDefault="0060059A" w:rsidP="0060059A">
      <w:pPr>
        <w:pStyle w:val="Sourcewithforeground"/>
      </w:pPr>
      <w:r w:rsidRPr="005C7DC4">
        <w:t xml:space="preserve">                    Console.WriteLine(mess);</w:t>
      </w:r>
    </w:p>
    <w:p w14:paraId="0DD6B38C" w14:textId="77777777" w:rsidR="0060059A" w:rsidRPr="005C7DC4" w:rsidRDefault="0060059A" w:rsidP="0060059A">
      <w:pPr>
        <w:pStyle w:val="Sourcewithforeground"/>
      </w:pPr>
      <w:r w:rsidRPr="005C7DC4">
        <w:t xml:space="preserve">                    client.Abort();</w:t>
      </w:r>
    </w:p>
    <w:p w14:paraId="00B2A8FA" w14:textId="77777777" w:rsidR="0060059A" w:rsidRPr="005C7DC4" w:rsidRDefault="0060059A" w:rsidP="0060059A">
      <w:pPr>
        <w:pStyle w:val="Sourcewithforeground"/>
      </w:pPr>
      <w:r w:rsidRPr="005C7DC4">
        <w:t xml:space="preserve">                    throw;</w:t>
      </w:r>
    </w:p>
    <w:p w14:paraId="61092B40" w14:textId="77777777" w:rsidR="0060059A" w:rsidRPr="005C7DC4" w:rsidRDefault="0060059A" w:rsidP="0060059A">
      <w:pPr>
        <w:pStyle w:val="Sourcewithforeground"/>
      </w:pPr>
      <w:r w:rsidRPr="005C7DC4">
        <w:t xml:space="preserve">                }</w:t>
      </w:r>
    </w:p>
    <w:p w14:paraId="37CD2B71" w14:textId="77777777" w:rsidR="0060059A" w:rsidRPr="005C7DC4" w:rsidRDefault="0060059A" w:rsidP="0060059A">
      <w:pPr>
        <w:pStyle w:val="Sourcewithforeground"/>
      </w:pPr>
    </w:p>
    <w:p w14:paraId="55085049" w14:textId="77777777" w:rsidR="0060059A" w:rsidRPr="005C7DC4" w:rsidRDefault="0060059A" w:rsidP="0060059A">
      <w:pPr>
        <w:pStyle w:val="Sourcewithforeground"/>
      </w:pPr>
      <w:r w:rsidRPr="005C7DC4">
        <w:t xml:space="preserve">                Console.ReadLine();</w:t>
      </w:r>
    </w:p>
    <w:p w14:paraId="0D5F9119" w14:textId="3AFCF03D" w:rsidR="0060059A" w:rsidRPr="005C7DC4" w:rsidRDefault="0060059A" w:rsidP="0060059A">
      <w:pPr>
        <w:pStyle w:val="Sourcewithforeground"/>
      </w:pPr>
      <w:r w:rsidRPr="005C7DC4">
        <w:t xml:space="preserve">            }</w:t>
      </w:r>
    </w:p>
    <w:p w14:paraId="50A1CFC9" w14:textId="6E7A3284" w:rsidR="00874385" w:rsidRPr="005C7DC4" w:rsidRDefault="00874385" w:rsidP="00874385"/>
    <w:p w14:paraId="72D734B1" w14:textId="7FBC7087" w:rsidR="00874385" w:rsidRPr="005C7DC4" w:rsidRDefault="00265E9F" w:rsidP="00265E9F">
      <w:pPr>
        <w:pStyle w:val="Heading4"/>
        <w:rPr>
          <w:rFonts w:eastAsia="Times New Roman"/>
        </w:rPr>
      </w:pPr>
      <w:bookmarkStart w:id="102" w:name="_Toc134800217"/>
      <w:r w:rsidRPr="005C7DC4">
        <w:rPr>
          <w:rFonts w:eastAsia="Times New Roman"/>
        </w:rPr>
        <w:t xml:space="preserve">Ziņojuma nosūtīšana </w:t>
      </w:r>
      <w:r w:rsidR="00A34CAE" w:rsidRPr="005C7DC4">
        <w:rPr>
          <w:rFonts w:eastAsia="Times New Roman"/>
        </w:rPr>
        <w:t>vienam vai vairākiem</w:t>
      </w:r>
      <w:r w:rsidRPr="005C7DC4">
        <w:rPr>
          <w:rFonts w:eastAsia="Times New Roman"/>
        </w:rPr>
        <w:t xml:space="preserve"> saņēmējiem DIT no pilnā pierakstītāju saraksta</w:t>
      </w:r>
      <w:bookmarkEnd w:id="102"/>
    </w:p>
    <w:p w14:paraId="16F0050F" w14:textId="23AB0A58" w:rsidR="00E26371" w:rsidRPr="005C7DC4" w:rsidRDefault="00E26371" w:rsidP="00E26371">
      <w:r w:rsidRPr="005C7DC4">
        <w:t>Tiek pārbaudīts, vai eksistē kanāla versija. Ja tā ir, tad uz to tiek nosūtīts ziņojums</w:t>
      </w:r>
      <w:r w:rsidR="00DB5A53" w:rsidRPr="005C7DC4">
        <w:t xml:space="preserve"> </w:t>
      </w:r>
      <w:r w:rsidR="00DB5A53" w:rsidRPr="005C7DC4">
        <w:rPr>
          <w:rFonts w:eastAsia="Times New Roman"/>
        </w:rPr>
        <w:t>saņēmējam</w:t>
      </w:r>
      <w:r w:rsidRPr="005C7DC4">
        <w:t>.</w:t>
      </w:r>
    </w:p>
    <w:p w14:paraId="485CD0C8" w14:textId="77777777" w:rsidR="008A7466" w:rsidRPr="005C7DC4" w:rsidRDefault="008A7466" w:rsidP="008A7466">
      <w:pPr>
        <w:pStyle w:val="Sourcewithforeground"/>
      </w:pPr>
      <w:r w:rsidRPr="005C7DC4">
        <w:t>string channelName = "SampleChannel578";</w:t>
      </w:r>
    </w:p>
    <w:p w14:paraId="2BC254B6" w14:textId="77777777" w:rsidR="008A7466" w:rsidRPr="005C7DC4" w:rsidRDefault="008A7466" w:rsidP="008A7466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59388B9A" w14:textId="77777777" w:rsidR="008A7466" w:rsidRPr="005C7DC4" w:rsidRDefault="008A7466" w:rsidP="008A7466">
      <w:pPr>
        <w:pStyle w:val="Sourcewithforeground"/>
      </w:pPr>
      <w:r w:rsidRPr="005C7DC4">
        <w:t xml:space="preserve">            string channelVersionURN = "URN:IVIS:100001:CHA-SampleChannel578-v1-0-TYPE-DIK";</w:t>
      </w:r>
    </w:p>
    <w:p w14:paraId="695089B4" w14:textId="77777777" w:rsidR="008A7466" w:rsidRPr="005C7DC4" w:rsidRDefault="008A7466" w:rsidP="008A7466">
      <w:pPr>
        <w:pStyle w:val="Sourcewithforeground"/>
      </w:pPr>
    </w:p>
    <w:p w14:paraId="51BFBAC5" w14:textId="77777777" w:rsidR="008A7466" w:rsidRPr="005C7DC4" w:rsidRDefault="008A7466" w:rsidP="008A7466">
      <w:pPr>
        <w:pStyle w:val="Sourcewithforeground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436D057C" w14:textId="77777777" w:rsidR="008A7466" w:rsidRPr="005C7DC4" w:rsidRDefault="008A7466" w:rsidP="008A7466">
      <w:pPr>
        <w:pStyle w:val="Sourcewithforeground"/>
      </w:pPr>
      <w:r w:rsidRPr="005C7DC4">
        <w:t xml:space="preserve">            {</w:t>
      </w:r>
    </w:p>
    <w:p w14:paraId="487851CB" w14:textId="77777777" w:rsidR="008A7466" w:rsidRPr="005C7DC4" w:rsidRDefault="008A7466" w:rsidP="008A7466">
      <w:pPr>
        <w:pStyle w:val="Sourcewithforeground"/>
      </w:pPr>
      <w:r w:rsidRPr="005C7DC4">
        <w:t xml:space="preserve">                try</w:t>
      </w:r>
    </w:p>
    <w:p w14:paraId="4AE6BA3A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108328FA" w14:textId="77777777" w:rsidR="008A7466" w:rsidRPr="005C7DC4" w:rsidRDefault="008A7466" w:rsidP="008A7466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12C7B37F" w14:textId="77777777" w:rsidR="008A7466" w:rsidRPr="005C7DC4" w:rsidRDefault="008A7466" w:rsidP="008A7466">
      <w:pPr>
        <w:pStyle w:val="Sourcewithforeground"/>
      </w:pPr>
      <w:r w:rsidRPr="005C7DC4">
        <w:t xml:space="preserve">                    req.Channel = new ProxyToService.DitConfiguration.ChannelInfoStructure();</w:t>
      </w:r>
    </w:p>
    <w:p w14:paraId="123DDD37" w14:textId="77777777" w:rsidR="008A7466" w:rsidRPr="005C7DC4" w:rsidRDefault="008A7466" w:rsidP="008A7466">
      <w:pPr>
        <w:pStyle w:val="Sourcewithforeground"/>
      </w:pPr>
      <w:r w:rsidRPr="005C7DC4">
        <w:t xml:space="preserve">                    req.Channel.ChannelURN = channelURN;</w:t>
      </w:r>
    </w:p>
    <w:p w14:paraId="6A5C44CB" w14:textId="77777777" w:rsidR="008A7466" w:rsidRPr="005C7DC4" w:rsidRDefault="008A7466" w:rsidP="008A7466">
      <w:pPr>
        <w:pStyle w:val="Sourcewithforeground"/>
      </w:pPr>
      <w:r w:rsidRPr="005C7DC4">
        <w:t xml:space="preserve">                    req.OnlyHeader = true;</w:t>
      </w:r>
    </w:p>
    <w:p w14:paraId="70C81A53" w14:textId="77777777" w:rsidR="008A7466" w:rsidRPr="005C7DC4" w:rsidRDefault="008A7466" w:rsidP="008A7466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47A6E8A6" w14:textId="77777777" w:rsidR="008A7466" w:rsidRPr="005C7DC4" w:rsidRDefault="008A7466" w:rsidP="008A7466">
      <w:pPr>
        <w:pStyle w:val="Sourcewithforeground"/>
      </w:pPr>
    </w:p>
    <w:p w14:paraId="693803F1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ChannelInfoStructure channel = new ChannelInfoStructure();</w:t>
      </w:r>
    </w:p>
    <w:p w14:paraId="24FC1403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channel.ShortName = channelName;</w:t>
      </w:r>
    </w:p>
    <w:p w14:paraId="75987A4C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channel.ChannelURN = channelURN;</w:t>
      </w:r>
    </w:p>
    <w:p w14:paraId="7598B330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channel.ChannelType = ChannelType.dik;</w:t>
      </w:r>
    </w:p>
    <w:p w14:paraId="7E1F22C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 = new AuthorityBasicInfoStructure();</w:t>
      </w:r>
    </w:p>
    <w:p w14:paraId="0B856317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channel.OwnerAuthority.AuthorityID = "100000";</w:t>
      </w:r>
    </w:p>
    <w:p w14:paraId="1737318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channel.OwnerAuthority.ShortName = "ABC";</w:t>
      </w:r>
    </w:p>
    <w:p w14:paraId="3B73455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channel.OwnerAuthority.Name = "ABC Software";</w:t>
      </w:r>
    </w:p>
    <w:p w14:paraId="50389AEF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channel.ChannelName = channelName;</w:t>
      </w:r>
    </w:p>
    <w:p w14:paraId="269CABBA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channel.ChannelTypeSpecified = true;</w:t>
      </w:r>
    </w:p>
    <w:p w14:paraId="6374BD6F" w14:textId="77777777" w:rsidR="008A7466" w:rsidRPr="005C7DC4" w:rsidRDefault="008A7466" w:rsidP="008A7466">
      <w:pPr>
        <w:pStyle w:val="Sourcewithforeground"/>
      </w:pPr>
    </w:p>
    <w:p w14:paraId="10943460" w14:textId="77777777" w:rsidR="008A7466" w:rsidRPr="005C7DC4" w:rsidRDefault="008A7466" w:rsidP="008A7466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20AA13AE" w14:textId="77777777" w:rsidR="008A7466" w:rsidRPr="005C7DC4" w:rsidRDefault="008A7466" w:rsidP="008A7466">
      <w:pPr>
        <w:pStyle w:val="Sourcewithforeground"/>
      </w:pPr>
      <w:r w:rsidRPr="005C7DC4">
        <w:t xml:space="preserve">                    if (!channelExsists)</w:t>
      </w:r>
    </w:p>
    <w:p w14:paraId="37C1B4A8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D3C5E96" w14:textId="77777777" w:rsidR="008A7466" w:rsidRPr="005C7DC4" w:rsidRDefault="008A7466" w:rsidP="008A7466">
      <w:pPr>
        <w:pStyle w:val="Sourcewithforeground"/>
      </w:pPr>
      <w:r w:rsidRPr="005C7DC4">
        <w:t xml:space="preserve">                        int channelId = client.InsertChannel(channel);</w:t>
      </w:r>
    </w:p>
    <w:p w14:paraId="300553E5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created");</w:t>
      </w:r>
    </w:p>
    <w:p w14:paraId="577042E5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08C328B5" w14:textId="77777777" w:rsidR="008A7466" w:rsidRPr="005C7DC4" w:rsidRDefault="008A7466" w:rsidP="008A7466">
      <w:pPr>
        <w:pStyle w:val="Sourcewithforeground"/>
      </w:pPr>
      <w:r w:rsidRPr="005C7DC4">
        <w:t xml:space="preserve">                    else</w:t>
      </w:r>
    </w:p>
    <w:p w14:paraId="41FD4F3E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2DD5CCCD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found");</w:t>
      </w:r>
    </w:p>
    <w:p w14:paraId="7E1E8EB0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7554FB4F" w14:textId="77777777" w:rsidR="008A7466" w:rsidRPr="005C7DC4" w:rsidRDefault="008A7466" w:rsidP="008A7466">
      <w:pPr>
        <w:pStyle w:val="Sourcewithforeground"/>
      </w:pPr>
    </w:p>
    <w:p w14:paraId="5839EBD3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ChannelVersionInfoStructure channelVersion = new ChannelVersionInfoStructure();</w:t>
      </w:r>
    </w:p>
    <w:p w14:paraId="4118EDAC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channelVersion.UseReceiverFilter = true;</w:t>
      </w:r>
    </w:p>
    <w:p w14:paraId="7462A829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channelVersion.UseReceiverFilterSpecified = true;</w:t>
      </w:r>
    </w:p>
    <w:p w14:paraId="07DA347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 = new ProxyToService.DitConfiguration.MessageTypeInfoStructure[2];</w:t>
      </w:r>
    </w:p>
    <w:p w14:paraId="591A9D27" w14:textId="77777777" w:rsidR="008A7466" w:rsidRPr="005C7DC4" w:rsidRDefault="008A7466" w:rsidP="008A7466">
      <w:pPr>
        <w:pStyle w:val="Sourcewithforeground"/>
      </w:pPr>
    </w:p>
    <w:p w14:paraId="6D0BD3A8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 = new ProxyToService.DitConfiguration.MessageTypeInfoStructure();</w:t>
      </w:r>
    </w:p>
    <w:p w14:paraId="79C3C2D9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channelVersion.MessageType[0].MessageClass = new ProxyToService.DitConfiguration.MessageClassInfoStructure();</w:t>
      </w:r>
    </w:p>
    <w:p w14:paraId="6616F18C" w14:textId="77777777" w:rsidR="008A7466" w:rsidRPr="005C7DC4" w:rsidRDefault="008A7466" w:rsidP="008A7466">
      <w:pPr>
        <w:pStyle w:val="Sourcewithforeground"/>
      </w:pPr>
    </w:p>
    <w:p w14:paraId="193D654C" w14:textId="77777777" w:rsidR="008A7466" w:rsidRPr="005C7DC4" w:rsidRDefault="008A7466" w:rsidP="008A7466">
      <w:pPr>
        <w:pStyle w:val="Sourcewithforeground"/>
      </w:pPr>
      <w:r w:rsidRPr="005C7DC4">
        <w:t xml:space="preserve">                    // 1 Biznesa ziņojums</w:t>
      </w:r>
    </w:p>
    <w:p w14:paraId="6363DB7D" w14:textId="77777777" w:rsidR="008A7466" w:rsidRPr="005C7DC4" w:rsidRDefault="008A7466" w:rsidP="008A7466">
      <w:pPr>
        <w:pStyle w:val="Sourcewithforeground"/>
      </w:pPr>
      <w:r w:rsidRPr="005C7DC4">
        <w:t xml:space="preserve">                    // 2 Transakcijas ziņojums</w:t>
      </w:r>
    </w:p>
    <w:p w14:paraId="08E8442C" w14:textId="77777777" w:rsidR="008A7466" w:rsidRPr="005C7DC4" w:rsidRDefault="008A7466" w:rsidP="008A7466">
      <w:pPr>
        <w:pStyle w:val="Sourcewithforeground"/>
      </w:pPr>
      <w:r w:rsidRPr="005C7DC4">
        <w:t xml:space="preserve">                    // 3 error</w:t>
      </w:r>
    </w:p>
    <w:p w14:paraId="518C05D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channelVersion.MessageType[0].MessageClass.CodeListCodeValue = "1";</w:t>
      </w:r>
    </w:p>
    <w:p w14:paraId="03C8788D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channelVersion.MessageType[0].XMLSchemaURN = "URN:IVIS:100001:XSD-Person-FullName-v1-0-TYPE-PersonFullName";</w:t>
      </w:r>
    </w:p>
    <w:p w14:paraId="3CC5673B" w14:textId="77777777" w:rsidR="008A7466" w:rsidRPr="005C7DC4" w:rsidRDefault="008A7466" w:rsidP="008A7466">
      <w:pPr>
        <w:pStyle w:val="Sourcewithforeground"/>
      </w:pPr>
    </w:p>
    <w:p w14:paraId="7C160A23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 = new ProxyToService.DitConfiguration.MessageTypeInfoStructure();</w:t>
      </w:r>
    </w:p>
    <w:p w14:paraId="748FDA65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channelVersion.MessageType[1].MessageClass = new ProxyToService.DitConfiguration.MessageClassInfoStructure();</w:t>
      </w:r>
    </w:p>
    <w:p w14:paraId="4DBA544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channelVersion.MessageType[1].MessageClass.CodeListCodeValue = "3";</w:t>
      </w:r>
    </w:p>
    <w:p w14:paraId="0040A7FA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channelVersion.MessageType[1].XMLSchemaURN = "URN:IVIS:100001:XSD-DIT-DITMessage-v1-0-TYPE-DefaultMessageError";</w:t>
      </w:r>
    </w:p>
    <w:p w14:paraId="4B78D66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channelVersion.ChannelVersionStatus = ChannelVersionStatusType.active;</w:t>
      </w:r>
    </w:p>
    <w:p w14:paraId="75C6B457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channelVersion.ChannelVersionStatusSpecified = true;</w:t>
      </w:r>
    </w:p>
    <w:p w14:paraId="6301644A" w14:textId="77777777" w:rsidR="008A7466" w:rsidRPr="005C7DC4" w:rsidRDefault="008A7466" w:rsidP="008A7466">
      <w:pPr>
        <w:pStyle w:val="Sourcewithforeground"/>
      </w:pPr>
    </w:p>
    <w:p w14:paraId="4771604C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channelVersion.Channel = channel;</w:t>
      </w:r>
    </w:p>
    <w:p w14:paraId="63880F49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channelVersion.MinorVersionSpecified = true;</w:t>
      </w:r>
    </w:p>
    <w:p w14:paraId="75BF4EE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channelVersion.MinorVersion = 0;</w:t>
      </w:r>
    </w:p>
    <w:p w14:paraId="474265D5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channelVersion.MajorVersionSpecified = true;</w:t>
      </w:r>
    </w:p>
    <w:p w14:paraId="59497086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channelVersion.MajorVersion = 1;</w:t>
      </w:r>
    </w:p>
    <w:p w14:paraId="716E9DD7" w14:textId="77777777" w:rsidR="008A7466" w:rsidRPr="005C7DC4" w:rsidRDefault="008A7466" w:rsidP="008A7466">
      <w:pPr>
        <w:pStyle w:val="Sourcewithforeground"/>
      </w:pPr>
    </w:p>
    <w:p w14:paraId="3BAA4727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ChannelVersionSearchInfoStructure channelVersionSearch = new ChannelVersionSearchInfoStructure();</w:t>
      </w:r>
    </w:p>
    <w:p w14:paraId="0E787B5D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channelVersionSearch.ChannelVersion = new ChannelVersionInfoStructure();</w:t>
      </w:r>
    </w:p>
    <w:p w14:paraId="3F214A3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channelVersionSearch.ChannelVersion = channelVersion;</w:t>
      </w:r>
    </w:p>
    <w:p w14:paraId="7B2A13D9" w14:textId="77777777" w:rsidR="008A7466" w:rsidRPr="005C7DC4" w:rsidRDefault="008A7466" w:rsidP="008A7466">
      <w:pPr>
        <w:pStyle w:val="Sourcewithforeground"/>
      </w:pPr>
    </w:p>
    <w:p w14:paraId="1848582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ChannelVersionListStructure channelVersions = client.SearchChannelVersionsPaged(channelVersionSearch);</w:t>
      </w:r>
    </w:p>
    <w:p w14:paraId="2A6BA95D" w14:textId="77777777" w:rsidR="008A7466" w:rsidRPr="005C7DC4" w:rsidRDefault="008A7466" w:rsidP="008A7466">
      <w:pPr>
        <w:pStyle w:val="Sourcewithforeground"/>
      </w:pPr>
    </w:p>
    <w:p w14:paraId="7F4D27A7" w14:textId="77777777" w:rsidR="008A7466" w:rsidRPr="005C7DC4" w:rsidRDefault="008A7466" w:rsidP="008A7466">
      <w:pPr>
        <w:pStyle w:val="Sourcewithforeground"/>
      </w:pPr>
      <w:r w:rsidRPr="005C7DC4">
        <w:t xml:space="preserve">                    if (channelVersions.Count == 0)</w:t>
      </w:r>
    </w:p>
    <w:p w14:paraId="4DF72DD3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EA5D0BF" w14:textId="77777777" w:rsidR="008A7466" w:rsidRPr="005C7DC4" w:rsidRDefault="008A7466" w:rsidP="008A7466">
      <w:pPr>
        <w:pStyle w:val="Sourcewithforeground"/>
      </w:pPr>
      <w:r w:rsidRPr="005C7DC4">
        <w:t xml:space="preserve">                        int channelId = client.InsertChannelVersion(channelVersion);</w:t>
      </w:r>
    </w:p>
    <w:p w14:paraId="5A45E1BD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version created");</w:t>
      </w:r>
    </w:p>
    <w:p w14:paraId="45F1EBE6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6CF3A108" w14:textId="77777777" w:rsidR="008A7466" w:rsidRPr="005C7DC4" w:rsidRDefault="008A7466" w:rsidP="008A7466">
      <w:pPr>
        <w:pStyle w:val="Sourcewithforeground"/>
      </w:pPr>
      <w:r w:rsidRPr="005C7DC4">
        <w:t xml:space="preserve">                    else</w:t>
      </w:r>
    </w:p>
    <w:p w14:paraId="59759EE0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05CD1AB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version found");</w:t>
      </w:r>
    </w:p>
    <w:p w14:paraId="53E43BE0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75D9E766" w14:textId="77777777" w:rsidR="008A7466" w:rsidRPr="005C7DC4" w:rsidRDefault="008A7466" w:rsidP="008A7466">
      <w:pPr>
        <w:pStyle w:val="Sourcewithforeground"/>
      </w:pPr>
    </w:p>
    <w:p w14:paraId="438F2AE4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ChannelSubscriberInfoStructure channelSubscriber = new ChannelSubscriberInfoStructure();</w:t>
      </w:r>
    </w:p>
    <w:p w14:paraId="666D49F6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channelSubscriber.ChannelVersionURN = channelVersionURN;</w:t>
      </w:r>
    </w:p>
    <w:p w14:paraId="09BB5A1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 = new AuthorityBasicInfoStructure();</w:t>
      </w:r>
    </w:p>
    <w:p w14:paraId="737C7B5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channelSubscriber.SubscriberAuthority.AuthorityID = "100001";</w:t>
      </w:r>
    </w:p>
    <w:p w14:paraId="0993FDD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channelSubscriber.SubscriberAuthority.ShortName = "VRAA";</w:t>
      </w:r>
    </w:p>
    <w:p w14:paraId="0D7ED18B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channelSubscriber.SubscriberAuthority.Name = "VRAA";</w:t>
      </w:r>
    </w:p>
    <w:p w14:paraId="55397532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ChannelSubscriberSearchInfoStructure channelSubscriberSearch = new ChannelSubscriberSearchInfoStructure();</w:t>
      </w:r>
    </w:p>
    <w:p w14:paraId="1851E5BE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channelSubscriberSearch.ChannelSubscriber = channelSubscriber;</w:t>
      </w:r>
    </w:p>
    <w:p w14:paraId="18E7770D" w14:textId="77777777" w:rsidR="008A7466" w:rsidRPr="005C7DC4" w:rsidRDefault="008A7466" w:rsidP="008A7466">
      <w:pPr>
        <w:pStyle w:val="Sourcewithforeground"/>
      </w:pPr>
      <w:r w:rsidRPr="005C7DC4">
        <w:t xml:space="preserve">                    ChannelSubscriberListStructure channelSubscriberList = client.SearchSubscribersToChannelPaged(channelSubscriberSearch);</w:t>
      </w:r>
    </w:p>
    <w:p w14:paraId="02CEFD13" w14:textId="77777777" w:rsidR="008A7466" w:rsidRPr="005C7DC4" w:rsidRDefault="008A7466" w:rsidP="008A7466">
      <w:pPr>
        <w:pStyle w:val="Sourcewithforeground"/>
      </w:pPr>
      <w:r w:rsidRPr="005C7DC4">
        <w:t xml:space="preserve">                    if (channelSubscriberList.Count == 0)</w:t>
      </w:r>
    </w:p>
    <w:p w14:paraId="59CF8317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08E4E440" w14:textId="77777777" w:rsidR="008A7466" w:rsidRPr="005C7DC4" w:rsidRDefault="008A7466" w:rsidP="008A7466">
      <w:pPr>
        <w:pStyle w:val="Sourcewithforeground"/>
      </w:pPr>
      <w:r w:rsidRPr="005C7DC4">
        <w:t xml:space="preserve">                        int result = client.InsertSubscriberToChannel(channelSubscriber);</w:t>
      </w:r>
    </w:p>
    <w:p w14:paraId="50151C07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subscriber created");</w:t>
      </w:r>
    </w:p>
    <w:p w14:paraId="54E11BE6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5AF81AD9" w14:textId="77777777" w:rsidR="008A7466" w:rsidRPr="005C7DC4" w:rsidRDefault="008A7466" w:rsidP="008A7466">
      <w:pPr>
        <w:pStyle w:val="Sourcewithforeground"/>
      </w:pPr>
      <w:r w:rsidRPr="005C7DC4">
        <w:t xml:space="preserve">                    else</w:t>
      </w:r>
    </w:p>
    <w:p w14:paraId="7B2ADDEE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3690F144" w14:textId="77777777" w:rsidR="008A7466" w:rsidRPr="005C7DC4" w:rsidRDefault="008A7466" w:rsidP="008A7466">
      <w:pPr>
        <w:pStyle w:val="Sourcewithforeground"/>
      </w:pPr>
      <w:r w:rsidRPr="005C7DC4">
        <w:t xml:space="preserve">                        Console.WriteLine("Channel subscriber found");</w:t>
      </w:r>
    </w:p>
    <w:p w14:paraId="718496A4" w14:textId="77777777" w:rsidR="008A7466" w:rsidRPr="005C7DC4" w:rsidRDefault="008A7466" w:rsidP="008A7466">
      <w:pPr>
        <w:pStyle w:val="Sourcewithforeground"/>
      </w:pPr>
      <w:r w:rsidRPr="005C7DC4">
        <w:t xml:space="preserve">                    }</w:t>
      </w:r>
    </w:p>
    <w:p w14:paraId="069402B9" w14:textId="77777777" w:rsidR="008A7466" w:rsidRPr="005C7DC4" w:rsidRDefault="008A7466" w:rsidP="008A7466">
      <w:pPr>
        <w:pStyle w:val="Sourcewithforeground"/>
      </w:pPr>
    </w:p>
    <w:p w14:paraId="77393178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682BC69F" w14:textId="77777777" w:rsidR="008A7466" w:rsidRPr="005C7DC4" w:rsidRDefault="008A7466" w:rsidP="008A7466">
      <w:pPr>
        <w:pStyle w:val="Sourcewithforeground"/>
      </w:pPr>
      <w:r w:rsidRPr="005C7DC4">
        <w:t xml:space="preserve">                catch (CommunicationException e)</w:t>
      </w:r>
    </w:p>
    <w:p w14:paraId="726FAFAE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41B391F5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20F345A3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2FC34BB1" w14:textId="77777777" w:rsidR="008A7466" w:rsidRPr="005C7DC4" w:rsidRDefault="008A7466" w:rsidP="008A7466">
      <w:pPr>
        <w:pStyle w:val="Sourcewithforeground"/>
      </w:pPr>
    </w:p>
    <w:p w14:paraId="723B9818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7346C5E7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7D23326A" w14:textId="77777777" w:rsidR="008A7466" w:rsidRPr="005C7DC4" w:rsidRDefault="008A7466" w:rsidP="008A7466">
      <w:pPr>
        <w:pStyle w:val="Sourcewithforeground"/>
      </w:pPr>
      <w:r w:rsidRPr="005C7DC4">
        <w:t xml:space="preserve">                catch (TimeoutException e)</w:t>
      </w:r>
    </w:p>
    <w:p w14:paraId="4A520451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477C8259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0EA171E4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629AFE55" w14:textId="77777777" w:rsidR="008A7466" w:rsidRPr="005C7DC4" w:rsidRDefault="008A7466" w:rsidP="008A7466">
      <w:pPr>
        <w:pStyle w:val="Sourcewithforeground"/>
      </w:pPr>
    </w:p>
    <w:p w14:paraId="6F1C0028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203EF359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2A0A57B4" w14:textId="77777777" w:rsidR="008A7466" w:rsidRPr="005C7DC4" w:rsidRDefault="008A7466" w:rsidP="008A7466">
      <w:pPr>
        <w:pStyle w:val="Sourcewithforeground"/>
      </w:pPr>
      <w:r w:rsidRPr="005C7DC4">
        <w:t xml:space="preserve">                catch (Exception e)</w:t>
      </w:r>
    </w:p>
    <w:p w14:paraId="69D35AF9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6C55E057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358C5A4C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6470F6A4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5CB2D408" w14:textId="77777777" w:rsidR="008A7466" w:rsidRPr="005C7DC4" w:rsidRDefault="008A7466" w:rsidP="008A7466">
      <w:pPr>
        <w:pStyle w:val="Sourcewithforeground"/>
      </w:pPr>
      <w:r w:rsidRPr="005C7DC4">
        <w:t xml:space="preserve">                    throw;</w:t>
      </w:r>
    </w:p>
    <w:p w14:paraId="537D2AAB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03DAD451" w14:textId="77777777" w:rsidR="008A7466" w:rsidRPr="005C7DC4" w:rsidRDefault="008A7466" w:rsidP="008A7466">
      <w:pPr>
        <w:pStyle w:val="Sourcewithforeground"/>
      </w:pPr>
      <w:r w:rsidRPr="005C7DC4">
        <w:t xml:space="preserve">            }</w:t>
      </w:r>
    </w:p>
    <w:p w14:paraId="7D0FD401" w14:textId="77777777" w:rsidR="008A7466" w:rsidRPr="005C7DC4" w:rsidRDefault="008A7466" w:rsidP="008A7466">
      <w:pPr>
        <w:pStyle w:val="Sourcewithforeground"/>
      </w:pPr>
    </w:p>
    <w:p w14:paraId="63452D7C" w14:textId="77777777" w:rsidR="008A7466" w:rsidRPr="005C7DC4" w:rsidRDefault="008A7466" w:rsidP="008A7466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6FEEE973" w14:textId="77777777" w:rsidR="008A7466" w:rsidRPr="005C7DC4" w:rsidRDefault="008A7466" w:rsidP="008A7466">
      <w:pPr>
        <w:pStyle w:val="Sourcewithforeground"/>
      </w:pPr>
      <w:r w:rsidRPr="005C7DC4">
        <w:t xml:space="preserve">            {</w:t>
      </w:r>
    </w:p>
    <w:p w14:paraId="3B7EE733" w14:textId="77777777" w:rsidR="008A7466" w:rsidRPr="005C7DC4" w:rsidRDefault="008A7466" w:rsidP="008A7466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0E786446" w14:textId="77777777" w:rsidR="008A7466" w:rsidRPr="005C7DC4" w:rsidRDefault="008A7466" w:rsidP="008A7466">
      <w:pPr>
        <w:pStyle w:val="Sourcewithforeground"/>
      </w:pPr>
      <w:r w:rsidRPr="005C7DC4">
        <w:t xml:space="preserve">                var factory = client.ChannelFactory;</w:t>
      </w:r>
    </w:p>
    <w:p w14:paraId="3BAB959D" w14:textId="77777777" w:rsidR="008A7466" w:rsidRPr="005C7DC4" w:rsidRDefault="008A7466" w:rsidP="008A7466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40978D1D" w14:textId="77777777" w:rsidR="008A7466" w:rsidRPr="005C7DC4" w:rsidRDefault="008A7466" w:rsidP="008A7466">
      <w:pPr>
        <w:pStyle w:val="Sourcewithforeground"/>
      </w:pPr>
      <w:r w:rsidRPr="005C7DC4">
        <w:t xml:space="preserve">                factory.Endpoint.Behaviors.Remove(other.GetType());</w:t>
      </w:r>
    </w:p>
    <w:p w14:paraId="110D6CA7" w14:textId="77777777" w:rsidR="008A7466" w:rsidRPr="005C7DC4" w:rsidRDefault="008A7466" w:rsidP="008A7466">
      <w:pPr>
        <w:pStyle w:val="Sourcewithforeground"/>
      </w:pPr>
      <w:r w:rsidRPr="005C7DC4">
        <w:t xml:space="preserve">                var item = new ApplyToClientCredentials(other) { ApplyTo = applyTo };</w:t>
      </w:r>
    </w:p>
    <w:p w14:paraId="4B0DF159" w14:textId="77777777" w:rsidR="008A7466" w:rsidRPr="005C7DC4" w:rsidRDefault="008A7466" w:rsidP="008A7466">
      <w:pPr>
        <w:pStyle w:val="Sourcewithforeground"/>
      </w:pPr>
      <w:r w:rsidRPr="005C7DC4">
        <w:t xml:space="preserve">                factory.Endpoint.Behaviors.Add(item);</w:t>
      </w:r>
    </w:p>
    <w:p w14:paraId="70F0C363" w14:textId="77777777" w:rsidR="008A7466" w:rsidRPr="005C7DC4" w:rsidRDefault="008A7466" w:rsidP="008A7466">
      <w:pPr>
        <w:pStyle w:val="Sourcewithforeground"/>
      </w:pPr>
    </w:p>
    <w:p w14:paraId="5F84A7EC" w14:textId="77777777" w:rsidR="008A7466" w:rsidRPr="005C7DC4" w:rsidRDefault="008A7466" w:rsidP="008A7466">
      <w:pPr>
        <w:pStyle w:val="Sourcewithforeground"/>
      </w:pPr>
      <w:r w:rsidRPr="005C7DC4">
        <w:t xml:space="preserve">                try</w:t>
      </w:r>
    </w:p>
    <w:p w14:paraId="7F2AE56B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2BB02E29" w14:textId="77777777" w:rsidR="008A7466" w:rsidRPr="005C7DC4" w:rsidRDefault="008A7466" w:rsidP="008A7466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20E7B124" w14:textId="77777777" w:rsidR="008A7466" w:rsidRPr="005C7DC4" w:rsidRDefault="008A7466" w:rsidP="008A7466">
      <w:pPr>
        <w:pStyle w:val="Sourcewithforeground"/>
      </w:pPr>
      <w:r w:rsidRPr="005C7DC4">
        <w:t xml:space="preserve">                    message.ChannelVersionURN = channelVersionURN;</w:t>
      </w:r>
    </w:p>
    <w:p w14:paraId="7383682C" w14:textId="77777777" w:rsidR="008A7466" w:rsidRPr="005C7DC4" w:rsidRDefault="008A7466" w:rsidP="008A7466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134065BC" w14:textId="77777777" w:rsidR="008A7466" w:rsidRPr="005C7DC4" w:rsidRDefault="008A7466" w:rsidP="008A7466">
      <w:pPr>
        <w:pStyle w:val="Sourcewithforeground"/>
      </w:pPr>
      <w:r w:rsidRPr="005C7DC4">
        <w:t xml:space="preserve">                    XmlDocument xml = new XmlDocument();</w:t>
      </w:r>
    </w:p>
    <w:p w14:paraId="288B999E" w14:textId="77777777" w:rsidR="008A7466" w:rsidRPr="005C7DC4" w:rsidRDefault="008A7466" w:rsidP="008A7466">
      <w:pPr>
        <w:pStyle w:val="Sourcewithforeground"/>
      </w:pPr>
      <w:r w:rsidRPr="005C7DC4">
        <w:t xml:space="preserve">                    xml.Load("../../../data.xml");</w:t>
      </w:r>
    </w:p>
    <w:p w14:paraId="0E90FE58" w14:textId="77777777" w:rsidR="008A7466" w:rsidRPr="005C7DC4" w:rsidRDefault="008A7466" w:rsidP="008A7466">
      <w:pPr>
        <w:pStyle w:val="Sourcewithforeground"/>
      </w:pPr>
      <w:r w:rsidRPr="005C7DC4">
        <w:t xml:space="preserve">                    bussinesMessage.Any = xml.DocumentElement;</w:t>
      </w:r>
    </w:p>
    <w:p w14:paraId="6B7A356E" w14:textId="77777777" w:rsidR="008A7466" w:rsidRPr="005C7DC4" w:rsidRDefault="008A7466" w:rsidP="008A7466">
      <w:pPr>
        <w:pStyle w:val="Sourcewithforeground"/>
      </w:pPr>
    </w:p>
    <w:p w14:paraId="4A60B765" w14:textId="77777777" w:rsidR="008A7466" w:rsidRPr="005C7DC4" w:rsidRDefault="008A7466" w:rsidP="008A7466">
      <w:pPr>
        <w:pStyle w:val="Sourcewithforeground"/>
      </w:pPr>
      <w:r w:rsidRPr="005C7DC4">
        <w:t xml:space="preserve">                    message.Item = bussinesMessage;</w:t>
      </w:r>
    </w:p>
    <w:p w14:paraId="7B687009" w14:textId="77777777" w:rsidR="008A7466" w:rsidRPr="005C7DC4" w:rsidRDefault="008A7466" w:rsidP="008A7466">
      <w:pPr>
        <w:pStyle w:val="Sourcewithforeground"/>
      </w:pPr>
      <w:r w:rsidRPr="005C7DC4">
        <w:t xml:space="preserve">                    message.ReceiverFilter = new ReceiverFilterArrayStructure()</w:t>
      </w:r>
    </w:p>
    <w:p w14:paraId="709EFB02" w14:textId="77777777" w:rsidR="008A7466" w:rsidRPr="005C7DC4" w:rsidRDefault="008A7466" w:rsidP="008A7466">
      <w:pPr>
        <w:pStyle w:val="Sourcewithforeground"/>
      </w:pPr>
      <w:r w:rsidRPr="005C7DC4">
        <w:t xml:space="preserve">                    {</w:t>
      </w:r>
    </w:p>
    <w:p w14:paraId="1E1071BE" w14:textId="77777777" w:rsidR="008A7466" w:rsidRPr="005C7DC4" w:rsidRDefault="008A7466" w:rsidP="008A7466">
      <w:pPr>
        <w:pStyle w:val="Sourcewithforeground"/>
      </w:pPr>
      <w:r w:rsidRPr="005C7DC4">
        <w:t xml:space="preserve">                        Authority = new[] { "100001" }</w:t>
      </w:r>
    </w:p>
    <w:p w14:paraId="77E83CCB" w14:textId="77777777" w:rsidR="008A7466" w:rsidRPr="005C7DC4" w:rsidRDefault="008A7466" w:rsidP="008A7466">
      <w:pPr>
        <w:pStyle w:val="Sourcewithforeground"/>
      </w:pPr>
      <w:r w:rsidRPr="005C7DC4">
        <w:t xml:space="preserve">                    };</w:t>
      </w:r>
    </w:p>
    <w:p w14:paraId="23712F7C" w14:textId="77777777" w:rsidR="008A7466" w:rsidRPr="005C7DC4" w:rsidRDefault="008A7466" w:rsidP="008A7466">
      <w:pPr>
        <w:pStyle w:val="Sourcewithforeground"/>
      </w:pPr>
    </w:p>
    <w:p w14:paraId="483765B6" w14:textId="77777777" w:rsidR="008A7466" w:rsidRPr="005C7DC4" w:rsidRDefault="008A7466" w:rsidP="008A7466">
      <w:pPr>
        <w:pStyle w:val="Sourcewithforeground"/>
      </w:pPr>
      <w:r w:rsidRPr="005C7DC4">
        <w:t xml:space="preserve">                    bool resp = client.SendMessage2(message);</w:t>
      </w:r>
    </w:p>
    <w:p w14:paraId="1045E3C4" w14:textId="77777777" w:rsidR="008A7466" w:rsidRPr="005C7DC4" w:rsidRDefault="008A7466" w:rsidP="008A7466">
      <w:pPr>
        <w:pStyle w:val="Sourcewithforeground"/>
      </w:pPr>
      <w:r w:rsidRPr="005C7DC4">
        <w:t xml:space="preserve">                    </w:t>
      </w:r>
    </w:p>
    <w:p w14:paraId="643F9837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Console.WriteLine("message was sent");</w:t>
      </w:r>
    </w:p>
    <w:p w14:paraId="76BF50CA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Console.WriteLine("Press key...");</w:t>
      </w:r>
    </w:p>
    <w:p w14:paraId="248B5B48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1139A36A" w14:textId="77777777" w:rsidR="008A7466" w:rsidRPr="005C7DC4" w:rsidRDefault="008A7466" w:rsidP="008A7466">
      <w:pPr>
        <w:pStyle w:val="Sourcewithforeground"/>
      </w:pPr>
      <w:r w:rsidRPr="005C7DC4">
        <w:t xml:space="preserve">                catch (CommunicationException e)</w:t>
      </w:r>
    </w:p>
    <w:p w14:paraId="6B3ECD35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635350D4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0E50C87C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4C27ED00" w14:textId="77777777" w:rsidR="008A7466" w:rsidRPr="005C7DC4" w:rsidRDefault="008A7466" w:rsidP="008A7466">
      <w:pPr>
        <w:pStyle w:val="Sourcewithforeground"/>
      </w:pPr>
    </w:p>
    <w:p w14:paraId="32BBFC6E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70CFE339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724CE4AF" w14:textId="77777777" w:rsidR="008A7466" w:rsidRPr="005C7DC4" w:rsidRDefault="008A7466" w:rsidP="008A7466">
      <w:pPr>
        <w:pStyle w:val="Sourcewithforeground"/>
      </w:pPr>
      <w:r w:rsidRPr="005C7DC4">
        <w:t xml:space="preserve">                catch (TimeoutException e)</w:t>
      </w:r>
    </w:p>
    <w:p w14:paraId="0AEE0BD5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6948A066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223E67D6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4F223D1B" w14:textId="77777777" w:rsidR="008A7466" w:rsidRPr="005C7DC4" w:rsidRDefault="008A7466" w:rsidP="008A7466">
      <w:pPr>
        <w:pStyle w:val="Sourcewithforeground"/>
      </w:pPr>
    </w:p>
    <w:p w14:paraId="6F8F0FC5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5E5CE609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2CF1CFA5" w14:textId="77777777" w:rsidR="008A7466" w:rsidRPr="005C7DC4" w:rsidRDefault="008A7466" w:rsidP="008A7466">
      <w:pPr>
        <w:pStyle w:val="Sourcewithforeground"/>
      </w:pPr>
      <w:r w:rsidRPr="005C7DC4">
        <w:t xml:space="preserve">                catch (Exception e)</w:t>
      </w:r>
    </w:p>
    <w:p w14:paraId="53B7C7C1" w14:textId="77777777" w:rsidR="008A7466" w:rsidRPr="005C7DC4" w:rsidRDefault="008A7466" w:rsidP="008A7466">
      <w:pPr>
        <w:pStyle w:val="Sourcewithforeground"/>
      </w:pPr>
      <w:r w:rsidRPr="005C7DC4">
        <w:t xml:space="preserve">                {</w:t>
      </w:r>
    </w:p>
    <w:p w14:paraId="4C7716A5" w14:textId="77777777" w:rsidR="008A7466" w:rsidRPr="005C7DC4" w:rsidRDefault="008A7466" w:rsidP="008A7466">
      <w:pPr>
        <w:pStyle w:val="Sourcewithforeground"/>
      </w:pPr>
      <w:r w:rsidRPr="005C7DC4">
        <w:t xml:space="preserve">                    string mess = e.Message;</w:t>
      </w:r>
    </w:p>
    <w:p w14:paraId="0FACA87D" w14:textId="77777777" w:rsidR="008A7466" w:rsidRPr="005C7DC4" w:rsidRDefault="008A7466" w:rsidP="008A7466">
      <w:pPr>
        <w:pStyle w:val="Sourcewithforeground"/>
      </w:pPr>
      <w:r w:rsidRPr="005C7DC4">
        <w:t xml:space="preserve">                    Console.WriteLine(mess);</w:t>
      </w:r>
    </w:p>
    <w:p w14:paraId="6DC87024" w14:textId="77777777" w:rsidR="008A7466" w:rsidRPr="005C7DC4" w:rsidRDefault="008A7466" w:rsidP="008A7466">
      <w:pPr>
        <w:pStyle w:val="Sourcewithforeground"/>
      </w:pPr>
      <w:r w:rsidRPr="005C7DC4">
        <w:t xml:space="preserve">                    client.Abort();</w:t>
      </w:r>
    </w:p>
    <w:p w14:paraId="3D82FFC7" w14:textId="77777777" w:rsidR="008A7466" w:rsidRPr="005C7DC4" w:rsidRDefault="008A7466" w:rsidP="008A7466">
      <w:pPr>
        <w:pStyle w:val="Sourcewithforeground"/>
      </w:pPr>
      <w:r w:rsidRPr="005C7DC4">
        <w:t xml:space="preserve">                    throw;</w:t>
      </w:r>
    </w:p>
    <w:p w14:paraId="659B41F1" w14:textId="77777777" w:rsidR="008A7466" w:rsidRPr="005C7DC4" w:rsidRDefault="008A7466" w:rsidP="008A7466">
      <w:pPr>
        <w:pStyle w:val="Sourcewithforeground"/>
      </w:pPr>
      <w:r w:rsidRPr="005C7DC4">
        <w:t xml:space="preserve">                }</w:t>
      </w:r>
    </w:p>
    <w:p w14:paraId="103DB3CA" w14:textId="77777777" w:rsidR="008A7466" w:rsidRPr="005C7DC4" w:rsidRDefault="008A7466" w:rsidP="008A7466">
      <w:pPr>
        <w:pStyle w:val="Sourcewithforeground"/>
      </w:pPr>
    </w:p>
    <w:p w14:paraId="2A26FBD0" w14:textId="77777777" w:rsidR="008A7466" w:rsidRPr="005C7DC4" w:rsidRDefault="008A7466" w:rsidP="008A7466">
      <w:pPr>
        <w:pStyle w:val="Sourcewithforeground"/>
      </w:pPr>
      <w:r w:rsidRPr="005C7DC4">
        <w:t xml:space="preserve">                Console.ReadLine();</w:t>
      </w:r>
    </w:p>
    <w:p w14:paraId="18FF830F" w14:textId="34973394" w:rsidR="008A7466" w:rsidRPr="005C7DC4" w:rsidRDefault="008A7466" w:rsidP="008A7466">
      <w:pPr>
        <w:pStyle w:val="Sourcewithforeground"/>
      </w:pPr>
      <w:r w:rsidRPr="005C7DC4">
        <w:t xml:space="preserve">            }</w:t>
      </w:r>
    </w:p>
    <w:p w14:paraId="04B5A57E" w14:textId="7AD8E194" w:rsidR="008A7466" w:rsidRPr="005C7DC4" w:rsidRDefault="008A7466" w:rsidP="00EA317C">
      <w:pPr>
        <w:pStyle w:val="Sourcewithforeground"/>
      </w:pPr>
    </w:p>
    <w:p w14:paraId="6D52F215" w14:textId="77777777" w:rsidR="008A7466" w:rsidRPr="005C7DC4" w:rsidRDefault="008A7466" w:rsidP="00EA317C">
      <w:pPr>
        <w:pStyle w:val="Sourcewithforeground"/>
      </w:pPr>
    </w:p>
    <w:p w14:paraId="3FDD90A6" w14:textId="0C5C960A" w:rsidR="00265E9F" w:rsidRPr="005C7DC4" w:rsidRDefault="00E50753" w:rsidP="00E50753">
      <w:pPr>
        <w:pStyle w:val="Heading4"/>
        <w:rPr>
          <w:rFonts w:eastAsia="Times New Roman"/>
        </w:rPr>
      </w:pPr>
      <w:bookmarkStart w:id="103" w:name="_Toc134800218"/>
      <w:r w:rsidRPr="005C7DC4">
        <w:rPr>
          <w:rFonts w:eastAsia="Times New Roman"/>
        </w:rPr>
        <w:t>Atbildes ziņojuma nosūtīšana</w:t>
      </w:r>
      <w:bookmarkEnd w:id="103"/>
    </w:p>
    <w:p w14:paraId="61AB8002" w14:textId="77777777" w:rsidR="00D31325" w:rsidRPr="005C7DC4" w:rsidRDefault="00D31325" w:rsidP="00D31325">
      <w:pPr>
        <w:pStyle w:val="Sourcewithforeground"/>
      </w:pPr>
      <w:r w:rsidRPr="005C7DC4">
        <w:t>string channelName = "SampleChannel7";</w:t>
      </w:r>
    </w:p>
    <w:p w14:paraId="0B5AA6CB" w14:textId="77777777" w:rsidR="00D31325" w:rsidRPr="005C7DC4" w:rsidRDefault="00D31325" w:rsidP="00D31325">
      <w:pPr>
        <w:pStyle w:val="Sourcewithforeground"/>
      </w:pPr>
      <w:r w:rsidRPr="005C7DC4">
        <w:t xml:space="preserve">            string channelVersionURN = "URN:IVIS:100001:CHA-" + channelName + "-v1-0-TYPE-DIK";</w:t>
      </w:r>
    </w:p>
    <w:p w14:paraId="2FBD79F6" w14:textId="77777777" w:rsidR="00D31325" w:rsidRPr="005C7DC4" w:rsidRDefault="00D31325" w:rsidP="00D31325">
      <w:pPr>
        <w:pStyle w:val="Sourcewithforeground"/>
      </w:pPr>
      <w:r w:rsidRPr="005C7DC4">
        <w:t xml:space="preserve">            string messageId = string.Empty;</w:t>
      </w:r>
    </w:p>
    <w:p w14:paraId="12FC9F66" w14:textId="77777777" w:rsidR="00D31325" w:rsidRPr="005C7DC4" w:rsidRDefault="00D31325" w:rsidP="00D31325">
      <w:pPr>
        <w:pStyle w:val="Sourcewithforeground"/>
      </w:pPr>
    </w:p>
    <w:p w14:paraId="007BB50B" w14:textId="77777777" w:rsidR="00D31325" w:rsidRPr="005C7DC4" w:rsidRDefault="00D31325" w:rsidP="00D31325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24DD2830" w14:textId="77777777" w:rsidR="00D31325" w:rsidRPr="005C7DC4" w:rsidRDefault="00D31325" w:rsidP="00D31325">
      <w:pPr>
        <w:pStyle w:val="Sourcewithforeground"/>
      </w:pPr>
      <w:r w:rsidRPr="005C7DC4">
        <w:t xml:space="preserve">            {</w:t>
      </w:r>
    </w:p>
    <w:p w14:paraId="535B6DF6" w14:textId="77777777" w:rsidR="00D31325" w:rsidRPr="005C7DC4" w:rsidRDefault="00D31325" w:rsidP="00D31325">
      <w:pPr>
        <w:pStyle w:val="Sourcewithforeground"/>
      </w:pPr>
      <w:r w:rsidRPr="005C7DC4">
        <w:t xml:space="preserve">                try</w:t>
      </w:r>
    </w:p>
    <w:p w14:paraId="7596685E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262ED92F" w14:textId="77777777" w:rsidR="00D31325" w:rsidRPr="005C7DC4" w:rsidRDefault="00D31325" w:rsidP="00D31325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6E4E9D70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message.ChannelVersionURN = channelVersionURN;</w:t>
      </w:r>
    </w:p>
    <w:p w14:paraId="58FAC8D3" w14:textId="77777777" w:rsidR="00D31325" w:rsidRPr="005C7DC4" w:rsidRDefault="00D31325" w:rsidP="00D31325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27F7194D" w14:textId="77777777" w:rsidR="00D31325" w:rsidRPr="005C7DC4" w:rsidRDefault="00D31325" w:rsidP="00D31325">
      <w:pPr>
        <w:pStyle w:val="Sourcewithforeground"/>
      </w:pPr>
      <w:r w:rsidRPr="005C7DC4">
        <w:t xml:space="preserve">                    XmlDocument xml = new XmlDocument();</w:t>
      </w:r>
    </w:p>
    <w:p w14:paraId="4D925FDC" w14:textId="77777777" w:rsidR="00D31325" w:rsidRPr="005C7DC4" w:rsidRDefault="00D31325" w:rsidP="00D31325">
      <w:pPr>
        <w:pStyle w:val="Sourcewithforeground"/>
      </w:pPr>
      <w:r w:rsidRPr="005C7DC4">
        <w:t xml:space="preserve">                    xml.Load("../../../data.xml");</w:t>
      </w:r>
    </w:p>
    <w:p w14:paraId="0374604E" w14:textId="77777777" w:rsidR="00D31325" w:rsidRPr="005C7DC4" w:rsidRDefault="00D31325" w:rsidP="00D31325">
      <w:pPr>
        <w:pStyle w:val="Sourcewithforeground"/>
      </w:pPr>
      <w:r w:rsidRPr="005C7DC4">
        <w:t xml:space="preserve">                    bussinesMessage.Any = xml.DocumentElement;</w:t>
      </w:r>
    </w:p>
    <w:p w14:paraId="229F3A99" w14:textId="77777777" w:rsidR="00D31325" w:rsidRPr="005C7DC4" w:rsidRDefault="00D31325" w:rsidP="00D31325">
      <w:pPr>
        <w:pStyle w:val="Sourcewithforeground"/>
      </w:pPr>
    </w:p>
    <w:p w14:paraId="5197C424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message.Item = bussinesMessage;</w:t>
      </w:r>
    </w:p>
    <w:p w14:paraId="464C7AA2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message.ReceiverFilter = new ReceiverFilterArrayStructure() { Authority = new string[] { "100001" } };</w:t>
      </w:r>
    </w:p>
    <w:p w14:paraId="7F0985B8" w14:textId="77777777" w:rsidR="00D31325" w:rsidRPr="005C7DC4" w:rsidRDefault="00D31325" w:rsidP="00D31325">
      <w:pPr>
        <w:pStyle w:val="Sourcewithforeground"/>
      </w:pPr>
      <w:r w:rsidRPr="005C7DC4">
        <w:t xml:space="preserve">                    bool resp = client.SendMessage2(message);</w:t>
      </w:r>
    </w:p>
    <w:p w14:paraId="2B5BE120" w14:textId="77777777" w:rsidR="00D31325" w:rsidRPr="005C7DC4" w:rsidRDefault="00D31325" w:rsidP="00D31325">
      <w:pPr>
        <w:pStyle w:val="Sourcewithforeground"/>
      </w:pPr>
    </w:p>
    <w:p w14:paraId="7ED85712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4C91548F" w14:textId="77777777" w:rsidR="00D31325" w:rsidRPr="005C7DC4" w:rsidRDefault="00D31325" w:rsidP="00D31325">
      <w:pPr>
        <w:pStyle w:val="Sourcewithforeground"/>
      </w:pPr>
      <w:r w:rsidRPr="005C7DC4">
        <w:t xml:space="preserve">                catch (CommunicationException e)</w:t>
      </w:r>
    </w:p>
    <w:p w14:paraId="7E65D813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241F40D9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5E0786B1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61C7278A" w14:textId="77777777" w:rsidR="00D31325" w:rsidRPr="005C7DC4" w:rsidRDefault="00D31325" w:rsidP="00D31325">
      <w:pPr>
        <w:pStyle w:val="Sourcewithforeground"/>
      </w:pPr>
    </w:p>
    <w:p w14:paraId="3044C0E9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58A97413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7D6D70A" w14:textId="77777777" w:rsidR="00D31325" w:rsidRPr="005C7DC4" w:rsidRDefault="00D31325" w:rsidP="00D31325">
      <w:pPr>
        <w:pStyle w:val="Sourcewithforeground"/>
      </w:pPr>
      <w:r w:rsidRPr="005C7DC4">
        <w:t xml:space="preserve">                catch (TimeoutException e)</w:t>
      </w:r>
    </w:p>
    <w:p w14:paraId="0804882F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30E915C4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78F4DDDC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64F04312" w14:textId="77777777" w:rsidR="00D31325" w:rsidRPr="005C7DC4" w:rsidRDefault="00D31325" w:rsidP="00D31325">
      <w:pPr>
        <w:pStyle w:val="Sourcewithforeground"/>
      </w:pPr>
    </w:p>
    <w:p w14:paraId="7049F702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6095F006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3261063" w14:textId="77777777" w:rsidR="00D31325" w:rsidRPr="005C7DC4" w:rsidRDefault="00D31325" w:rsidP="00D31325">
      <w:pPr>
        <w:pStyle w:val="Sourcewithforeground"/>
      </w:pPr>
      <w:r w:rsidRPr="005C7DC4">
        <w:t xml:space="preserve">                catch (Exception e)</w:t>
      </w:r>
    </w:p>
    <w:p w14:paraId="164F899F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045F62B8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5A5AEB08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6CF788F7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6F4E5D9E" w14:textId="77777777" w:rsidR="00D31325" w:rsidRPr="005C7DC4" w:rsidRDefault="00D31325" w:rsidP="00D31325">
      <w:pPr>
        <w:pStyle w:val="Sourcewithforeground"/>
      </w:pPr>
      <w:r w:rsidRPr="005C7DC4">
        <w:t xml:space="preserve">                    throw;</w:t>
      </w:r>
    </w:p>
    <w:p w14:paraId="2C6A7A33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0BDEBD7D" w14:textId="77777777" w:rsidR="00D31325" w:rsidRPr="005C7DC4" w:rsidRDefault="00D31325" w:rsidP="00D31325">
      <w:pPr>
        <w:pStyle w:val="Sourcewithforeground"/>
      </w:pPr>
      <w:r w:rsidRPr="005C7DC4">
        <w:t xml:space="preserve">            }</w:t>
      </w:r>
    </w:p>
    <w:p w14:paraId="7B181868" w14:textId="77777777" w:rsidR="00D31325" w:rsidRPr="005C7DC4" w:rsidRDefault="00D31325" w:rsidP="00D31325">
      <w:pPr>
        <w:pStyle w:val="Sourcewithforeground"/>
      </w:pPr>
    </w:p>
    <w:p w14:paraId="666D503B" w14:textId="77777777" w:rsidR="00D31325" w:rsidRPr="005C7DC4" w:rsidRDefault="00D31325" w:rsidP="00D31325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0AABCA6B" w14:textId="77777777" w:rsidR="00D31325" w:rsidRPr="005C7DC4" w:rsidRDefault="00D31325" w:rsidP="00D31325">
      <w:pPr>
        <w:pStyle w:val="Sourcewithforeground"/>
      </w:pPr>
      <w:r w:rsidRPr="005C7DC4">
        <w:t xml:space="preserve">            {</w:t>
      </w:r>
    </w:p>
    <w:p w14:paraId="7B811C52" w14:textId="77777777" w:rsidR="00D31325" w:rsidRPr="005C7DC4" w:rsidRDefault="00D31325" w:rsidP="00D31325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2328717F" w14:textId="77777777" w:rsidR="00D31325" w:rsidRPr="005C7DC4" w:rsidRDefault="00D31325" w:rsidP="00D31325">
      <w:pPr>
        <w:pStyle w:val="Sourcewithforeground"/>
      </w:pPr>
      <w:r w:rsidRPr="005C7DC4">
        <w:t xml:space="preserve">                var factory = client.ChannelFactory;</w:t>
      </w:r>
    </w:p>
    <w:p w14:paraId="6196EAC7" w14:textId="77777777" w:rsidR="00D31325" w:rsidRPr="005C7DC4" w:rsidRDefault="00D31325" w:rsidP="00D31325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75B9C5BB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factory.Endpoint.Behaviors.Remove(other.GetType());</w:t>
      </w:r>
    </w:p>
    <w:p w14:paraId="72E39748" w14:textId="77777777" w:rsidR="00D31325" w:rsidRPr="005C7DC4" w:rsidRDefault="00D31325" w:rsidP="00D31325">
      <w:pPr>
        <w:pStyle w:val="Sourcewithforeground"/>
      </w:pPr>
      <w:r w:rsidRPr="005C7DC4">
        <w:t xml:space="preserve">                var item1 = new ApplyToClientCredentials(other) { ApplyTo = applyTo };</w:t>
      </w:r>
    </w:p>
    <w:p w14:paraId="202FAB35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factory.Endpoint.Behaviors.Add(item1);</w:t>
      </w:r>
    </w:p>
    <w:p w14:paraId="5FC7C214" w14:textId="77777777" w:rsidR="00D31325" w:rsidRPr="005C7DC4" w:rsidRDefault="00D31325" w:rsidP="00D31325">
      <w:pPr>
        <w:pStyle w:val="Sourcewithforeground"/>
      </w:pPr>
    </w:p>
    <w:p w14:paraId="0D6D7174" w14:textId="77777777" w:rsidR="00D31325" w:rsidRPr="005C7DC4" w:rsidRDefault="00D31325" w:rsidP="00D31325">
      <w:pPr>
        <w:pStyle w:val="Sourcewithforeground"/>
      </w:pPr>
      <w:r w:rsidRPr="005C7DC4">
        <w:t xml:space="preserve">                try</w:t>
      </w:r>
    </w:p>
    <w:p w14:paraId="3AA6301B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149041CB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7D38D53F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0859BD30" w14:textId="77777777" w:rsidR="00D31325" w:rsidRPr="005C7DC4" w:rsidRDefault="00D31325" w:rsidP="00D31325">
      <w:pPr>
        <w:pStyle w:val="Sourcewithforeground"/>
      </w:pPr>
    </w:p>
    <w:p w14:paraId="75BB921B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MessageRequestStructure messageRequest = new MessageRequestStructure();</w:t>
      </w:r>
    </w:p>
    <w:p w14:paraId="37E11470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messageRequest.Item = channelVersionURN;</w:t>
      </w:r>
    </w:p>
    <w:p w14:paraId="50D9E5A0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messageRequest.ItemElementName = ItemChoiceType.ChannelVersionURN;</w:t>
      </w:r>
    </w:p>
    <w:p w14:paraId="524B1C44" w14:textId="77777777" w:rsidR="00D31325" w:rsidRPr="005C7DC4" w:rsidRDefault="00D31325" w:rsidP="00D31325">
      <w:pPr>
        <w:pStyle w:val="Sourcewithforeground"/>
      </w:pPr>
    </w:p>
    <w:p w14:paraId="2688412F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543971CE" w14:textId="77777777" w:rsidR="00D31325" w:rsidRPr="005C7DC4" w:rsidRDefault="00D31325" w:rsidP="00D31325">
      <w:pPr>
        <w:pStyle w:val="Sourcewithforeground"/>
      </w:pPr>
      <w:r w:rsidRPr="005C7DC4">
        <w:t xml:space="preserve">                    </w:t>
      </w:r>
    </w:p>
    <w:p w14:paraId="3ACFBB7C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messageId = resp.Items?.FirstOrDefault()?.MessageID;</w:t>
      </w:r>
    </w:p>
    <w:p w14:paraId="4E58611B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Console.WriteLine("ReceiveMessage");</w:t>
      </w:r>
    </w:p>
    <w:p w14:paraId="2F923994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17B7A468" w14:textId="77777777" w:rsidR="00D31325" w:rsidRPr="005C7DC4" w:rsidRDefault="00D31325" w:rsidP="00D31325">
      <w:pPr>
        <w:pStyle w:val="Sourcewithforeground"/>
      </w:pPr>
      <w:r w:rsidRPr="005C7DC4">
        <w:t xml:space="preserve">                catch (CommunicationException e)</w:t>
      </w:r>
    </w:p>
    <w:p w14:paraId="7B2AE1C0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372376E4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6694D148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762DA9CB" w14:textId="77777777" w:rsidR="00D31325" w:rsidRPr="005C7DC4" w:rsidRDefault="00D31325" w:rsidP="00D31325">
      <w:pPr>
        <w:pStyle w:val="Sourcewithforeground"/>
      </w:pPr>
    </w:p>
    <w:p w14:paraId="50D7CD80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01F391FA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833DB90" w14:textId="77777777" w:rsidR="00D31325" w:rsidRPr="005C7DC4" w:rsidRDefault="00D31325" w:rsidP="00D31325">
      <w:pPr>
        <w:pStyle w:val="Sourcewithforeground"/>
      </w:pPr>
      <w:r w:rsidRPr="005C7DC4">
        <w:t xml:space="preserve">                catch (TimeoutException e)</w:t>
      </w:r>
    </w:p>
    <w:p w14:paraId="787B28E9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27DD5E51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72782403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060A7816" w14:textId="77777777" w:rsidR="00D31325" w:rsidRPr="005C7DC4" w:rsidRDefault="00D31325" w:rsidP="00D31325">
      <w:pPr>
        <w:pStyle w:val="Sourcewithforeground"/>
      </w:pPr>
    </w:p>
    <w:p w14:paraId="5AAD942B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501A2DF5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1761DEE8" w14:textId="77777777" w:rsidR="00D31325" w:rsidRPr="005C7DC4" w:rsidRDefault="00D31325" w:rsidP="00D31325">
      <w:pPr>
        <w:pStyle w:val="Sourcewithforeground"/>
      </w:pPr>
      <w:r w:rsidRPr="005C7DC4">
        <w:t xml:space="preserve">                catch (Exception e)</w:t>
      </w:r>
    </w:p>
    <w:p w14:paraId="20B12806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47593B6E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4549CF37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3B9F4C2B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6939E9A1" w14:textId="77777777" w:rsidR="00D31325" w:rsidRPr="005C7DC4" w:rsidRDefault="00D31325" w:rsidP="00D31325">
      <w:pPr>
        <w:pStyle w:val="Sourcewithforeground"/>
      </w:pPr>
      <w:r w:rsidRPr="005C7DC4">
        <w:t xml:space="preserve">                    throw;</w:t>
      </w:r>
    </w:p>
    <w:p w14:paraId="6DC4C7C9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3131655A" w14:textId="77777777" w:rsidR="00D31325" w:rsidRPr="005C7DC4" w:rsidRDefault="00D31325" w:rsidP="00D31325">
      <w:pPr>
        <w:pStyle w:val="Sourcewithforeground"/>
      </w:pPr>
      <w:r w:rsidRPr="005C7DC4">
        <w:t xml:space="preserve">            }</w:t>
      </w:r>
    </w:p>
    <w:p w14:paraId="4F0A06EF" w14:textId="77777777" w:rsidR="00D31325" w:rsidRPr="005C7DC4" w:rsidRDefault="00D31325" w:rsidP="00D31325">
      <w:pPr>
        <w:pStyle w:val="Sourcewithforeground"/>
      </w:pPr>
    </w:p>
    <w:p w14:paraId="4EB8E57A" w14:textId="77777777" w:rsidR="00D31325" w:rsidRPr="005C7DC4" w:rsidRDefault="00D31325" w:rsidP="00D31325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26484D51" w14:textId="77777777" w:rsidR="00D31325" w:rsidRPr="005C7DC4" w:rsidRDefault="00D31325" w:rsidP="00D31325">
      <w:pPr>
        <w:pStyle w:val="Sourcewithforeground"/>
      </w:pPr>
      <w:r w:rsidRPr="005C7DC4">
        <w:t xml:space="preserve">            {</w:t>
      </w:r>
    </w:p>
    <w:p w14:paraId="3ECAE7A7" w14:textId="77777777" w:rsidR="00D31325" w:rsidRPr="005C7DC4" w:rsidRDefault="00D31325" w:rsidP="00D31325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0925D999" w14:textId="77777777" w:rsidR="00D31325" w:rsidRPr="005C7DC4" w:rsidRDefault="00D31325" w:rsidP="00D31325">
      <w:pPr>
        <w:pStyle w:val="Sourcewithforeground"/>
      </w:pPr>
      <w:r w:rsidRPr="005C7DC4">
        <w:t xml:space="preserve">                var factory = client.ChannelFactory;</w:t>
      </w:r>
    </w:p>
    <w:p w14:paraId="0C197397" w14:textId="77777777" w:rsidR="00D31325" w:rsidRPr="005C7DC4" w:rsidRDefault="00D31325" w:rsidP="00D31325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47741364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factory.Endpoint.Behaviors.Remove(other.GetType());</w:t>
      </w:r>
    </w:p>
    <w:p w14:paraId="4B18AB42" w14:textId="77777777" w:rsidR="00D31325" w:rsidRPr="005C7DC4" w:rsidRDefault="00D31325" w:rsidP="00D31325">
      <w:pPr>
        <w:pStyle w:val="Sourcewithforeground"/>
      </w:pPr>
      <w:r w:rsidRPr="005C7DC4">
        <w:t xml:space="preserve">                var item = new ApplyToClientCredentials(other) { ApplyTo = applyTo };</w:t>
      </w:r>
    </w:p>
    <w:p w14:paraId="0C6EEB35" w14:textId="77777777" w:rsidR="00D31325" w:rsidRPr="005C7DC4" w:rsidRDefault="00D31325" w:rsidP="00D31325">
      <w:pPr>
        <w:pStyle w:val="Sourcewithforeground"/>
      </w:pPr>
      <w:r w:rsidRPr="005C7DC4">
        <w:t xml:space="preserve">                factory.Endpoint.Behaviors.Add(item);</w:t>
      </w:r>
    </w:p>
    <w:p w14:paraId="1641F6C5" w14:textId="77777777" w:rsidR="00D31325" w:rsidRPr="005C7DC4" w:rsidRDefault="00D31325" w:rsidP="00D31325">
      <w:pPr>
        <w:pStyle w:val="Sourcewithforeground"/>
      </w:pPr>
    </w:p>
    <w:p w14:paraId="7BA4A4FA" w14:textId="77777777" w:rsidR="00D31325" w:rsidRPr="005C7DC4" w:rsidRDefault="00D31325" w:rsidP="00D31325">
      <w:pPr>
        <w:pStyle w:val="Sourcewithforeground"/>
      </w:pPr>
      <w:r w:rsidRPr="005C7DC4">
        <w:t xml:space="preserve">                try</w:t>
      </w:r>
    </w:p>
    <w:p w14:paraId="7659FA9C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74F0332C" w14:textId="77777777" w:rsidR="00D31325" w:rsidRPr="005C7DC4" w:rsidRDefault="00D31325" w:rsidP="00D31325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3DE80C9B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message.ChannelVersionURN = channelVersionURN;</w:t>
      </w:r>
    </w:p>
    <w:p w14:paraId="0A386643" w14:textId="77777777" w:rsidR="00D31325" w:rsidRPr="005C7DC4" w:rsidRDefault="00D31325" w:rsidP="00D31325">
      <w:pPr>
        <w:pStyle w:val="Sourcewithforeground"/>
      </w:pPr>
    </w:p>
    <w:p w14:paraId="30B7C48C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EventMessageType eventMessage = new EventMessageType();</w:t>
      </w:r>
    </w:p>
    <w:p w14:paraId="14FC0F25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eventMessage.Name = "Error!";</w:t>
      </w:r>
    </w:p>
    <w:p w14:paraId="24DDC194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eventMessage.RelatedMessageID = messageId;</w:t>
      </w:r>
    </w:p>
    <w:p w14:paraId="6A581B03" w14:textId="77777777" w:rsidR="00D31325" w:rsidRPr="005C7DC4" w:rsidRDefault="00D31325" w:rsidP="00D31325">
      <w:pPr>
        <w:pStyle w:val="Sourcewithforeground"/>
      </w:pPr>
    </w:p>
    <w:p w14:paraId="51113089" w14:textId="77777777" w:rsidR="00D31325" w:rsidRPr="005C7DC4" w:rsidRDefault="00D31325" w:rsidP="00D31325">
      <w:pPr>
        <w:pStyle w:val="Sourcewithforeground"/>
      </w:pPr>
      <w:r w:rsidRPr="005C7DC4">
        <w:t xml:space="preserve">                    XmlDocument xml = new XmlDocument();</w:t>
      </w:r>
    </w:p>
    <w:p w14:paraId="1B7FC792" w14:textId="77777777" w:rsidR="00D31325" w:rsidRPr="005C7DC4" w:rsidRDefault="00D31325" w:rsidP="00D31325">
      <w:pPr>
        <w:pStyle w:val="Sourcewithforeground"/>
      </w:pPr>
      <w:r w:rsidRPr="005C7DC4">
        <w:t xml:space="preserve">                    xml.Load("../../../kluda.xml");</w:t>
      </w:r>
    </w:p>
    <w:p w14:paraId="1017F0AD" w14:textId="77777777" w:rsidR="00D31325" w:rsidRPr="005C7DC4" w:rsidRDefault="00D31325" w:rsidP="00D31325">
      <w:pPr>
        <w:pStyle w:val="Sourcewithforeground"/>
      </w:pPr>
      <w:r w:rsidRPr="005C7DC4">
        <w:t xml:space="preserve">                    eventMessage.Any = xml.DocumentElement;</w:t>
      </w:r>
    </w:p>
    <w:p w14:paraId="0178DF03" w14:textId="77777777" w:rsidR="00D31325" w:rsidRPr="005C7DC4" w:rsidRDefault="00D31325" w:rsidP="00D31325">
      <w:pPr>
        <w:pStyle w:val="Sourcewithforeground"/>
      </w:pPr>
      <w:r w:rsidRPr="005C7DC4">
        <w:t xml:space="preserve">                    message.Item = eventMessage;</w:t>
      </w:r>
    </w:p>
    <w:p w14:paraId="1510387B" w14:textId="77777777" w:rsidR="00D31325" w:rsidRPr="005C7DC4" w:rsidRDefault="00D31325" w:rsidP="00D31325">
      <w:pPr>
        <w:pStyle w:val="Sourcewithforeground"/>
      </w:pPr>
    </w:p>
    <w:p w14:paraId="2A53779D" w14:textId="77777777" w:rsidR="00D31325" w:rsidRPr="005C7DC4" w:rsidRDefault="00D31325" w:rsidP="00D31325">
      <w:pPr>
        <w:pStyle w:val="Sourcewithforeground"/>
      </w:pPr>
      <w:r w:rsidRPr="005C7DC4">
        <w:t xml:space="preserve">                    bool resp2 = client.SendMessage2(message);</w:t>
      </w:r>
    </w:p>
    <w:p w14:paraId="5F209877" w14:textId="77777777" w:rsidR="00D31325" w:rsidRPr="005C7DC4" w:rsidRDefault="00D31325" w:rsidP="00D31325">
      <w:pPr>
        <w:pStyle w:val="Sourcewithforeground"/>
      </w:pPr>
    </w:p>
    <w:p w14:paraId="0085E7EF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Console.WriteLine("message was sent");</w:t>
      </w:r>
    </w:p>
    <w:p w14:paraId="2C1F7DC3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Console.WriteLine("Press key...");</w:t>
      </w:r>
    </w:p>
    <w:p w14:paraId="4F2875AF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5E37A9BB" w14:textId="77777777" w:rsidR="00D31325" w:rsidRPr="005C7DC4" w:rsidRDefault="00D31325" w:rsidP="00D31325">
      <w:pPr>
        <w:pStyle w:val="Sourcewithforeground"/>
      </w:pPr>
      <w:r w:rsidRPr="005C7DC4">
        <w:t xml:space="preserve">                catch (CommunicationException e)</w:t>
      </w:r>
    </w:p>
    <w:p w14:paraId="1877435A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325F940F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17BFDE6A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36C44F9E" w14:textId="77777777" w:rsidR="00D31325" w:rsidRPr="005C7DC4" w:rsidRDefault="00D31325" w:rsidP="00D31325">
      <w:pPr>
        <w:pStyle w:val="Sourcewithforeground"/>
      </w:pPr>
    </w:p>
    <w:p w14:paraId="242F2256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3F451116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57AD5CA5" w14:textId="77777777" w:rsidR="00D31325" w:rsidRPr="005C7DC4" w:rsidRDefault="00D31325" w:rsidP="00D31325">
      <w:pPr>
        <w:pStyle w:val="Sourcewithforeground"/>
      </w:pPr>
      <w:r w:rsidRPr="005C7DC4">
        <w:t xml:space="preserve">                catch (TimeoutException e)</w:t>
      </w:r>
    </w:p>
    <w:p w14:paraId="30C8161C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070506CB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66E24C52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1296D6EF" w14:textId="77777777" w:rsidR="00D31325" w:rsidRPr="005C7DC4" w:rsidRDefault="00D31325" w:rsidP="00D31325">
      <w:pPr>
        <w:pStyle w:val="Sourcewithforeground"/>
      </w:pPr>
    </w:p>
    <w:p w14:paraId="3FC04CF1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4F548348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783D30CD" w14:textId="77777777" w:rsidR="00D31325" w:rsidRPr="005C7DC4" w:rsidRDefault="00D31325" w:rsidP="00D31325">
      <w:pPr>
        <w:pStyle w:val="Sourcewithforeground"/>
      </w:pPr>
      <w:r w:rsidRPr="005C7DC4">
        <w:t xml:space="preserve">                catch (Exception e)</w:t>
      </w:r>
    </w:p>
    <w:p w14:paraId="5E862BE5" w14:textId="77777777" w:rsidR="00D31325" w:rsidRPr="005C7DC4" w:rsidRDefault="00D31325" w:rsidP="00D31325">
      <w:pPr>
        <w:pStyle w:val="Sourcewithforeground"/>
      </w:pPr>
      <w:r w:rsidRPr="005C7DC4">
        <w:t xml:space="preserve">                {</w:t>
      </w:r>
    </w:p>
    <w:p w14:paraId="5C4EE11B" w14:textId="77777777" w:rsidR="00D31325" w:rsidRPr="005C7DC4" w:rsidRDefault="00D31325" w:rsidP="00D31325">
      <w:pPr>
        <w:pStyle w:val="Sourcewithforeground"/>
      </w:pPr>
      <w:r w:rsidRPr="005C7DC4">
        <w:t xml:space="preserve">                    string mess = e.Message;</w:t>
      </w:r>
    </w:p>
    <w:p w14:paraId="591EBEBF" w14:textId="77777777" w:rsidR="00D31325" w:rsidRPr="005C7DC4" w:rsidRDefault="00D31325" w:rsidP="00D31325">
      <w:pPr>
        <w:pStyle w:val="Sourcewithforeground"/>
      </w:pPr>
      <w:r w:rsidRPr="005C7DC4">
        <w:t xml:space="preserve">                    Console.WriteLine(mess);</w:t>
      </w:r>
    </w:p>
    <w:p w14:paraId="0B887B7C" w14:textId="77777777" w:rsidR="00D31325" w:rsidRPr="005C7DC4" w:rsidRDefault="00D31325" w:rsidP="00D31325">
      <w:pPr>
        <w:pStyle w:val="Sourcewithforeground"/>
      </w:pPr>
      <w:r w:rsidRPr="005C7DC4">
        <w:t xml:space="preserve">                    client.Abort();</w:t>
      </w:r>
    </w:p>
    <w:p w14:paraId="0DF5EC36" w14:textId="77777777" w:rsidR="00D31325" w:rsidRPr="005C7DC4" w:rsidRDefault="00D31325" w:rsidP="00D31325">
      <w:pPr>
        <w:pStyle w:val="Sourcewithforeground"/>
      </w:pPr>
      <w:r w:rsidRPr="005C7DC4">
        <w:t xml:space="preserve">                    throw;</w:t>
      </w:r>
    </w:p>
    <w:p w14:paraId="2E7394E2" w14:textId="77777777" w:rsidR="00D31325" w:rsidRPr="005C7DC4" w:rsidRDefault="00D31325" w:rsidP="00D31325">
      <w:pPr>
        <w:pStyle w:val="Sourcewithforeground"/>
      </w:pPr>
      <w:r w:rsidRPr="005C7DC4">
        <w:t xml:space="preserve">                }</w:t>
      </w:r>
    </w:p>
    <w:p w14:paraId="23235D99" w14:textId="77777777" w:rsidR="00D31325" w:rsidRPr="005C7DC4" w:rsidRDefault="00D31325" w:rsidP="00D31325">
      <w:pPr>
        <w:pStyle w:val="Sourcewithforeground"/>
      </w:pPr>
    </w:p>
    <w:p w14:paraId="1ECA729A" w14:textId="77777777" w:rsidR="00D31325" w:rsidRPr="005C7DC4" w:rsidRDefault="00D31325" w:rsidP="00D31325">
      <w:pPr>
        <w:pStyle w:val="Sourcewithforeground"/>
      </w:pPr>
      <w:r w:rsidRPr="005C7DC4">
        <w:t xml:space="preserve">                Console.ReadLine();</w:t>
      </w:r>
    </w:p>
    <w:p w14:paraId="1D8F5141" w14:textId="756FADFE" w:rsidR="00D31325" w:rsidRPr="005C7DC4" w:rsidRDefault="00D31325" w:rsidP="00F57A20">
      <w:pPr>
        <w:pStyle w:val="Sourcewithforeground"/>
      </w:pPr>
      <w:r w:rsidRPr="005C7DC4">
        <w:t xml:space="preserve">            }</w:t>
      </w:r>
    </w:p>
    <w:p w14:paraId="32144244" w14:textId="67C574BD" w:rsidR="00E50753" w:rsidRPr="005C7DC4" w:rsidRDefault="002254EC" w:rsidP="002254EC">
      <w:pPr>
        <w:pStyle w:val="Heading4"/>
        <w:rPr>
          <w:rFonts w:eastAsia="Times New Roman"/>
        </w:rPr>
      </w:pPr>
      <w:bookmarkStart w:id="104" w:name="_Toc134800219"/>
      <w:r w:rsidRPr="005C7DC4">
        <w:rPr>
          <w:rFonts w:eastAsia="Times New Roman"/>
        </w:rPr>
        <w:t>ACK statusa maiņa</w:t>
      </w:r>
      <w:bookmarkEnd w:id="104"/>
    </w:p>
    <w:p w14:paraId="5DD66F97" w14:textId="77777777" w:rsidR="006273A7" w:rsidRPr="005C7DC4" w:rsidRDefault="006273A7" w:rsidP="006273A7">
      <w:pPr>
        <w:pStyle w:val="Sourcewithforeground"/>
      </w:pPr>
      <w:r w:rsidRPr="005C7DC4">
        <w:t>string messageId = string.Empty;</w:t>
      </w:r>
    </w:p>
    <w:p w14:paraId="0683D591" w14:textId="77777777" w:rsidR="006273A7" w:rsidRPr="005C7DC4" w:rsidRDefault="006273A7" w:rsidP="006273A7">
      <w:pPr>
        <w:pStyle w:val="Sourcewithforeground"/>
      </w:pPr>
      <w:r w:rsidRPr="005C7DC4">
        <w:t xml:space="preserve">            string channelName = "SampleChannel455";</w:t>
      </w:r>
    </w:p>
    <w:p w14:paraId="0AA4C9C3" w14:textId="77777777" w:rsidR="006273A7" w:rsidRPr="005C7DC4" w:rsidRDefault="006273A7" w:rsidP="006273A7">
      <w:pPr>
        <w:pStyle w:val="Sourcewithforeground"/>
      </w:pPr>
      <w:r w:rsidRPr="005C7DC4">
        <w:t xml:space="preserve">            string channelURN = "URN:IVIS:100001:CHA-" + channelName + "-TYPE-DIK";</w:t>
      </w:r>
    </w:p>
    <w:p w14:paraId="6EDCE626" w14:textId="77777777" w:rsidR="006273A7" w:rsidRPr="005C7DC4" w:rsidRDefault="006273A7" w:rsidP="006273A7">
      <w:pPr>
        <w:pStyle w:val="Sourcewithforeground"/>
      </w:pPr>
      <w:r w:rsidRPr="005C7DC4">
        <w:t xml:space="preserve">            string channelVersionURN = "URN:IVIS:100001:CHA-SampleChannel455-v1-0-TYPE-DIK";</w:t>
      </w:r>
    </w:p>
    <w:p w14:paraId="2B76355E" w14:textId="77777777" w:rsidR="006273A7" w:rsidRPr="005C7DC4" w:rsidRDefault="006273A7" w:rsidP="006273A7">
      <w:pPr>
        <w:pStyle w:val="Sourcewithforeground"/>
      </w:pPr>
    </w:p>
    <w:p w14:paraId="70EA30D6" w14:textId="77777777" w:rsidR="006273A7" w:rsidRPr="005C7DC4" w:rsidRDefault="006273A7" w:rsidP="006273A7">
      <w:pPr>
        <w:pStyle w:val="Sourcewithforeground"/>
      </w:pPr>
      <w:r w:rsidRPr="005C7DC4"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63606BD7" w14:textId="77777777" w:rsidR="006273A7" w:rsidRPr="005C7DC4" w:rsidRDefault="006273A7" w:rsidP="006273A7">
      <w:pPr>
        <w:pStyle w:val="Sourcewithforeground"/>
      </w:pPr>
      <w:r w:rsidRPr="005C7DC4">
        <w:t xml:space="preserve">            {</w:t>
      </w:r>
    </w:p>
    <w:p w14:paraId="0515F8BE" w14:textId="77777777" w:rsidR="006273A7" w:rsidRPr="005C7DC4" w:rsidRDefault="006273A7" w:rsidP="006273A7">
      <w:pPr>
        <w:pStyle w:val="Sourcewithforeground"/>
      </w:pPr>
      <w:r w:rsidRPr="005C7DC4">
        <w:t xml:space="preserve">                try</w:t>
      </w:r>
    </w:p>
    <w:p w14:paraId="36F43823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521A6983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ProxyToService.DitConfiguration.ChannelSearchInfoStructure req = new ProxyToService.DitConfiguration.ChannelSearchInfoStructure();</w:t>
      </w:r>
    </w:p>
    <w:p w14:paraId="5A4E956A" w14:textId="77777777" w:rsidR="006273A7" w:rsidRPr="005C7DC4" w:rsidRDefault="006273A7" w:rsidP="006273A7">
      <w:pPr>
        <w:pStyle w:val="Sourcewithforeground"/>
      </w:pPr>
      <w:r w:rsidRPr="005C7DC4">
        <w:t xml:space="preserve">                    req.Channel = new ProxyToService.DitConfiguration.ChannelInfoStructure();</w:t>
      </w:r>
    </w:p>
    <w:p w14:paraId="13C6E0A6" w14:textId="77777777" w:rsidR="006273A7" w:rsidRPr="005C7DC4" w:rsidRDefault="006273A7" w:rsidP="006273A7">
      <w:pPr>
        <w:pStyle w:val="Sourcewithforeground"/>
      </w:pPr>
      <w:r w:rsidRPr="005C7DC4">
        <w:t xml:space="preserve">                    req.Channel.ChannelURN = channelURN;</w:t>
      </w:r>
    </w:p>
    <w:p w14:paraId="4FA4EB50" w14:textId="77777777" w:rsidR="006273A7" w:rsidRPr="005C7DC4" w:rsidRDefault="006273A7" w:rsidP="006273A7">
      <w:pPr>
        <w:pStyle w:val="Sourcewithforeground"/>
      </w:pPr>
      <w:r w:rsidRPr="005C7DC4">
        <w:t xml:space="preserve">                    req.OnlyHeader = true;</w:t>
      </w:r>
    </w:p>
    <w:p w14:paraId="04E43FF2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4375DF4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ChannelInfoStructure channel = new ChannelInfoStructure();</w:t>
      </w:r>
    </w:p>
    <w:p w14:paraId="1C02D79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channel.ShortName = channelName;</w:t>
      </w:r>
    </w:p>
    <w:p w14:paraId="3415BC4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channel.ChannelURN = channelURN;</w:t>
      </w:r>
    </w:p>
    <w:p w14:paraId="40E4FCB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channel.ChannelType = ChannelType.dik;</w:t>
      </w:r>
    </w:p>
    <w:p w14:paraId="2BC0855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 = new AuthorityBasicInfoStructure();</w:t>
      </w:r>
    </w:p>
    <w:p w14:paraId="13C7908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channel.OwnerAuthority.AuthorityID = "100000";</w:t>
      </w:r>
    </w:p>
    <w:p w14:paraId="69FF660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channel.OwnerAuthority.ShortName = "ABC";</w:t>
      </w:r>
    </w:p>
    <w:p w14:paraId="05FADB9D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channel.OwnerAuthority.Name = "ABC Software";</w:t>
      </w:r>
    </w:p>
    <w:p w14:paraId="03C7D62E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channel.ChannelName = channelName;</w:t>
      </w:r>
    </w:p>
    <w:p w14:paraId="2470426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channel.ChannelTypeSpecified = true;</w:t>
      </w:r>
    </w:p>
    <w:p w14:paraId="01B06341" w14:textId="77777777" w:rsidR="006273A7" w:rsidRPr="005C7DC4" w:rsidRDefault="006273A7" w:rsidP="006273A7">
      <w:pPr>
        <w:pStyle w:val="Sourcewithforeground"/>
      </w:pPr>
    </w:p>
    <w:p w14:paraId="66DC756D" w14:textId="77777777" w:rsidR="006273A7" w:rsidRPr="005C7DC4" w:rsidRDefault="006273A7" w:rsidP="006273A7">
      <w:pPr>
        <w:pStyle w:val="Sourcewithforeground"/>
      </w:pPr>
      <w:r w:rsidRPr="005C7DC4">
        <w:t xml:space="preserve">                    bool channelExsists = channels != null &amp;&amp; channels.Count &gt; 0;</w:t>
      </w:r>
    </w:p>
    <w:p w14:paraId="3291B503" w14:textId="77777777" w:rsidR="006273A7" w:rsidRPr="005C7DC4" w:rsidRDefault="006273A7" w:rsidP="006273A7">
      <w:pPr>
        <w:pStyle w:val="Sourcewithforeground"/>
      </w:pPr>
      <w:r w:rsidRPr="005C7DC4">
        <w:t xml:space="preserve">                    if (!channelExsists)</w:t>
      </w:r>
    </w:p>
    <w:p w14:paraId="1AD9F97A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37447871" w14:textId="77777777" w:rsidR="006273A7" w:rsidRPr="005C7DC4" w:rsidRDefault="006273A7" w:rsidP="006273A7">
      <w:pPr>
        <w:pStyle w:val="Sourcewithforeground"/>
      </w:pPr>
      <w:r w:rsidRPr="005C7DC4">
        <w:t xml:space="preserve">                        int channelId = client.InsertChannel(channel);</w:t>
      </w:r>
    </w:p>
    <w:p w14:paraId="58CD469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created");</w:t>
      </w:r>
    </w:p>
    <w:p w14:paraId="5619E9E4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3B2EC444" w14:textId="77777777" w:rsidR="006273A7" w:rsidRPr="005C7DC4" w:rsidRDefault="006273A7" w:rsidP="006273A7">
      <w:pPr>
        <w:pStyle w:val="Sourcewithforeground"/>
      </w:pPr>
      <w:r w:rsidRPr="005C7DC4">
        <w:t xml:space="preserve">                    else</w:t>
      </w:r>
    </w:p>
    <w:p w14:paraId="0C2C48E3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19F4DA53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found");</w:t>
      </w:r>
    </w:p>
    <w:p w14:paraId="61685BEC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7B9B484B" w14:textId="77777777" w:rsidR="006273A7" w:rsidRPr="005C7DC4" w:rsidRDefault="006273A7" w:rsidP="006273A7">
      <w:pPr>
        <w:pStyle w:val="Sourcewithforeground"/>
      </w:pPr>
    </w:p>
    <w:p w14:paraId="0F31641A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ChannelVersionInfoStructure channelVersion = new ChannelVersionInfoStructure();</w:t>
      </w:r>
    </w:p>
    <w:p w14:paraId="74DA00D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channelVersion.UseReceiverFilter = true;</w:t>
      </w:r>
    </w:p>
    <w:p w14:paraId="6A5F890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channelVersion.UseReceiverFilterSpecified = true;</w:t>
      </w:r>
    </w:p>
    <w:p w14:paraId="6E17D51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 = new ProxyToService.DitConfiguration.MessageTypeInfoStructure[2];</w:t>
      </w:r>
    </w:p>
    <w:p w14:paraId="23569226" w14:textId="77777777" w:rsidR="006273A7" w:rsidRPr="005C7DC4" w:rsidRDefault="006273A7" w:rsidP="006273A7">
      <w:pPr>
        <w:pStyle w:val="Sourcewithforeground"/>
      </w:pPr>
    </w:p>
    <w:p w14:paraId="4B3177A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 = new ProxyToService.DitConfiguration.MessageTypeInfoStructure();</w:t>
      </w:r>
    </w:p>
    <w:p w14:paraId="43C8E05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channelVersion.MessageType[0].MessageClass = new ProxyToService.DitConfiguration.MessageClassInfoStructure();</w:t>
      </w:r>
    </w:p>
    <w:p w14:paraId="0C53682A" w14:textId="77777777" w:rsidR="006273A7" w:rsidRPr="005C7DC4" w:rsidRDefault="006273A7" w:rsidP="006273A7">
      <w:pPr>
        <w:pStyle w:val="Sourcewithforeground"/>
      </w:pPr>
    </w:p>
    <w:p w14:paraId="76CFBEB7" w14:textId="77777777" w:rsidR="006273A7" w:rsidRPr="005C7DC4" w:rsidRDefault="006273A7" w:rsidP="006273A7">
      <w:pPr>
        <w:pStyle w:val="Sourcewithforeground"/>
      </w:pPr>
      <w:r w:rsidRPr="005C7DC4">
        <w:t xml:space="preserve">                    // 1 Biznesa ziņojums</w:t>
      </w:r>
    </w:p>
    <w:p w14:paraId="1AD459CF" w14:textId="77777777" w:rsidR="006273A7" w:rsidRPr="005C7DC4" w:rsidRDefault="006273A7" w:rsidP="006273A7">
      <w:pPr>
        <w:pStyle w:val="Sourcewithforeground"/>
      </w:pPr>
      <w:r w:rsidRPr="005C7DC4">
        <w:t xml:space="preserve">                    // 2 Transakcijas ziņojums</w:t>
      </w:r>
    </w:p>
    <w:p w14:paraId="5F862041" w14:textId="77777777" w:rsidR="006273A7" w:rsidRPr="005C7DC4" w:rsidRDefault="006273A7" w:rsidP="006273A7">
      <w:pPr>
        <w:pStyle w:val="Sourcewithforeground"/>
      </w:pPr>
      <w:r w:rsidRPr="005C7DC4">
        <w:t xml:space="preserve">                    // 3 error</w:t>
      </w:r>
    </w:p>
    <w:p w14:paraId="3790577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channelVersion.MessageType[0].MessageClass.CodeListCodeValue = "1";</w:t>
      </w:r>
    </w:p>
    <w:p w14:paraId="37779797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channelVersion.MessageType[0].XMLSchemaURN = "URN:IVIS:100001:XSD-Person-FullName-v1-0-TYPE-PersonFullName";</w:t>
      </w:r>
    </w:p>
    <w:p w14:paraId="01FF5A45" w14:textId="77777777" w:rsidR="006273A7" w:rsidRPr="005C7DC4" w:rsidRDefault="006273A7" w:rsidP="006273A7">
      <w:pPr>
        <w:pStyle w:val="Sourcewithforeground"/>
      </w:pPr>
    </w:p>
    <w:p w14:paraId="3C36B77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 = new ProxyToService.DitConfiguration.MessageTypeInfoStructure();</w:t>
      </w:r>
    </w:p>
    <w:p w14:paraId="1A287AF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channelVersion.MessageType[1].MessageClass = new ProxyToService.DitConfiguration.MessageClassInfoStructure();</w:t>
      </w:r>
    </w:p>
    <w:p w14:paraId="1E022B7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channelVersion.MessageType[1].MessageClass.CodeListCodeValue = "3";</w:t>
      </w:r>
    </w:p>
    <w:p w14:paraId="5449ACD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channelVersion.MessageType[1].XMLSchemaURN = "URN:IVIS:100001:XSD-DIT-DITMessage-v1-0-TYPE-DefaultMessageError";</w:t>
      </w:r>
    </w:p>
    <w:p w14:paraId="2977F08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channelVersion.ChannelVersionStatus = ChannelVersionStatusType.active;</w:t>
      </w:r>
    </w:p>
    <w:p w14:paraId="7952FE4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channelVersion.ChannelVersionStatusSpecified = true;</w:t>
      </w:r>
    </w:p>
    <w:p w14:paraId="7FF29D98" w14:textId="77777777" w:rsidR="006273A7" w:rsidRPr="005C7DC4" w:rsidRDefault="006273A7" w:rsidP="006273A7">
      <w:pPr>
        <w:pStyle w:val="Sourcewithforeground"/>
      </w:pPr>
    </w:p>
    <w:p w14:paraId="1994D75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channelVersion.Channel = channel;</w:t>
      </w:r>
    </w:p>
    <w:p w14:paraId="7E150514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channelVersion.MinorVersionSpecified = true;</w:t>
      </w:r>
    </w:p>
    <w:p w14:paraId="0770DB7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channelVersion.MinorVersion = 0;</w:t>
      </w:r>
    </w:p>
    <w:p w14:paraId="0FA0EA6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channelVersion.MajorVersionSpecified = true;</w:t>
      </w:r>
    </w:p>
    <w:p w14:paraId="2B4D60C3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channelVersion.MajorVersion = 1;</w:t>
      </w:r>
    </w:p>
    <w:p w14:paraId="5285EF88" w14:textId="77777777" w:rsidR="006273A7" w:rsidRPr="005C7DC4" w:rsidRDefault="006273A7" w:rsidP="006273A7">
      <w:pPr>
        <w:pStyle w:val="Sourcewithforeground"/>
      </w:pPr>
    </w:p>
    <w:p w14:paraId="77431450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channelVersion.IsManualAckSpecified = true;</w:t>
      </w:r>
    </w:p>
    <w:p w14:paraId="636F2E15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channelVersion.IsManualAck = true;</w:t>
      </w:r>
    </w:p>
    <w:p w14:paraId="3B47C08F" w14:textId="77777777" w:rsidR="006273A7" w:rsidRPr="005C7DC4" w:rsidRDefault="006273A7" w:rsidP="006273A7">
      <w:pPr>
        <w:pStyle w:val="Sourcewithforeground"/>
      </w:pPr>
    </w:p>
    <w:p w14:paraId="4AB2FB20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ChannelVersionSearchInfoStructure channelVersionSearch = new ChannelVersionSearchInfoStructure();</w:t>
      </w:r>
    </w:p>
    <w:p w14:paraId="4F58D7E9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channelVersionSearch.ChannelVersion = new ChannelVersionInfoStructure();</w:t>
      </w:r>
    </w:p>
    <w:p w14:paraId="1E5FE4F5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channelVersionSearch.ChannelVersion = channelVersion;</w:t>
      </w:r>
    </w:p>
    <w:p w14:paraId="5FDF4047" w14:textId="77777777" w:rsidR="006273A7" w:rsidRPr="005C7DC4" w:rsidRDefault="006273A7" w:rsidP="006273A7">
      <w:pPr>
        <w:pStyle w:val="Sourcewithforeground"/>
      </w:pPr>
    </w:p>
    <w:p w14:paraId="12B1C34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ChannelVersionListStructure channelVersions = client.SearchChannelVersionsPaged(channelVersionSearch);</w:t>
      </w:r>
    </w:p>
    <w:p w14:paraId="489C57D3" w14:textId="77777777" w:rsidR="006273A7" w:rsidRPr="005C7DC4" w:rsidRDefault="006273A7" w:rsidP="006273A7">
      <w:pPr>
        <w:pStyle w:val="Sourcewithforeground"/>
      </w:pPr>
    </w:p>
    <w:p w14:paraId="30E210DF" w14:textId="77777777" w:rsidR="006273A7" w:rsidRPr="005C7DC4" w:rsidRDefault="006273A7" w:rsidP="006273A7">
      <w:pPr>
        <w:pStyle w:val="Sourcewithforeground"/>
      </w:pPr>
      <w:r w:rsidRPr="005C7DC4">
        <w:t xml:space="preserve">                    if (channelVersions.Count == 0)</w:t>
      </w:r>
    </w:p>
    <w:p w14:paraId="6BADFEF8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0D1B66A2" w14:textId="77777777" w:rsidR="006273A7" w:rsidRPr="005C7DC4" w:rsidRDefault="006273A7" w:rsidP="006273A7">
      <w:pPr>
        <w:pStyle w:val="Sourcewithforeground"/>
      </w:pPr>
      <w:r w:rsidRPr="005C7DC4">
        <w:t xml:space="preserve">                        int channelId = client.InsertChannelVersion(channelVersion);</w:t>
      </w:r>
    </w:p>
    <w:p w14:paraId="6F3D161D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version created");</w:t>
      </w:r>
    </w:p>
    <w:p w14:paraId="15863865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592E36DC" w14:textId="77777777" w:rsidR="006273A7" w:rsidRPr="005C7DC4" w:rsidRDefault="006273A7" w:rsidP="006273A7">
      <w:pPr>
        <w:pStyle w:val="Sourcewithforeground"/>
      </w:pPr>
      <w:r w:rsidRPr="005C7DC4">
        <w:t xml:space="preserve">                    else</w:t>
      </w:r>
    </w:p>
    <w:p w14:paraId="5CFB6A4A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342986F4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version found");</w:t>
      </w:r>
    </w:p>
    <w:p w14:paraId="382B11F6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675CE39B" w14:textId="77777777" w:rsidR="006273A7" w:rsidRPr="005C7DC4" w:rsidRDefault="006273A7" w:rsidP="006273A7">
      <w:pPr>
        <w:pStyle w:val="Sourcewithforeground"/>
      </w:pPr>
    </w:p>
    <w:p w14:paraId="719497F5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ChannelSubscriberInfoStructure channelSubscriber = new ChannelSubscriberInfoStructure();</w:t>
      </w:r>
    </w:p>
    <w:p w14:paraId="6C968C5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channelSubscriber.ChannelVersionURN = channelVersionURN;</w:t>
      </w:r>
    </w:p>
    <w:p w14:paraId="6693971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 = new AuthorityBasicInfoStructure();</w:t>
      </w:r>
    </w:p>
    <w:p w14:paraId="471815F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channelSubscriber.SubscriberAuthority.AuthorityID = "100001";</w:t>
      </w:r>
    </w:p>
    <w:p w14:paraId="020F5896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channelSubscriber.SubscriberAuthority.ShortName = "VRAA";</w:t>
      </w:r>
    </w:p>
    <w:p w14:paraId="21C61A4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channelSubscriber.SubscriberAuthority.Name = "VRAA";</w:t>
      </w:r>
    </w:p>
    <w:p w14:paraId="47EB00F1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ChannelSubscriberSearchInfoStructure channelSubscriberSearch = new ChannelSubscriberSearchInfoStructure();</w:t>
      </w:r>
    </w:p>
    <w:p w14:paraId="1D9004A8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channelSubscriberSearch.ChannelSubscriber = channelSubscriber;</w:t>
      </w:r>
    </w:p>
    <w:p w14:paraId="390F521C" w14:textId="77777777" w:rsidR="006273A7" w:rsidRPr="005C7DC4" w:rsidRDefault="006273A7" w:rsidP="006273A7">
      <w:pPr>
        <w:pStyle w:val="Sourcewithforeground"/>
      </w:pPr>
      <w:r w:rsidRPr="005C7DC4">
        <w:t xml:space="preserve">                    ChannelSubscriberListStructure channelSubscriberList = client.SearchSubscribersToChannelPaged(channelSubscriberSearch);</w:t>
      </w:r>
    </w:p>
    <w:p w14:paraId="1BCDD50A" w14:textId="77777777" w:rsidR="006273A7" w:rsidRPr="005C7DC4" w:rsidRDefault="006273A7" w:rsidP="006273A7">
      <w:pPr>
        <w:pStyle w:val="Sourcewithforeground"/>
      </w:pPr>
      <w:r w:rsidRPr="005C7DC4">
        <w:t xml:space="preserve">                    if (channelSubscriberList.Count == 0)</w:t>
      </w:r>
    </w:p>
    <w:p w14:paraId="4272A471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431B6BA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int result = client.InsertSubscriberToChannel(channelSubscriber);</w:t>
      </w:r>
    </w:p>
    <w:p w14:paraId="0DFDAF0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subscriber created");</w:t>
      </w:r>
    </w:p>
    <w:p w14:paraId="58304C59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4FEDE3FF" w14:textId="77777777" w:rsidR="006273A7" w:rsidRPr="005C7DC4" w:rsidRDefault="006273A7" w:rsidP="006273A7">
      <w:pPr>
        <w:pStyle w:val="Sourcewithforeground"/>
      </w:pPr>
      <w:r w:rsidRPr="005C7DC4">
        <w:t xml:space="preserve">                    else</w:t>
      </w:r>
    </w:p>
    <w:p w14:paraId="74509C87" w14:textId="77777777" w:rsidR="006273A7" w:rsidRPr="005C7DC4" w:rsidRDefault="006273A7" w:rsidP="006273A7">
      <w:pPr>
        <w:pStyle w:val="Sourcewithforeground"/>
      </w:pPr>
      <w:r w:rsidRPr="005C7DC4">
        <w:t xml:space="preserve">                    {</w:t>
      </w:r>
    </w:p>
    <w:p w14:paraId="5391E0A7" w14:textId="77777777" w:rsidR="006273A7" w:rsidRPr="005C7DC4" w:rsidRDefault="006273A7" w:rsidP="006273A7">
      <w:pPr>
        <w:pStyle w:val="Sourcewithforeground"/>
      </w:pPr>
      <w:r w:rsidRPr="005C7DC4">
        <w:t xml:space="preserve">                        Console.WriteLine("Channel subscriber found");</w:t>
      </w:r>
    </w:p>
    <w:p w14:paraId="1E643904" w14:textId="77777777" w:rsidR="006273A7" w:rsidRPr="005C7DC4" w:rsidRDefault="006273A7" w:rsidP="006273A7">
      <w:pPr>
        <w:pStyle w:val="Sourcewithforeground"/>
      </w:pPr>
      <w:r w:rsidRPr="005C7DC4">
        <w:t xml:space="preserve">                    }</w:t>
      </w:r>
    </w:p>
    <w:p w14:paraId="05EC19D6" w14:textId="77777777" w:rsidR="006273A7" w:rsidRPr="005C7DC4" w:rsidRDefault="006273A7" w:rsidP="006273A7">
      <w:pPr>
        <w:pStyle w:val="Sourcewithforeground"/>
      </w:pPr>
    </w:p>
    <w:p w14:paraId="4DA7CFE1" w14:textId="77777777" w:rsidR="006273A7" w:rsidRPr="005C7DC4" w:rsidRDefault="006273A7" w:rsidP="006273A7">
      <w:pPr>
        <w:pStyle w:val="Sourcewithforeground"/>
      </w:pPr>
    </w:p>
    <w:p w14:paraId="39DEB9DD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308D25EF" w14:textId="77777777" w:rsidR="006273A7" w:rsidRPr="005C7DC4" w:rsidRDefault="006273A7" w:rsidP="006273A7">
      <w:pPr>
        <w:pStyle w:val="Sourcewithforeground"/>
      </w:pPr>
      <w:r w:rsidRPr="005C7DC4">
        <w:t xml:space="preserve">                catch (CommunicationException e)</w:t>
      </w:r>
    </w:p>
    <w:p w14:paraId="31F502B7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1F75E57F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08F209C3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486D4266" w14:textId="77777777" w:rsidR="006273A7" w:rsidRPr="005C7DC4" w:rsidRDefault="006273A7" w:rsidP="006273A7">
      <w:pPr>
        <w:pStyle w:val="Sourcewithforeground"/>
      </w:pPr>
    </w:p>
    <w:p w14:paraId="2299249D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681E618A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7090E869" w14:textId="77777777" w:rsidR="006273A7" w:rsidRPr="005C7DC4" w:rsidRDefault="006273A7" w:rsidP="006273A7">
      <w:pPr>
        <w:pStyle w:val="Sourcewithforeground"/>
      </w:pPr>
      <w:r w:rsidRPr="005C7DC4">
        <w:t xml:space="preserve">                catch (TimeoutException e)</w:t>
      </w:r>
    </w:p>
    <w:p w14:paraId="0230F8F6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2BCBAFBD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4021AC3F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66D9BB69" w14:textId="77777777" w:rsidR="006273A7" w:rsidRPr="005C7DC4" w:rsidRDefault="006273A7" w:rsidP="006273A7">
      <w:pPr>
        <w:pStyle w:val="Sourcewithforeground"/>
      </w:pPr>
    </w:p>
    <w:p w14:paraId="49F792C5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39C6716C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0CFA1E9E" w14:textId="77777777" w:rsidR="006273A7" w:rsidRPr="005C7DC4" w:rsidRDefault="006273A7" w:rsidP="006273A7">
      <w:pPr>
        <w:pStyle w:val="Sourcewithforeground"/>
      </w:pPr>
      <w:r w:rsidRPr="005C7DC4">
        <w:t xml:space="preserve">                catch (Exception e)</w:t>
      </w:r>
    </w:p>
    <w:p w14:paraId="727559D4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1B041054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05F3392A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5EE4C125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08D28DD3" w14:textId="77777777" w:rsidR="006273A7" w:rsidRPr="005C7DC4" w:rsidRDefault="006273A7" w:rsidP="006273A7">
      <w:pPr>
        <w:pStyle w:val="Sourcewithforeground"/>
      </w:pPr>
      <w:r w:rsidRPr="005C7DC4">
        <w:t xml:space="preserve">                    throw;</w:t>
      </w:r>
    </w:p>
    <w:p w14:paraId="109781EA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1F5FB292" w14:textId="77777777" w:rsidR="006273A7" w:rsidRPr="005C7DC4" w:rsidRDefault="006273A7" w:rsidP="006273A7">
      <w:pPr>
        <w:pStyle w:val="Sourcewithforeground"/>
      </w:pPr>
      <w:r w:rsidRPr="005C7DC4">
        <w:t xml:space="preserve">            }</w:t>
      </w:r>
    </w:p>
    <w:p w14:paraId="3552463C" w14:textId="77777777" w:rsidR="006273A7" w:rsidRPr="005C7DC4" w:rsidRDefault="006273A7" w:rsidP="006273A7">
      <w:pPr>
        <w:pStyle w:val="Sourcewithforeground"/>
      </w:pPr>
    </w:p>
    <w:p w14:paraId="305D324E" w14:textId="77777777" w:rsidR="006273A7" w:rsidRPr="005C7DC4" w:rsidRDefault="006273A7" w:rsidP="006273A7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ProxyToService.DitService.DITMessageServiceContractClient("MessageService"))</w:t>
      </w:r>
    </w:p>
    <w:p w14:paraId="025FB142" w14:textId="77777777" w:rsidR="006273A7" w:rsidRPr="005C7DC4" w:rsidRDefault="006273A7" w:rsidP="006273A7">
      <w:pPr>
        <w:pStyle w:val="Sourcewithforeground"/>
      </w:pPr>
      <w:r w:rsidRPr="005C7DC4">
        <w:t xml:space="preserve">            {</w:t>
      </w:r>
    </w:p>
    <w:p w14:paraId="2C1FD911" w14:textId="77777777" w:rsidR="006273A7" w:rsidRPr="005C7DC4" w:rsidRDefault="006273A7" w:rsidP="006273A7">
      <w:pPr>
        <w:pStyle w:val="Sourcewithforeground"/>
      </w:pPr>
      <w:r w:rsidRPr="005C7DC4">
        <w:t xml:space="preserve">                try</w:t>
      </w:r>
    </w:p>
    <w:p w14:paraId="5CD71B79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4345C793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ProxyToService.DitService.MessageSaveStructure2 message = new ProxyToService.DitService.MessageSaveStructure2();</w:t>
      </w:r>
    </w:p>
    <w:p w14:paraId="67062B57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message.ChannelVersionURN = channelVersionURN;</w:t>
      </w:r>
    </w:p>
    <w:p w14:paraId="72B999BF" w14:textId="77777777" w:rsidR="006273A7" w:rsidRPr="005C7DC4" w:rsidRDefault="006273A7" w:rsidP="006273A7">
      <w:pPr>
        <w:pStyle w:val="Sourcewithforeground"/>
      </w:pPr>
      <w:r w:rsidRPr="005C7DC4">
        <w:t xml:space="preserve">                    BussinesMessageType bussinesMessage = new BussinesMessageType();</w:t>
      </w:r>
    </w:p>
    <w:p w14:paraId="554C18DD" w14:textId="77777777" w:rsidR="006273A7" w:rsidRPr="005C7DC4" w:rsidRDefault="006273A7" w:rsidP="006273A7">
      <w:pPr>
        <w:pStyle w:val="Sourcewithforeground"/>
      </w:pPr>
      <w:r w:rsidRPr="005C7DC4">
        <w:t xml:space="preserve">                    XmlDocument xml = new XmlDocument();</w:t>
      </w:r>
    </w:p>
    <w:p w14:paraId="6362C673" w14:textId="77777777" w:rsidR="006273A7" w:rsidRPr="005C7DC4" w:rsidRDefault="006273A7" w:rsidP="006273A7">
      <w:pPr>
        <w:pStyle w:val="Sourcewithforeground"/>
      </w:pPr>
      <w:r w:rsidRPr="005C7DC4">
        <w:t xml:space="preserve">                    xml.Load("../../../data.xml");</w:t>
      </w:r>
    </w:p>
    <w:p w14:paraId="5F6426C2" w14:textId="77777777" w:rsidR="006273A7" w:rsidRPr="005C7DC4" w:rsidRDefault="006273A7" w:rsidP="006273A7">
      <w:pPr>
        <w:pStyle w:val="Sourcewithforeground"/>
      </w:pPr>
      <w:r w:rsidRPr="005C7DC4">
        <w:t xml:space="preserve">                    bussinesMessage.Any = xml.DocumentElement;</w:t>
      </w:r>
    </w:p>
    <w:p w14:paraId="202FB96B" w14:textId="77777777" w:rsidR="006273A7" w:rsidRPr="005C7DC4" w:rsidRDefault="006273A7" w:rsidP="006273A7">
      <w:pPr>
        <w:pStyle w:val="Sourcewithforeground"/>
      </w:pPr>
    </w:p>
    <w:p w14:paraId="61E908A6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message.Item = bussinesMessage;</w:t>
      </w:r>
    </w:p>
    <w:p w14:paraId="43FDACC9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message.ReceiverFilter = new ReceiverFilterArrayStructure() { Authority = new string[] { "100001" } };</w:t>
      </w:r>
    </w:p>
    <w:p w14:paraId="75DA64BF" w14:textId="77777777" w:rsidR="006273A7" w:rsidRPr="005C7DC4" w:rsidRDefault="006273A7" w:rsidP="006273A7">
      <w:pPr>
        <w:pStyle w:val="Sourcewithforeground"/>
      </w:pPr>
      <w:r w:rsidRPr="005C7DC4">
        <w:t xml:space="preserve">                    bool resp = client.SendMessage2(message);</w:t>
      </w:r>
    </w:p>
    <w:p w14:paraId="5657E966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05A1CB32" w14:textId="77777777" w:rsidR="006273A7" w:rsidRPr="005C7DC4" w:rsidRDefault="006273A7" w:rsidP="006273A7">
      <w:pPr>
        <w:pStyle w:val="Sourcewithforeground"/>
      </w:pPr>
      <w:r w:rsidRPr="005C7DC4">
        <w:t xml:space="preserve">                catch (CommunicationException e)</w:t>
      </w:r>
    </w:p>
    <w:p w14:paraId="2AFCE82D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4363C3DD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655DD3FE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5B9AA7E4" w14:textId="77777777" w:rsidR="006273A7" w:rsidRPr="005C7DC4" w:rsidRDefault="006273A7" w:rsidP="006273A7">
      <w:pPr>
        <w:pStyle w:val="Sourcewithforeground"/>
      </w:pPr>
    </w:p>
    <w:p w14:paraId="5727AFE4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2893A468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4316F6CF" w14:textId="77777777" w:rsidR="006273A7" w:rsidRPr="005C7DC4" w:rsidRDefault="006273A7" w:rsidP="006273A7">
      <w:pPr>
        <w:pStyle w:val="Sourcewithforeground"/>
      </w:pPr>
      <w:r w:rsidRPr="005C7DC4">
        <w:t xml:space="preserve">                catch (TimeoutException e)</w:t>
      </w:r>
    </w:p>
    <w:p w14:paraId="6307328C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262B0C6A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5C87F308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66836068" w14:textId="77777777" w:rsidR="006273A7" w:rsidRPr="005C7DC4" w:rsidRDefault="006273A7" w:rsidP="006273A7">
      <w:pPr>
        <w:pStyle w:val="Sourcewithforeground"/>
      </w:pPr>
    </w:p>
    <w:p w14:paraId="59166234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4AC2385C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17F9089A" w14:textId="77777777" w:rsidR="006273A7" w:rsidRPr="005C7DC4" w:rsidRDefault="006273A7" w:rsidP="006273A7">
      <w:pPr>
        <w:pStyle w:val="Sourcewithforeground"/>
      </w:pPr>
      <w:r w:rsidRPr="005C7DC4">
        <w:t xml:space="preserve">                catch (Exception e)</w:t>
      </w:r>
    </w:p>
    <w:p w14:paraId="47CBB3FE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6CC4EC04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599F4000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4D67253A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090C0B20" w14:textId="77777777" w:rsidR="006273A7" w:rsidRPr="005C7DC4" w:rsidRDefault="006273A7" w:rsidP="006273A7">
      <w:pPr>
        <w:pStyle w:val="Sourcewithforeground"/>
      </w:pPr>
      <w:r w:rsidRPr="005C7DC4">
        <w:t xml:space="preserve">                    throw;</w:t>
      </w:r>
    </w:p>
    <w:p w14:paraId="2E137111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3AE5539F" w14:textId="77777777" w:rsidR="006273A7" w:rsidRPr="005C7DC4" w:rsidRDefault="006273A7" w:rsidP="006273A7">
      <w:pPr>
        <w:pStyle w:val="Sourcewithforeground"/>
      </w:pPr>
      <w:r w:rsidRPr="005C7DC4">
        <w:t xml:space="preserve">            }</w:t>
      </w:r>
    </w:p>
    <w:p w14:paraId="0AC5C851" w14:textId="77777777" w:rsidR="006273A7" w:rsidRPr="005C7DC4" w:rsidRDefault="006273A7" w:rsidP="006273A7">
      <w:pPr>
        <w:pStyle w:val="Sourcewithforeground"/>
      </w:pPr>
    </w:p>
    <w:p w14:paraId="60A27ED3" w14:textId="77777777" w:rsidR="006273A7" w:rsidRPr="005C7DC4" w:rsidRDefault="006273A7" w:rsidP="006273A7">
      <w:pPr>
        <w:pStyle w:val="Sourcewithforeground"/>
      </w:pPr>
      <w:r w:rsidRPr="005C7DC4">
        <w:t xml:space="preserve">            using (ProxyToService.DitService.DITMessageServiceContractClient client = new ProxyToService.DitService.DITMessageServiceContractClient("MessageServiceUser"))</w:t>
      </w:r>
    </w:p>
    <w:p w14:paraId="54E855B8" w14:textId="77777777" w:rsidR="006273A7" w:rsidRPr="005C7DC4" w:rsidRDefault="006273A7" w:rsidP="006273A7">
      <w:pPr>
        <w:pStyle w:val="Sourcewithforeground"/>
      </w:pPr>
      <w:r w:rsidRPr="005C7DC4">
        <w:t xml:space="preserve">            {</w:t>
      </w:r>
    </w:p>
    <w:p w14:paraId="702D515A" w14:textId="77777777" w:rsidR="006273A7" w:rsidRPr="005C7DC4" w:rsidRDefault="006273A7" w:rsidP="006273A7">
      <w:pPr>
        <w:pStyle w:val="Sourcewithforeground"/>
      </w:pPr>
      <w:r w:rsidRPr="005C7DC4">
        <w:t xml:space="preserve">                var applyTo = new Uri("https://ivis.eps.gov.lv/DIT.WebService");</w:t>
      </w:r>
    </w:p>
    <w:p w14:paraId="1596DDE9" w14:textId="77777777" w:rsidR="006273A7" w:rsidRPr="005C7DC4" w:rsidRDefault="006273A7" w:rsidP="006273A7">
      <w:pPr>
        <w:pStyle w:val="Sourcewithforeground"/>
      </w:pPr>
      <w:r w:rsidRPr="005C7DC4">
        <w:t xml:space="preserve">                var factory = client.ChannelFactory;</w:t>
      </w:r>
    </w:p>
    <w:p w14:paraId="57CC02FE" w14:textId="77777777" w:rsidR="006273A7" w:rsidRPr="005C7DC4" w:rsidRDefault="006273A7" w:rsidP="006273A7">
      <w:pPr>
        <w:pStyle w:val="Sourcewithforeground"/>
      </w:pPr>
      <w:r w:rsidRPr="005C7DC4">
        <w:t xml:space="preserve">                var other = factory.Endpoint.Behaviors.Find&lt;ClientCredentials&gt;();</w:t>
      </w:r>
    </w:p>
    <w:p w14:paraId="489BB1D3" w14:textId="77777777" w:rsidR="006273A7" w:rsidRPr="005C7DC4" w:rsidRDefault="006273A7" w:rsidP="006273A7">
      <w:pPr>
        <w:pStyle w:val="Sourcewithforeground"/>
      </w:pPr>
      <w:r w:rsidRPr="005C7DC4">
        <w:t xml:space="preserve">                factory.Endpoint.Behaviors.Remove(other.GetType());</w:t>
      </w:r>
    </w:p>
    <w:p w14:paraId="1801C68B" w14:textId="77777777" w:rsidR="006273A7" w:rsidRPr="005C7DC4" w:rsidRDefault="006273A7" w:rsidP="006273A7">
      <w:pPr>
        <w:pStyle w:val="Sourcewithforeground"/>
      </w:pPr>
      <w:r w:rsidRPr="005C7DC4">
        <w:t xml:space="preserve">                var item1 = new ApplyToClientCredentials(other) { ApplyTo = applyTo };</w:t>
      </w:r>
    </w:p>
    <w:p w14:paraId="172A82A3" w14:textId="77777777" w:rsidR="006273A7" w:rsidRPr="005C7DC4" w:rsidRDefault="006273A7" w:rsidP="006273A7">
      <w:pPr>
        <w:pStyle w:val="Sourcewithforeground"/>
      </w:pPr>
      <w:r w:rsidRPr="005C7DC4">
        <w:t xml:space="preserve">                factory.Endpoint.Behaviors.Add(item1);</w:t>
      </w:r>
    </w:p>
    <w:p w14:paraId="54E26D46" w14:textId="77777777" w:rsidR="006273A7" w:rsidRPr="005C7DC4" w:rsidRDefault="006273A7" w:rsidP="006273A7">
      <w:pPr>
        <w:pStyle w:val="Sourcewithforeground"/>
      </w:pPr>
    </w:p>
    <w:p w14:paraId="0D86E9E7" w14:textId="77777777" w:rsidR="006273A7" w:rsidRPr="005C7DC4" w:rsidRDefault="006273A7" w:rsidP="006273A7">
      <w:pPr>
        <w:pStyle w:val="Sourcewithforeground"/>
      </w:pPr>
      <w:r w:rsidRPr="005C7DC4">
        <w:t xml:space="preserve">                try</w:t>
      </w:r>
    </w:p>
    <w:p w14:paraId="0BC803BC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1343FB59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client.ClientCredentials.UserName.UserName = System.Configuration.ConfigurationManager.AppSettings.Get("VraaUserName");</w:t>
      </w:r>
    </w:p>
    <w:p w14:paraId="320E33B7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client.ClientCredentials.UserName.Password = System.Configuration.ConfigurationManager.AppSettings.Get("VraaPassword");</w:t>
      </w:r>
    </w:p>
    <w:p w14:paraId="65E2B7AA" w14:textId="77777777" w:rsidR="006273A7" w:rsidRPr="005C7DC4" w:rsidRDefault="006273A7" w:rsidP="006273A7">
      <w:pPr>
        <w:pStyle w:val="Sourcewithforeground"/>
      </w:pPr>
    </w:p>
    <w:p w14:paraId="45ACD9D6" w14:textId="77777777" w:rsidR="006273A7" w:rsidRPr="005C7DC4" w:rsidRDefault="006273A7" w:rsidP="006273A7">
      <w:pPr>
        <w:pStyle w:val="Sourcewithforeground"/>
      </w:pPr>
      <w:r w:rsidRPr="005C7DC4">
        <w:t xml:space="preserve">                    ProxyToService.DitService.MessageRequestStructure messageRequest = new ProxyToService.DitService.MessageRequestStructure();</w:t>
      </w:r>
    </w:p>
    <w:p w14:paraId="132DC1DC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messageRequest.Item = channelVersionURN;</w:t>
      </w:r>
    </w:p>
    <w:p w14:paraId="5D72C39A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messageRequest.ItemElementName = ProxyToService.DitService.ItemChoiceType.ChannelVersionURN;</w:t>
      </w:r>
    </w:p>
    <w:p w14:paraId="16C6CB02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MessageResponseStructure2 resp = client.ReceiveMessage2(messageRequest);</w:t>
      </w:r>
    </w:p>
    <w:p w14:paraId="6366B9F5" w14:textId="77777777" w:rsidR="006273A7" w:rsidRPr="005C7DC4" w:rsidRDefault="006273A7" w:rsidP="006273A7">
      <w:pPr>
        <w:pStyle w:val="Sourcewithforeground"/>
      </w:pPr>
      <w:r w:rsidRPr="005C7DC4">
        <w:t xml:space="preserve">                    messageId = resp.Items?.FirstOrDefault()?.MessageID;</w:t>
      </w:r>
    </w:p>
    <w:p w14:paraId="76F8C89D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client.ConfirmationAck(Guid.Parse(messageId));</w:t>
      </w:r>
    </w:p>
    <w:p w14:paraId="41351C5B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Console.WriteLine("ReceiveMessage");</w:t>
      </w:r>
    </w:p>
    <w:p w14:paraId="2D8DA980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2EAC5031" w14:textId="77777777" w:rsidR="006273A7" w:rsidRPr="005C7DC4" w:rsidRDefault="006273A7" w:rsidP="006273A7">
      <w:pPr>
        <w:pStyle w:val="Sourcewithforeground"/>
      </w:pPr>
      <w:r w:rsidRPr="005C7DC4">
        <w:t xml:space="preserve">                catch (CommunicationException e)</w:t>
      </w:r>
    </w:p>
    <w:p w14:paraId="238D4696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7DD9B9B6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24B6776D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07105144" w14:textId="77777777" w:rsidR="006273A7" w:rsidRPr="005C7DC4" w:rsidRDefault="006273A7" w:rsidP="006273A7">
      <w:pPr>
        <w:pStyle w:val="Sourcewithforeground"/>
      </w:pPr>
    </w:p>
    <w:p w14:paraId="180A47D1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5D71D38C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72CD8BA8" w14:textId="77777777" w:rsidR="006273A7" w:rsidRPr="005C7DC4" w:rsidRDefault="006273A7" w:rsidP="006273A7">
      <w:pPr>
        <w:pStyle w:val="Sourcewithforeground"/>
      </w:pPr>
      <w:r w:rsidRPr="005C7DC4">
        <w:t xml:space="preserve">                catch (TimeoutException e)</w:t>
      </w:r>
    </w:p>
    <w:p w14:paraId="52739827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37A0EE34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33DF1928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10D4EC53" w14:textId="77777777" w:rsidR="006273A7" w:rsidRPr="005C7DC4" w:rsidRDefault="006273A7" w:rsidP="006273A7">
      <w:pPr>
        <w:pStyle w:val="Sourcewithforeground"/>
      </w:pPr>
    </w:p>
    <w:p w14:paraId="537AE8FE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2D4944FF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6EE8B39D" w14:textId="77777777" w:rsidR="006273A7" w:rsidRPr="005C7DC4" w:rsidRDefault="006273A7" w:rsidP="006273A7">
      <w:pPr>
        <w:pStyle w:val="Sourcewithforeground"/>
      </w:pPr>
      <w:r w:rsidRPr="005C7DC4">
        <w:t xml:space="preserve">                catch (Exception e)</w:t>
      </w:r>
    </w:p>
    <w:p w14:paraId="703F8B16" w14:textId="77777777" w:rsidR="006273A7" w:rsidRPr="005C7DC4" w:rsidRDefault="006273A7" w:rsidP="006273A7">
      <w:pPr>
        <w:pStyle w:val="Sourcewithforeground"/>
      </w:pPr>
      <w:r w:rsidRPr="005C7DC4">
        <w:t xml:space="preserve">                {</w:t>
      </w:r>
    </w:p>
    <w:p w14:paraId="50C7D157" w14:textId="77777777" w:rsidR="006273A7" w:rsidRPr="005C7DC4" w:rsidRDefault="006273A7" w:rsidP="006273A7">
      <w:pPr>
        <w:pStyle w:val="Sourcewithforeground"/>
      </w:pPr>
      <w:r w:rsidRPr="005C7DC4">
        <w:t xml:space="preserve">                    string mess = e.Message;</w:t>
      </w:r>
    </w:p>
    <w:p w14:paraId="1CB6C44F" w14:textId="77777777" w:rsidR="006273A7" w:rsidRPr="005C7DC4" w:rsidRDefault="006273A7" w:rsidP="006273A7">
      <w:pPr>
        <w:pStyle w:val="Sourcewithforeground"/>
      </w:pPr>
      <w:r w:rsidRPr="005C7DC4">
        <w:t xml:space="preserve">                    Console.WriteLine(mess);</w:t>
      </w:r>
    </w:p>
    <w:p w14:paraId="2A95CC0A" w14:textId="77777777" w:rsidR="006273A7" w:rsidRPr="005C7DC4" w:rsidRDefault="006273A7" w:rsidP="006273A7">
      <w:pPr>
        <w:pStyle w:val="Sourcewithforeground"/>
      </w:pPr>
      <w:r w:rsidRPr="005C7DC4">
        <w:t xml:space="preserve">                    client.Abort();</w:t>
      </w:r>
    </w:p>
    <w:p w14:paraId="4FC15E18" w14:textId="77777777" w:rsidR="006273A7" w:rsidRPr="005C7DC4" w:rsidRDefault="006273A7" w:rsidP="006273A7">
      <w:pPr>
        <w:pStyle w:val="Sourcewithforeground"/>
      </w:pPr>
      <w:r w:rsidRPr="005C7DC4">
        <w:t xml:space="preserve">                    throw;</w:t>
      </w:r>
    </w:p>
    <w:p w14:paraId="48439CFA" w14:textId="77777777" w:rsidR="006273A7" w:rsidRPr="005C7DC4" w:rsidRDefault="006273A7" w:rsidP="006273A7">
      <w:pPr>
        <w:pStyle w:val="Sourcewithforeground"/>
      </w:pPr>
      <w:r w:rsidRPr="005C7DC4">
        <w:t xml:space="preserve">                }</w:t>
      </w:r>
    </w:p>
    <w:p w14:paraId="37116635" w14:textId="1D6B10F5" w:rsidR="006273A7" w:rsidRPr="005C7DC4" w:rsidRDefault="006273A7" w:rsidP="00E377FB">
      <w:pPr>
        <w:pStyle w:val="Sourcewithforeground"/>
      </w:pPr>
      <w:r w:rsidRPr="005C7DC4">
        <w:t xml:space="preserve">            }</w:t>
      </w:r>
    </w:p>
    <w:p w14:paraId="41B577AE" w14:textId="5CDD1015" w:rsidR="008B1771" w:rsidRPr="005C7DC4" w:rsidRDefault="008B1771" w:rsidP="00307981">
      <w:pPr>
        <w:pStyle w:val="Heading4"/>
        <w:rPr>
          <w:rFonts w:eastAsia="Times New Roman"/>
        </w:rPr>
      </w:pPr>
      <w:bookmarkStart w:id="105" w:name="_Toc134800220"/>
      <w:r w:rsidRPr="005C7DC4">
        <w:rPr>
          <w:rFonts w:eastAsia="Times New Roman"/>
        </w:rPr>
        <w:t>Liela apjoma ziņojuma nosūtīšana</w:t>
      </w:r>
      <w:bookmarkEnd w:id="105"/>
    </w:p>
    <w:p w14:paraId="3743EC69" w14:textId="020C07FD" w:rsidR="00F03A2B" w:rsidRPr="005C7DC4" w:rsidRDefault="00F03A2B" w:rsidP="00F03A2B">
      <w:r w:rsidRPr="005C7DC4">
        <w:t>Tiek pārbaudīts, vai eksistē kanāla versija. Ja tā ir, tad uz to tiek nosūtīts ziņojums.</w:t>
      </w:r>
    </w:p>
    <w:p w14:paraId="50B58E7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>string channelName = "SampleChannel578";</w:t>
      </w:r>
    </w:p>
    <w:p w14:paraId="6026DD7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string channelURN = "URN:IVIS:100001:CHA-" + channelName + "-TYPE-DIK";</w:t>
      </w:r>
    </w:p>
    <w:p w14:paraId="4E0A281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string channelVersionURN = "URN:IVIS:100001:CHA-SampleChannel578-v1-0-TYPE-DIK";</w:t>
      </w:r>
    </w:p>
    <w:p w14:paraId="76B0033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9785C8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using (ProxyToService.DitConfiguration.DITConfigurationServiceContractClient client = new ProxyToService.DitConfiguration.DITConfigurationServiceContractClient("ConfigurationService"))</w:t>
      </w:r>
    </w:p>
    <w:p w14:paraId="7982712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1C3B8AE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try</w:t>
      </w:r>
    </w:p>
    <w:p w14:paraId="334DBB4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4816856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ProxyToService.DitConfiguration.ChannelSearchInfoStructure req = new ProxyToService.DitConfiguration.ChannelSearchInfoStructure();</w:t>
      </w:r>
    </w:p>
    <w:p w14:paraId="2309C9B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req.Channel = new ProxyToService.DitConfiguration.ChannelInfoStructure();</w:t>
      </w:r>
    </w:p>
    <w:p w14:paraId="498C5BE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req.Channel.ChannelURN = channelURN;</w:t>
      </w:r>
    </w:p>
    <w:p w14:paraId="28AD9DE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req.OnlyHeader = true;</w:t>
      </w:r>
    </w:p>
    <w:p w14:paraId="278EA41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ProxyToService.DitConfiguration.ChannelListStructure channels = Helper.InvokeIgnoreException&lt;ChannelListStructure, CommunicationException&gt;(() =&gt; client.SearchChannelsPaged(req, ChannelVersionStatusType.testing), "Argument exception: ChannelURN!");</w:t>
      </w:r>
    </w:p>
    <w:p w14:paraId="263A010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A45B73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ChannelInfoStructure channel = new ChannelInfoStructure();</w:t>
      </w:r>
    </w:p>
    <w:p w14:paraId="7F91AA3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channel.ShortName = channelName;</w:t>
      </w:r>
    </w:p>
    <w:p w14:paraId="123CE56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channel.ChannelURN = channelURN;</w:t>
      </w:r>
    </w:p>
    <w:p w14:paraId="4538F14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channel.ChannelType = ChannelType.dik;</w:t>
      </w:r>
    </w:p>
    <w:p w14:paraId="348D740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 = new AuthorityBasicInfoStructure();</w:t>
      </w:r>
    </w:p>
    <w:p w14:paraId="31AA249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channel.OwnerAuthority.AuthorityID = "100000";</w:t>
      </w:r>
    </w:p>
    <w:p w14:paraId="67497C3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channel.OwnerAuthority.ShortName = "ABC";</w:t>
      </w:r>
    </w:p>
    <w:p w14:paraId="092FCE0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channel.OwnerAuthority.Name = "ABC Software";</w:t>
      </w:r>
    </w:p>
    <w:p w14:paraId="0A00DB2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channel.ChannelName = channelName;</w:t>
      </w:r>
    </w:p>
    <w:p w14:paraId="5DE37E5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channel.ChannelTypeSpecified = true;</w:t>
      </w:r>
    </w:p>
    <w:p w14:paraId="7B72CB6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DF1717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bool channelExsists = channels != null &amp;&amp; channels.Count &gt; 0;</w:t>
      </w:r>
    </w:p>
    <w:p w14:paraId="329C21E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if (!channelExsists)</w:t>
      </w:r>
    </w:p>
    <w:p w14:paraId="2ACE66A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4B43E6A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int channelId = client.InsertChannel(channel);</w:t>
      </w:r>
    </w:p>
    <w:p w14:paraId="06F5AA4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created");</w:t>
      </w:r>
    </w:p>
    <w:p w14:paraId="199161E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79665A3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else</w:t>
      </w:r>
    </w:p>
    <w:p w14:paraId="669F2A9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033201E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found");</w:t>
      </w:r>
    </w:p>
    <w:p w14:paraId="3080D2D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5925519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07B88D7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ChannelVersionInfoStructure channelVersion = new ChannelVersionInfoStructure();</w:t>
      </w:r>
    </w:p>
    <w:p w14:paraId="4E16CB4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channelVersion.UseReceiverFilter = true;</w:t>
      </w:r>
    </w:p>
    <w:p w14:paraId="5B80D7C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channelVersion.UseReceiverFilterSpecified = true;</w:t>
      </w:r>
    </w:p>
    <w:p w14:paraId="78E2D29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 = new ProxyToService.DitConfiguration.MessageTypeInfoStructure[2];</w:t>
      </w:r>
    </w:p>
    <w:p w14:paraId="30B6013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15A49E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 = new ProxyToService.DitConfiguration.MessageTypeInfoStructure();</w:t>
      </w:r>
    </w:p>
    <w:p w14:paraId="0FD27E2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channelVersion.MessageType[0].MessageClass = new ProxyToService.DitConfiguration.MessageClassInfoStructure();</w:t>
      </w:r>
    </w:p>
    <w:p w14:paraId="193EB0C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511945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// 1 Biznesa ziņojums</w:t>
      </w:r>
    </w:p>
    <w:p w14:paraId="5E75C99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// 2 Transakcijas ziņojums</w:t>
      </w:r>
    </w:p>
    <w:p w14:paraId="67C29D5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// 3 error</w:t>
      </w:r>
    </w:p>
    <w:p w14:paraId="301AC80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channelVersion.MessageType[0].MessageClass.CodeListCodeValue = "1";</w:t>
      </w:r>
    </w:p>
    <w:p w14:paraId="0E78A1F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channelVersion.MessageType[0].XMLSchemaURN = "URN:IVIS:100001:XSD-Person-FullName-v1-0-TYPE-PersonFullName";</w:t>
      </w:r>
    </w:p>
    <w:p w14:paraId="44E9558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4682A74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 = new ProxyToService.DitConfiguration.MessageTypeInfoStructure();</w:t>
      </w:r>
    </w:p>
    <w:p w14:paraId="1D5858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channelVersion.MessageType[1].MessageClass = new ProxyToService.DitConfiguration.MessageClassInfoStructure();</w:t>
      </w:r>
    </w:p>
    <w:p w14:paraId="61458E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channelVersion.MessageType[1].MessageClass.CodeListCodeValue = "3";</w:t>
      </w:r>
    </w:p>
    <w:p w14:paraId="4465F45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channelVersion.MessageType[1].XMLSchemaURN = "URN:IVIS:100001:XSD-DIT-DITMessage-v1-0-TYPE-DefaultMessageError";</w:t>
      </w:r>
    </w:p>
    <w:p w14:paraId="165A782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channelVersion.ChannelVersionStatus = ChannelVersionStatusType.active;</w:t>
      </w:r>
    </w:p>
    <w:p w14:paraId="27BF666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channelVersion.ChannelVersionStatusSpecified = true;</w:t>
      </w:r>
    </w:p>
    <w:p w14:paraId="74C7494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C53829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channelVersion.Channel = channel;</w:t>
      </w:r>
    </w:p>
    <w:p w14:paraId="4AC675B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channelVersion.MinorVersionSpecified = true;</w:t>
      </w:r>
    </w:p>
    <w:p w14:paraId="3A9E953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channelVersion.MinorVersion = 0;</w:t>
      </w:r>
    </w:p>
    <w:p w14:paraId="70CE5CF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channelVersion.MajorVersionSpecified = true;</w:t>
      </w:r>
    </w:p>
    <w:p w14:paraId="37D1DD6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channelVersion.MajorVersion = 1;</w:t>
      </w:r>
    </w:p>
    <w:p w14:paraId="0927988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4F1434C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ChannelVersionSearchInfoStructure channelVersionSearch = new ChannelVersionSearchInfoStructure();</w:t>
      </w:r>
    </w:p>
    <w:p w14:paraId="5539DB8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channelVersionSearch.ChannelVersion = new ChannelVersionInfoStructure();</w:t>
      </w:r>
    </w:p>
    <w:p w14:paraId="27A6F7E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channelVersionSearch.ChannelVersion = channelVersion;</w:t>
      </w:r>
    </w:p>
    <w:p w14:paraId="4B81EF9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2D0C83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ChannelVersionListStructure channelVersions = client.SearchChannelVersionsPaged(channelVersionSearch);</w:t>
      </w:r>
    </w:p>
    <w:p w14:paraId="2E9EFDA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2476485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if (channelVersions.Count == 0)</w:t>
      </w:r>
    </w:p>
    <w:p w14:paraId="68C2D6F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15BD06D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int channelId = client.InsertChannelVersion(channelVersion);</w:t>
      </w:r>
    </w:p>
    <w:p w14:paraId="0FBC226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version created");</w:t>
      </w:r>
    </w:p>
    <w:p w14:paraId="3F816B8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630772F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else</w:t>
      </w:r>
    </w:p>
    <w:p w14:paraId="2FD21B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2A7369E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version found");</w:t>
      </w:r>
    </w:p>
    <w:p w14:paraId="28B1E6E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4BF42A0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0FCF68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ChannelSubscriberInfoStructure channelSubscriber = new ChannelSubscriberInfoStructure();</w:t>
      </w:r>
    </w:p>
    <w:p w14:paraId="338B7F4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channelSubscriber.ChannelVersionURN = channelVersionURN;</w:t>
      </w:r>
    </w:p>
    <w:p w14:paraId="099E8A9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 = new AuthorityBasicInfoStructure();</w:t>
      </w:r>
    </w:p>
    <w:p w14:paraId="22381E8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channelSubscriber.SubscriberAuthority.AuthorityID = "100001";</w:t>
      </w:r>
    </w:p>
    <w:p w14:paraId="5DF8AA3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channelSubscriber.SubscriberAuthority.ShortName = "VRAA";</w:t>
      </w:r>
    </w:p>
    <w:p w14:paraId="27A6D32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channelSubscriber.SubscriberAuthority.Name = "VRAA";</w:t>
      </w:r>
    </w:p>
    <w:p w14:paraId="45FF4A7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ChannelSubscriberSearchInfoStructure channelSubscriberSearch = new ChannelSubscriberSearchInfoStructure();</w:t>
      </w:r>
    </w:p>
    <w:p w14:paraId="6DD8CC7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channelSubscriberSearch.ChannelSubscriber = channelSubscriber;</w:t>
      </w:r>
    </w:p>
    <w:p w14:paraId="3129AAA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ChannelSubscriberListStructure channelSubscriberList = client.SearchSubscribersToChannelPaged(channelSubscriberSearch);</w:t>
      </w:r>
    </w:p>
    <w:p w14:paraId="2684C16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if (channelSubscriberList.Count == 0)</w:t>
      </w:r>
    </w:p>
    <w:p w14:paraId="4DFB719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424289E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int result = client.InsertSubscriberToChannel(channelSubscriber);</w:t>
      </w:r>
    </w:p>
    <w:p w14:paraId="0DB10BA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subscriber created");</w:t>
      </w:r>
    </w:p>
    <w:p w14:paraId="5C19E4D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686D8CC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else</w:t>
      </w:r>
    </w:p>
    <w:p w14:paraId="4DBFC69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5131EC6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Console.WriteLine("Channel subscriber found");</w:t>
      </w:r>
    </w:p>
    <w:p w14:paraId="03467CE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</w:t>
      </w:r>
    </w:p>
    <w:p w14:paraId="4231F20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11E96B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5D87CBD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(CommunicationException e)</w:t>
      </w:r>
    </w:p>
    <w:p w14:paraId="3DA47C4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6A419DD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725040D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0BD3E00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A47473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7B84B3F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2CF81B0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(TimeoutException e)</w:t>
      </w:r>
    </w:p>
    <w:p w14:paraId="453122A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090BFF7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2C556AE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63F2E97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8F4953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5A0D1DE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4441B06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(Exception e)</w:t>
      </w:r>
    </w:p>
    <w:p w14:paraId="2718B5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79E4EEE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5EAE2AA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5AA7F40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7848BD4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throw;</w:t>
      </w:r>
    </w:p>
    <w:p w14:paraId="1993253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3D086F2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14:paraId="079CE46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28F387A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using (ProxyToService.DitService.DITMessageServiceContractClient client = new ProxyToService.DitService.DITMessageServiceContractClient("MessageServiceMtom"))</w:t>
      </w:r>
    </w:p>
    <w:p w14:paraId="21A8070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46219C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applyTo = new Uri("https://ivis.eps.gov.lv/DIT.WebService");</w:t>
      </w:r>
    </w:p>
    <w:p w14:paraId="127B3DD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factory = client.ChannelFactory;</w:t>
      </w:r>
    </w:p>
    <w:p w14:paraId="1CFF5F8F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other = factory.Endpoint.Behaviors.Find&lt;ClientCredentials&gt;();</w:t>
      </w:r>
    </w:p>
    <w:p w14:paraId="0C01A24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factory.Endpoint.Behaviors.Remove(other.GetType());</w:t>
      </w:r>
    </w:p>
    <w:p w14:paraId="35BA5F0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var item = new ApplyToClientCredentials(other) { ApplyTo = applyTo };</w:t>
      </w:r>
    </w:p>
    <w:p w14:paraId="49DC20A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factory.Endpoint.Behaviors.Add(item);</w:t>
      </w:r>
    </w:p>
    <w:p w14:paraId="1CDC83D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2BB00F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try</w:t>
      </w:r>
    </w:p>
    <w:p w14:paraId="6B21A5A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04DBE26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ProxyToService.DitService.MessageSaveStructure2 message = new ProxyToService.DitService.MessageSaveStructure2();</w:t>
      </w:r>
    </w:p>
    <w:p w14:paraId="0289B69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message.ChannelVersionURN = channelVersionURN;</w:t>
      </w:r>
    </w:p>
    <w:p w14:paraId="782E1CD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BussinesMessageType bussinesMessage = new BussinesMessageType();</w:t>
      </w:r>
    </w:p>
    <w:p w14:paraId="1C152C1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XmlDocument xml = new XmlDocument();</w:t>
      </w:r>
    </w:p>
    <w:p w14:paraId="734A345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xml.Load("../../../largeData.xml");</w:t>
      </w:r>
    </w:p>
    <w:p w14:paraId="00C7E03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bussinesMessage.Any = xml.DocumentElement;</w:t>
      </w:r>
    </w:p>
    <w:p w14:paraId="0EF0EDA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message.Item = bussinesMessage;</w:t>
      </w:r>
    </w:p>
    <w:p w14:paraId="4BD9F37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message.ReceiverFilter = new ReceiverFilterArrayStructure()</w:t>
      </w:r>
    </w:p>
    <w:p w14:paraId="035CF7E1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{</w:t>
      </w:r>
    </w:p>
    <w:p w14:paraId="209E28F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    Authority = new[] { "100001" }</w:t>
      </w:r>
    </w:p>
    <w:p w14:paraId="6E9738D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};</w:t>
      </w:r>
    </w:p>
    <w:p w14:paraId="3A6D77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47B8A54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bool resp = client.SendMessage2(message);</w:t>
      </w:r>
    </w:p>
    <w:p w14:paraId="627682F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778C393D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Console.WriteLine("message was sent");</w:t>
      </w:r>
    </w:p>
    <w:p w14:paraId="597CD9B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Console.WriteLine("Press key...");</w:t>
      </w:r>
    </w:p>
    <w:p w14:paraId="25B9F5D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6A17F15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(CommunicationException e)</w:t>
      </w:r>
    </w:p>
    <w:p w14:paraId="3392B36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1DFA637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29C6CAA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4A58931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431015A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5B1B6CE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462DAD7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(TimeoutException e)</w:t>
      </w:r>
    </w:p>
    <w:p w14:paraId="61647603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66102B6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155CFD5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2B707316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13FBE37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41522937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08040CC8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catch (Exception e)</w:t>
      </w:r>
    </w:p>
    <w:p w14:paraId="1E6B1A6B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0DE13279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string mess = e.Message;</w:t>
      </w:r>
    </w:p>
    <w:p w14:paraId="1359F6E5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Console.WriteLine(mess);</w:t>
      </w:r>
    </w:p>
    <w:p w14:paraId="7D6165BC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client.Abort();</w:t>
      </w:r>
    </w:p>
    <w:p w14:paraId="1C88E67E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    throw;</w:t>
      </w:r>
    </w:p>
    <w:p w14:paraId="4AFF39BA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</w:p>
    <w:p w14:paraId="3C567920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</w:p>
    <w:p w14:paraId="5C719152" w14:textId="77777777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    Console.ReadLine();</w:t>
      </w:r>
    </w:p>
    <w:p w14:paraId="3640FE8B" w14:textId="0BE0E8AF" w:rsidR="001565C9" w:rsidRPr="005C7DC4" w:rsidRDefault="001565C9" w:rsidP="001565C9">
      <w:pPr>
        <w:pStyle w:val="Sourcewithforeground"/>
        <w:rPr>
          <w:rFonts w:ascii="Consolas" w:hAnsi="Consolas" w:cs="Consolas"/>
          <w:color w:val="000000"/>
          <w:sz w:val="19"/>
          <w:szCs w:val="19"/>
        </w:rPr>
      </w:pPr>
      <w:r w:rsidRPr="005C7DC4"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14:paraId="6F643CC9" w14:textId="060099E4" w:rsidR="007769E9" w:rsidRPr="005C7DC4" w:rsidRDefault="00BB44CB" w:rsidP="002F3430">
      <w:pPr>
        <w:pStyle w:val="Heading3"/>
      </w:pPr>
      <w:bookmarkStart w:id="106" w:name="_Toc134800221"/>
      <w:r w:rsidRPr="005C7DC4">
        <w:t>FTP piemēri .NET</w:t>
      </w:r>
      <w:bookmarkEnd w:id="106"/>
    </w:p>
    <w:p w14:paraId="46D07DC9" w14:textId="1DAB4064" w:rsidR="004A1DE2" w:rsidRPr="005C7DC4" w:rsidRDefault="004A1DE2" w:rsidP="002F3430">
      <w:r w:rsidRPr="005C7DC4">
        <w:t>DIT FTP pieslēgumu var pārbaudīt</w:t>
      </w:r>
      <w:r w:rsidR="008C5C04" w:rsidRPr="005C7DC4">
        <w:t>,</w:t>
      </w:r>
      <w:r w:rsidRPr="005C7DC4">
        <w:t xml:space="preserve"> izmantojot FTP klientu, </w:t>
      </w:r>
      <w:r w:rsidR="00F818A0" w:rsidRPr="005C7DC4">
        <w:t>piemēram,</w:t>
      </w:r>
      <w:r w:rsidRPr="005C7DC4">
        <w:t xml:space="preserve"> </w:t>
      </w:r>
      <w:r w:rsidRPr="005C7DC4">
        <w:rPr>
          <w:i/>
        </w:rPr>
        <w:t xml:space="preserve">FileZilla. </w:t>
      </w:r>
      <w:r w:rsidR="00E40D21" w:rsidRPr="005C7DC4">
        <w:rPr>
          <w:i/>
        </w:rPr>
        <w:t>FileZilla ftp</w:t>
      </w:r>
      <w:r w:rsidR="00E40D21" w:rsidRPr="005C7DC4">
        <w:t xml:space="preserve"> kanāla konfigurācija </w:t>
      </w:r>
      <w:r w:rsidR="003E5C59" w:rsidRPr="005C7DC4">
        <w:t>redzama</w:t>
      </w:r>
      <w:r w:rsidR="00E40D21" w:rsidRPr="005C7DC4">
        <w:t xml:space="preserve"> </w:t>
      </w:r>
      <w:r w:rsidR="00E40D21" w:rsidRPr="005C7DC4">
        <w:fldChar w:fldCharType="begin"/>
      </w:r>
      <w:r w:rsidR="00E40D21" w:rsidRPr="005C7DC4">
        <w:instrText xml:space="preserve"> REF _Ref334031948 \h </w:instrText>
      </w:r>
      <w:r w:rsidR="00E40D21" w:rsidRPr="005C7DC4">
        <w:fldChar w:fldCharType="separate"/>
      </w:r>
      <w:r w:rsidR="00565FEE" w:rsidRPr="005C7DC4">
        <w:t>20</w:t>
      </w:r>
      <w:r w:rsidR="00E40D21" w:rsidRPr="005C7DC4">
        <w:fldChar w:fldCharType="end"/>
      </w:r>
      <w:r w:rsidR="00E40D21" w:rsidRPr="005C7DC4">
        <w:t>.attēlā.</w:t>
      </w:r>
    </w:p>
    <w:p w14:paraId="15AB5C03" w14:textId="77777777" w:rsidR="00E40D21" w:rsidRPr="005C7DC4" w:rsidRDefault="00E40D21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1905C40" wp14:editId="338797BA">
            <wp:extent cx="3533481" cy="34304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36825" cy="343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460B" w14:textId="5FF7C4D1" w:rsidR="00E40D21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07" w:name="_Ref334031948"/>
      <w:bookmarkStart w:id="108" w:name="_Toc134800288"/>
      <w:r w:rsidR="00565FEE" w:rsidRPr="005C7DC4">
        <w:t>20</w:t>
      </w:r>
      <w:bookmarkEnd w:id="107"/>
      <w:r>
        <w:fldChar w:fldCharType="end"/>
      </w:r>
      <w:r w:rsidR="001107D9" w:rsidRPr="005C7DC4">
        <w:t>.</w:t>
      </w:r>
      <w:r w:rsidR="00E40D21" w:rsidRPr="005C7DC4">
        <w:t>attēls. FileZilla FTP kanāla konfigurācija</w:t>
      </w:r>
      <w:bookmarkEnd w:id="108"/>
    </w:p>
    <w:p w14:paraId="4FFB5307" w14:textId="1A2BD75E" w:rsidR="005D6C30" w:rsidRPr="005C7DC4" w:rsidRDefault="00BB44CB" w:rsidP="002F3430">
      <w:r w:rsidRPr="005C7DC4">
        <w:t>Lai izveidotu piesl</w:t>
      </w:r>
      <w:r w:rsidR="008C5C04" w:rsidRPr="005C7DC4">
        <w:t>ē</w:t>
      </w:r>
      <w:r w:rsidRPr="005C7DC4">
        <w:t>gumu FTP</w:t>
      </w:r>
      <w:r w:rsidR="005D6C30" w:rsidRPr="005C7DC4">
        <w:t>s</w:t>
      </w:r>
      <w:r w:rsidR="008C5C04" w:rsidRPr="005C7DC4">
        <w:t>,</w:t>
      </w:r>
      <w:r w:rsidRPr="005C7DC4">
        <w:t xml:space="preserve"> </w:t>
      </w:r>
      <w:r w:rsidR="005D6C30" w:rsidRPr="005C7DC4">
        <w:t xml:space="preserve">var izmantot FTPs klientu System.Net.FTPClient, jo .net uz izstrādāšanas brīdi neļauj pilnīgi izmantot FTPs funkcijas. </w:t>
      </w:r>
    </w:p>
    <w:p w14:paraId="37F0E726" w14:textId="5A75CB08" w:rsidR="005D6C30" w:rsidRPr="005C7DC4" w:rsidRDefault="008B0B58" w:rsidP="002F3430">
      <w:r w:rsidRPr="005C7DC4">
        <w:t>FTPs pieslēgum</w:t>
      </w:r>
      <w:r w:rsidR="001D47DA" w:rsidRPr="005C7DC4">
        <w:t>u</w:t>
      </w:r>
      <w:r w:rsidRPr="005C7DC4">
        <w:t xml:space="preserve"> var izveidot</w:t>
      </w:r>
      <w:r w:rsidR="001D47DA" w:rsidRPr="005C7DC4">
        <w:t>,</w:t>
      </w:r>
      <w:r w:rsidRPr="005C7DC4">
        <w:t xml:space="preserve"> izmantojot trešās puses bibliotēkas, piemēram, </w:t>
      </w:r>
      <w:r w:rsidR="005D6C30" w:rsidRPr="005C7DC4">
        <w:t>System.Net.FTPClient</w:t>
      </w:r>
      <w:r w:rsidRPr="005C7DC4">
        <w:t>, kas ir</w:t>
      </w:r>
      <w:r w:rsidR="005D6C30" w:rsidRPr="005C7DC4">
        <w:t xml:space="preserve"> </w:t>
      </w:r>
      <w:r w:rsidRPr="005C7DC4">
        <w:t xml:space="preserve">pieejama </w:t>
      </w:r>
      <w:r w:rsidR="00024910" w:rsidRPr="005C7DC4">
        <w:t>no NuGet ( vai no https://netftp.codeplex.com/):</w:t>
      </w:r>
    </w:p>
    <w:p w14:paraId="55351BCA" w14:textId="5294F675" w:rsidR="005D6C30" w:rsidRPr="005C7DC4" w:rsidRDefault="00024910" w:rsidP="00EC7D8A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7BFCD3B" wp14:editId="258E499D">
            <wp:extent cx="4345616" cy="2905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getFtp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7" cy="29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DE03" w14:textId="14089871" w:rsidR="005D6C30" w:rsidRPr="005C7DC4" w:rsidRDefault="00F50E8E" w:rsidP="005D6C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09" w:name="_Toc134800289"/>
      <w:r w:rsidR="00565FEE" w:rsidRPr="005C7DC4">
        <w:t>21</w:t>
      </w:r>
      <w:r>
        <w:fldChar w:fldCharType="end"/>
      </w:r>
      <w:r w:rsidR="005D6C30" w:rsidRPr="005C7DC4">
        <w:t>.attēls. FTPs klienta pieslēgšanas piemērs</w:t>
      </w:r>
      <w:bookmarkEnd w:id="109"/>
    </w:p>
    <w:p w14:paraId="2FE06065" w14:textId="1C0E8656" w:rsidR="005D6C30" w:rsidRPr="005C7DC4" w:rsidRDefault="008B0B58" w:rsidP="00EC7D8A">
      <w:pPr>
        <w:pStyle w:val="Note"/>
        <w:rPr>
          <w:lang w:val="lv-LV"/>
        </w:rPr>
      </w:pPr>
      <w:r w:rsidRPr="005C7DC4">
        <w:rPr>
          <w:lang w:val="lv-LV"/>
        </w:rPr>
        <w:t xml:space="preserve">DIT FTPs klientā var izmantot arī citas bibliotēkas, </w:t>
      </w:r>
      <w:r w:rsidR="005D0C10" w:rsidRPr="005C7DC4">
        <w:rPr>
          <w:lang w:val="lv-LV"/>
        </w:rPr>
        <w:t>atkarīb</w:t>
      </w:r>
      <w:r w:rsidR="001D47DA" w:rsidRPr="005C7DC4">
        <w:rPr>
          <w:lang w:val="lv-LV"/>
        </w:rPr>
        <w:t>ā</w:t>
      </w:r>
      <w:r w:rsidR="005D0C10" w:rsidRPr="005C7DC4">
        <w:rPr>
          <w:lang w:val="lv-LV"/>
        </w:rPr>
        <w:t xml:space="preserve"> no projekta mērķiem un izstrādes metodoloģijas.</w:t>
      </w:r>
    </w:p>
    <w:p w14:paraId="6C6279C2" w14:textId="55BA674C" w:rsidR="00BB44CB" w:rsidRPr="005C7DC4" w:rsidRDefault="00BB44CB" w:rsidP="00B578B1">
      <w:pPr>
        <w:pStyle w:val="Heading4"/>
      </w:pPr>
      <w:bookmarkStart w:id="110" w:name="_Toc134800222"/>
      <w:r w:rsidRPr="005C7DC4">
        <w:t xml:space="preserve">Datnes pievienošana </w:t>
      </w:r>
      <w:r w:rsidR="0025560C" w:rsidRPr="005C7DC4">
        <w:t>(FTPs_SendMessage)</w:t>
      </w:r>
      <w:bookmarkEnd w:id="110"/>
    </w:p>
    <w:p w14:paraId="7A8DE855" w14:textId="36483377" w:rsidR="00BB44CB" w:rsidRPr="005C7DC4" w:rsidRDefault="00A114DD" w:rsidP="002F3430">
      <w:r w:rsidRPr="005C7DC4">
        <w:t>Tiek izveidots pies</w:t>
      </w:r>
      <w:r w:rsidR="008C5C04" w:rsidRPr="005C7DC4">
        <w:t>lē</w:t>
      </w:r>
      <w:r w:rsidRPr="005C7DC4">
        <w:t>gums FTP</w:t>
      </w:r>
      <w:r w:rsidR="00F818A0" w:rsidRPr="005C7DC4">
        <w:t>, un</w:t>
      </w:r>
      <w:r w:rsidRPr="005C7DC4">
        <w:t xml:space="preserve"> tiek pievienota datn</w:t>
      </w:r>
      <w:r w:rsidR="00BA1D5B" w:rsidRPr="005C7DC4">
        <w:t>e kanāla</w:t>
      </w:r>
      <w:r w:rsidRPr="005C7DC4">
        <w:t xml:space="preserve"> mapei, kura atbilst „URN:IVIS:100001:CHA- SampleChannel-v1-0-TYPE-DIK” kanālam:</w:t>
      </w:r>
    </w:p>
    <w:p w14:paraId="2F0B58D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>public static class Program</w:t>
      </w:r>
    </w:p>
    <w:p w14:paraId="615D413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{</w:t>
      </w:r>
    </w:p>
    <w:p w14:paraId="519B015E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&lt;summary&gt;</w:t>
      </w:r>
    </w:p>
    <w:p w14:paraId="429043B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Mains the specified args.</w:t>
      </w:r>
    </w:p>
    <w:p w14:paraId="3381E79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&lt;/summary&gt;</w:t>
      </w:r>
    </w:p>
    <w:p w14:paraId="199F7E1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&lt;param name="args"&gt; The args. &lt;/param&gt;</w:t>
      </w:r>
    </w:p>
    <w:p w14:paraId="16B48B6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Main(string[] args)</w:t>
      </w:r>
    </w:p>
    <w:p w14:paraId="2754A27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74EA9ED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Dictionary&lt;string, int&gt; fileSendDic = new Dictionary&lt;string, int&gt;();</w:t>
      </w:r>
    </w:p>
    <w:p w14:paraId="67DC09C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fileSendDic.Add("../../../DIT10MB.xml", 2);</w:t>
      </w:r>
    </w:p>
    <w:p w14:paraId="7F70CEC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channelName = "SampleChannel";</w:t>
      </w:r>
    </w:p>
    <w:p w14:paraId="25B9387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4DB8832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foreach (var item in fileSendDic)</w:t>
      </w:r>
    </w:p>
    <w:p w14:paraId="3A8C390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0755EF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for (int i = 0; i &lt; item.Value; i++)</w:t>
      </w:r>
    </w:p>
    <w:p w14:paraId="21C83EB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1A1B7D7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UploadFileToFtp(new FileInfo(item.Key), channelName, i);</w:t>
      </w:r>
    </w:p>
    <w:p w14:paraId="2BA885B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Console.WriteLine(i);</w:t>
      </w:r>
    </w:p>
    <w:p w14:paraId="7B1F58C8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7C9DE88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50EEE7F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78452BD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Console.ReadLine();</w:t>
      </w:r>
    </w:p>
    <w:p w14:paraId="10AEE94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1377E6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68F88E0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26CA7B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UploadFileToFtp(FileInfo fileInfo, string channelName,int i)</w:t>
      </w:r>
    </w:p>
    <w:p w14:paraId="3D6BBC4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6923AA1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if (fileInfo == null)</w:t>
      </w:r>
    </w:p>
    <w:p w14:paraId="18421A1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AEEB77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throw new ArgumentException("fileInfo is null");</w:t>
      </w:r>
    </w:p>
    <w:p w14:paraId="73025B4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3C739778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39869BC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ftpAdress = System.Configuration.ConfigurationManager.AppSettings.Get("FtpAdress");</w:t>
      </w:r>
    </w:p>
    <w:p w14:paraId="7C1207B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port = System.Configuration.ConfigurationManager.AppSettings.Get("FtpPort");</w:t>
      </w:r>
    </w:p>
    <w:p w14:paraId="5ABDDD3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userName = System.Configuration.ConfigurationManager.AppSettings.Get("UserName");</w:t>
      </w:r>
    </w:p>
    <w:p w14:paraId="40DBEDE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password = System.Configuration.ConfigurationManager.AppSettings.Get("Password");</w:t>
      </w:r>
    </w:p>
    <w:p w14:paraId="5041B059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0317177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using (var ftpClient = new FtpClient())</w:t>
      </w:r>
    </w:p>
    <w:p w14:paraId="27EC98A9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AA9501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 = "Write";</w:t>
      </w:r>
    </w:p>
    <w:p w14:paraId="0C72FBF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folderName = $"{channelName}/DIK-v1-0/{write}/{i}.xml";</w:t>
      </w:r>
    </w:p>
    <w:p w14:paraId="3238281D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F67B90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ftpClient.ValidateCertificate += new FtpSslValidation(myCertificateValidation);</w:t>
      </w:r>
    </w:p>
    <w:p w14:paraId="393208E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4F8B503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ftpClient.Host = ftpAdress;</w:t>
      </w:r>
    </w:p>
    <w:p w14:paraId="2E913BD4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ftpClient.EncryptionMode = FtpEncryptionMode.Explicit;</w:t>
      </w:r>
    </w:p>
    <w:p w14:paraId="14B0F26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ftpClient.Port = Convert.ToInt32(port, CultureInfo.InvariantCulture);</w:t>
      </w:r>
    </w:p>
    <w:p w14:paraId="63514B90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ftpClient.Credentials = new NetworkCredential(userName, password);</w:t>
      </w:r>
    </w:p>
    <w:p w14:paraId="40CCB8D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ftpClient.EnableThreadSafeDataConnections = true;</w:t>
      </w:r>
    </w:p>
    <w:p w14:paraId="08DBEEA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785FD26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// do not open a new connection for each file</w:t>
      </w:r>
    </w:p>
    <w:p w14:paraId="0F18F4F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ftpClient.DataConnectionType = FtpDataConnectionType.EPSV;</w:t>
      </w:r>
    </w:p>
    <w:p w14:paraId="4B7B9A1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ftpClient.SocketKeepAlive = true;</w:t>
      </w:r>
    </w:p>
    <w:p w14:paraId="5FD3AB8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System.Net.ServicePointManager.Expect100Continue = false;</w:t>
      </w:r>
    </w:p>
    <w:p w14:paraId="5667B92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System.Net.ServicePointManager.SecurityProtocol = System.Net.SecurityProtocolType.Ssl3 | System.Net.SecurityProtocolType.Tls;</w:t>
      </w:r>
    </w:p>
    <w:p w14:paraId="6436CA9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25079A6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ftpClient.Connect();</w:t>
      </w:r>
    </w:p>
    <w:p w14:paraId="2FBBA2E2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4C6491C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using (var fileStream = File.OpenRead(fileInfo.FullName))</w:t>
      </w:r>
    </w:p>
    <w:p w14:paraId="4939DC7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4BCC3C5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using (var ftpStream = ftpClient.OpenWrite(folderName, FtpDataType.ASCII))</w:t>
      </w:r>
    </w:p>
    <w:p w14:paraId="7532BCE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{</w:t>
      </w:r>
    </w:p>
    <w:p w14:paraId="3685BCB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var buffer = new byte[8 * 1024];</w:t>
      </w:r>
    </w:p>
    <w:p w14:paraId="43A58761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int count;</w:t>
      </w:r>
    </w:p>
    <w:p w14:paraId="40477858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while ((count = fileStream.Read(buffer, 0, buffer.Length)) &gt; 0)</w:t>
      </w:r>
    </w:p>
    <w:p w14:paraId="10E09539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{</w:t>
      </w:r>
    </w:p>
    <w:p w14:paraId="12C9699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    ftpStream.Write(buffer, 0, count);</w:t>
      </w:r>
    </w:p>
    <w:p w14:paraId="53E4EDC5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}</w:t>
      </w:r>
    </w:p>
    <w:p w14:paraId="10827A95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}</w:t>
      </w:r>
    </w:p>
    <w:p w14:paraId="78A55BB3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7ABBDD5B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1427EBA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ftpClient.Disconnect();</w:t>
      </w:r>
    </w:p>
    <w:p w14:paraId="5A88991F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4567153A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1EA6192E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</w:p>
    <w:p w14:paraId="6520BBA5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private static void myCertificateValidation(FtpClient control, FtpSslValidationEventArgs e)</w:t>
      </w:r>
    </w:p>
    <w:p w14:paraId="33CBA327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263ECC76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e.Accept = true;</w:t>
      </w:r>
    </w:p>
    <w:p w14:paraId="523694AC" w14:textId="77777777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7D6E7CDA" w14:textId="12F2611B" w:rsidR="00003907" w:rsidRPr="005C7DC4" w:rsidRDefault="00003907" w:rsidP="00003907">
      <w:pPr>
        <w:pStyle w:val="CodeBlock"/>
        <w:keepNext w:val="0"/>
        <w:widowControl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}</w:t>
      </w:r>
    </w:p>
    <w:p w14:paraId="308579AC" w14:textId="77777777" w:rsidR="00003907" w:rsidRPr="005C7DC4" w:rsidRDefault="00003907" w:rsidP="00B578B1">
      <w:pPr>
        <w:pStyle w:val="CodeBlock"/>
        <w:keepNext w:val="0"/>
        <w:widowControl w:val="0"/>
        <w:rPr>
          <w:color w:val="000000"/>
          <w:highlight w:val="white"/>
          <w:lang w:val="lv-LV"/>
        </w:rPr>
      </w:pPr>
    </w:p>
    <w:p w14:paraId="78AE2AA7" w14:textId="45FFB9FA" w:rsidR="00A114DD" w:rsidRPr="005C7DC4" w:rsidRDefault="0025560C" w:rsidP="002F3430">
      <w:pPr>
        <w:pStyle w:val="Heading4"/>
      </w:pPr>
      <w:bookmarkStart w:id="111" w:name="_Toc444166020"/>
      <w:bookmarkStart w:id="112" w:name="_Toc444166021"/>
      <w:bookmarkStart w:id="113" w:name="_Toc444166022"/>
      <w:bookmarkStart w:id="114" w:name="_Toc444166023"/>
      <w:bookmarkStart w:id="115" w:name="_Toc444166024"/>
      <w:bookmarkStart w:id="116" w:name="_Toc444166025"/>
      <w:bookmarkStart w:id="117" w:name="_Toc444166026"/>
      <w:bookmarkStart w:id="118" w:name="_Toc444166027"/>
      <w:bookmarkStart w:id="119" w:name="_Toc444166028"/>
      <w:bookmarkStart w:id="120" w:name="_Toc444166029"/>
      <w:bookmarkStart w:id="121" w:name="_Toc444166030"/>
      <w:bookmarkStart w:id="122" w:name="_Toc444166031"/>
      <w:bookmarkStart w:id="123" w:name="_Toc444166032"/>
      <w:bookmarkStart w:id="124" w:name="_Toc444166033"/>
      <w:bookmarkStart w:id="125" w:name="_Toc444166034"/>
      <w:bookmarkStart w:id="126" w:name="_Toc444166035"/>
      <w:bookmarkStart w:id="127" w:name="_Toc444166036"/>
      <w:bookmarkStart w:id="128" w:name="_Toc444166037"/>
      <w:bookmarkStart w:id="129" w:name="_Toc444166038"/>
      <w:bookmarkStart w:id="130" w:name="_Toc444166039"/>
      <w:bookmarkStart w:id="131" w:name="_Toc444166040"/>
      <w:bookmarkStart w:id="132" w:name="_Toc444166041"/>
      <w:bookmarkStart w:id="133" w:name="_Toc134800223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 w:rsidRPr="005C7DC4">
        <w:t xml:space="preserve">Datnes nolasīšana un </w:t>
      </w:r>
      <w:r w:rsidR="002E6603" w:rsidRPr="005C7DC4">
        <w:t>dzēšana</w:t>
      </w:r>
      <w:r w:rsidR="00BA1D5B" w:rsidRPr="005C7DC4">
        <w:t xml:space="preserve"> (FTPs_ReceiveMessage)</w:t>
      </w:r>
      <w:bookmarkEnd w:id="133"/>
    </w:p>
    <w:p w14:paraId="5363D020" w14:textId="05BBA247" w:rsidR="00BA1D5B" w:rsidRPr="005C7DC4" w:rsidRDefault="00BA1D5B" w:rsidP="002F3430">
      <w:r w:rsidRPr="005C7DC4">
        <w:t>Tiek izveidots piesl</w:t>
      </w:r>
      <w:r w:rsidR="008C5C04" w:rsidRPr="005C7DC4">
        <w:t>ē</w:t>
      </w:r>
      <w:r w:rsidRPr="005C7DC4">
        <w:t>gums FTP</w:t>
      </w:r>
      <w:r w:rsidR="00F818A0" w:rsidRPr="005C7DC4">
        <w:t>, un</w:t>
      </w:r>
      <w:r w:rsidRPr="005C7DC4">
        <w:t xml:space="preserve"> tiek nolasīta datne no kanāla mapes, kura atbilst „URN:IVIS:100001:CHA- SampleChannel-v1-0-TYPE-DIK” kanālam:</w:t>
      </w:r>
    </w:p>
    <w:p w14:paraId="018759A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>public static class Program</w:t>
      </w:r>
    </w:p>
    <w:p w14:paraId="40865805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{</w:t>
      </w:r>
    </w:p>
    <w:p w14:paraId="7CEB8C2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&lt;summary&gt;</w:t>
      </w:r>
    </w:p>
    <w:p w14:paraId="736DE09B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Mains the specified args. </w:t>
      </w:r>
    </w:p>
    <w:p w14:paraId="594E8C2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&lt;/summary&gt;</w:t>
      </w:r>
    </w:p>
    <w:p w14:paraId="35627E2B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name="args"&gt; The args. &lt;/param&gt;</w:t>
      </w:r>
    </w:p>
    <w:p w14:paraId="1E8F099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public static void Main(string[] args)</w:t>
      </w:r>
    </w:p>
    <w:p w14:paraId="706FDB1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{</w:t>
      </w:r>
    </w:p>
    <w:p w14:paraId="0E35F20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interval = int.Parse(System.Configuration.ConfigurationManager.AppSettings.Get("Interaval"));</w:t>
      </w:r>
    </w:p>
    <w:p w14:paraId="4691DD9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string ftpAdress = System.Configuration.ConfigurationManager.AppSettings.Get("FtpAdress");</w:t>
      </w:r>
    </w:p>
    <w:p w14:paraId="64EFB44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int port = int.Parse(System.Configuration.ConfigurationManager.AppSettings.Get("FtpPort"));</w:t>
      </w:r>
    </w:p>
    <w:p w14:paraId="5AE4561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userName = System.Configuration.ConfigurationManager.AppSettings.Get("UserName");</w:t>
      </w:r>
    </w:p>
    <w:p w14:paraId="04C6CC8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password = System.Configuration.ConfigurationManager.AppSettings.Get("Password");</w:t>
      </w:r>
    </w:p>
    <w:p w14:paraId="59A2192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var folder = System.Configuration.ConfigurationManager.AppSettings.Get("FolderTemp");</w:t>
      </w:r>
    </w:p>
    <w:p w14:paraId="3AAC0ED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75C30D5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long ss = 0;</w:t>
      </w:r>
    </w:p>
    <w:p w14:paraId="56E4F49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2888211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Console.WriteLine("Press Enter");</w:t>
      </w:r>
    </w:p>
    <w:p w14:paraId="096A603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while (true)</w:t>
      </w:r>
    </w:p>
    <w:p w14:paraId="50F94D2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{</w:t>
      </w:r>
    </w:p>
    <w:p w14:paraId="0710EB9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try</w:t>
      </w:r>
    </w:p>
    <w:p w14:paraId="2F29E7D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{</w:t>
      </w:r>
    </w:p>
    <w:p w14:paraId="75AF74C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Thread.Sleep(interval);</w:t>
      </w:r>
    </w:p>
    <w:p w14:paraId="6720AC9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B893D9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var t = Task.Factory.StartNew(() =&gt;</w:t>
      </w:r>
    </w:p>
    <w:p w14:paraId="0B0DDBC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{</w:t>
      </w:r>
    </w:p>
    <w:p w14:paraId="2DB4FAB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using (var ftpClient = new System.Net.FtpClient.FtpClient())</w:t>
      </w:r>
    </w:p>
    <w:p w14:paraId="1302483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{</w:t>
      </w:r>
    </w:p>
    <w:p w14:paraId="599A5A9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ftpClient.Host = ftpAdress;</w:t>
      </w:r>
    </w:p>
    <w:p w14:paraId="119284E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ftpClient.EncryptionMode = System.Net.FtpClient.FtpEncryptionMode.Explicit;</w:t>
      </w:r>
    </w:p>
    <w:p w14:paraId="3D00C21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ftpClient.Port = Convert.ToInt32(port, CultureInfo.InvariantCulture);</w:t>
      </w:r>
    </w:p>
    <w:p w14:paraId="6123E7F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ftpClient.Credentials = new NetworkCredential(userName, password);</w:t>
      </w:r>
    </w:p>
    <w:p w14:paraId="3985E9B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ftpClient.ReadTimeout = 5000;</w:t>
      </w:r>
    </w:p>
    <w:p w14:paraId="61649B5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BA7AAA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string folderName = "/SampleChannel/DIK-v1-0/ReadError";</w:t>
      </w:r>
    </w:p>
    <w:p w14:paraId="1A4B7B6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DirectoryInfo dir = new DirectoryInfo(folder);</w:t>
      </w:r>
    </w:p>
    <w:p w14:paraId="5CCAD0A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BB3582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var ss1 = dir.GetFiles();</w:t>
      </w:r>
    </w:p>
    <w:p w14:paraId="5A49C6E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616E8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if (ss1 != null)</w:t>
      </w:r>
    </w:p>
    <w:p w14:paraId="43DB0C1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{</w:t>
      </w:r>
    </w:p>
    <w:p w14:paraId="456C75C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foreach (var item in ss1)</w:t>
      </w:r>
    </w:p>
    <w:p w14:paraId="6CEFF4F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{</w:t>
      </w:r>
    </w:p>
    <w:p w14:paraId="4C958A1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item.Delete();</w:t>
      </w:r>
    </w:p>
    <w:p w14:paraId="1FE0410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}</w:t>
      </w:r>
    </w:p>
    <w:p w14:paraId="792C19E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}</w:t>
      </w:r>
    </w:p>
    <w:p w14:paraId="2BEAF47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6FB10D3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ftpClient.SetWorkingDirectory(folderName);</w:t>
      </w:r>
    </w:p>
    <w:p w14:paraId="7655A3B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E778E0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ftpClient.ValidateCertificate += new System.Net.FtpClient.FtpSslValidation(myCertificateValidation);</w:t>
      </w:r>
    </w:p>
    <w:p w14:paraId="5B91ADC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7EC4FE2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foreach (var item in ftpClient.GetListing(ftpClient.GetWorkingDirectory()))</w:t>
      </w:r>
    </w:p>
    <w:p w14:paraId="66568A2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{</w:t>
      </w:r>
    </w:p>
    <w:p w14:paraId="20FF341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switch (item.Type)</w:t>
      </w:r>
    </w:p>
    <w:p w14:paraId="797D3C9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{</w:t>
      </w:r>
    </w:p>
    <w:p w14:paraId="548AC44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case FtpFileSystemObjectType.Directory:</w:t>
      </w:r>
    </w:p>
    <w:p w14:paraId="6A9893A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Console.WriteLine("Folder:" + item.Name);</w:t>
      </w:r>
    </w:p>
    <w:p w14:paraId="7A65994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break;</w:t>
      </w:r>
    </w:p>
    <w:p w14:paraId="26B52AC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0F37F2B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case FtpFileSystemObjectType.File:</w:t>
      </w:r>
    </w:p>
    <w:p w14:paraId="7067DE3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C53F4B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GetFile(ftpClient, item.FullName, item.Name, dir);</w:t>
      </w:r>
    </w:p>
    <w:p w14:paraId="391A139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386D43B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Console.WriteLine("File:" + item.Name);</w:t>
      </w:r>
    </w:p>
    <w:p w14:paraId="52CAC8F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        break;</w:t>
      </w:r>
    </w:p>
    <w:p w14:paraId="488CD2F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}</w:t>
      </w:r>
    </w:p>
    <w:p w14:paraId="5D865E1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}</w:t>
      </w:r>
    </w:p>
    <w:p w14:paraId="06D57F9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78B88E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FileInfo[] fileInfo = dir.GetFiles();</w:t>
      </w:r>
    </w:p>
    <w:p w14:paraId="4F10251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396ACF8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foreach (var item in fileInfo)</w:t>
      </w:r>
    </w:p>
    <w:p w14:paraId="51A8130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{</w:t>
      </w:r>
    </w:p>
    <w:p w14:paraId="37EFF5F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    Console.WriteLine(item.Name + " received");</w:t>
      </w:r>
    </w:p>
    <w:p w14:paraId="0BBB3A6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}</w:t>
      </w:r>
    </w:p>
    <w:p w14:paraId="28BC541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F1D11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ss++;</w:t>
      </w:r>
    </w:p>
    <w:p w14:paraId="66EE383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BEE806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    Console.WriteLine(ss);</w:t>
      </w:r>
    </w:p>
    <w:p w14:paraId="67C19A2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    }</w:t>
      </w:r>
    </w:p>
    <w:p w14:paraId="0943D21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});</w:t>
      </w:r>
    </w:p>
    <w:p w14:paraId="09DF82D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5EAC2F3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t.Wait();</w:t>
      </w:r>
    </w:p>
    <w:p w14:paraId="0E9BAC5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}</w:t>
      </w:r>
    </w:p>
    <w:p w14:paraId="052F664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catch (Exception e)</w:t>
      </w:r>
    </w:p>
    <w:p w14:paraId="0672FE5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{</w:t>
      </w:r>
    </w:p>
    <w:p w14:paraId="04934B7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Thread.Sleep(3000);</w:t>
      </w:r>
    </w:p>
    <w:p w14:paraId="21C1AB4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string mess = e.Message;</w:t>
      </w:r>
    </w:p>
    <w:p w14:paraId="1DD4A75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Console.WriteLine(mess);</w:t>
      </w:r>
    </w:p>
    <w:p w14:paraId="0224D20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}</w:t>
      </w:r>
    </w:p>
    <w:p w14:paraId="599A486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}</w:t>
      </w:r>
    </w:p>
    <w:p w14:paraId="0ED9A7C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F05C1B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}</w:t>
      </w:r>
    </w:p>
    <w:p w14:paraId="2AE5C6E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4C0C469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&lt;summary&gt;</w:t>
      </w:r>
    </w:p>
    <w:p w14:paraId="0DFCCAF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Gets the file. </w:t>
      </w:r>
    </w:p>
    <w:p w14:paraId="360299A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&lt;/summary&gt;</w:t>
      </w:r>
    </w:p>
    <w:p w14:paraId="1CCE740A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name="ftpClient"&gt; The FTP client. &lt;/param&gt;</w:t>
      </w:r>
    </w:p>
    <w:p w14:paraId="3746769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name="fileName"&gt;  Name of the file. &lt;/param&gt;</w:t>
      </w:r>
    </w:p>
    <w:p w14:paraId="253FE88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/// &lt;param name="dirToSave"&gt; The dir to save. &lt;/param&gt;</w:t>
      </w:r>
    </w:p>
    <w:p w14:paraId="1FC857F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private static void GetFile(System.Net.FtpClient.FtpClient ftpClient, string fileNameFullName, string fileName, DirectoryInfo dirToSave)</w:t>
      </w:r>
    </w:p>
    <w:p w14:paraId="63E2644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{</w:t>
      </w:r>
    </w:p>
    <w:p w14:paraId="7F2F078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string userID = WindowsIdentity.GetCurrent().Name;</w:t>
      </w:r>
    </w:p>
    <w:p w14:paraId="4A40EEA2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380F8B01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using (var ftpStream = ftpClient.OpenRead(fileNameFullName))</w:t>
      </w:r>
    </w:p>
    <w:p w14:paraId="47546A2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0C7903E8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using (var fileStream = new FileStream(new FileInfo(dirToSave.FullName + fileName).FullName, FileMode.OpenOrCreate))</w:t>
      </w:r>
    </w:p>
    <w:p w14:paraId="1997956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{</w:t>
      </w:r>
    </w:p>
    <w:p w14:paraId="674C4EA3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var buffer = new byte[8 * 1024];</w:t>
      </w:r>
    </w:p>
    <w:p w14:paraId="7571AD7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int count;</w:t>
      </w:r>
    </w:p>
    <w:p w14:paraId="2518777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while ((count = ftpStream.Read(buffer, 0, buffer.Length)) &gt; 0)</w:t>
      </w:r>
    </w:p>
    <w:p w14:paraId="36AAC8F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{</w:t>
      </w:r>
    </w:p>
    <w:p w14:paraId="50EDB926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    fileStream.Write(buffer, 0, count);</w:t>
      </w:r>
    </w:p>
    <w:p w14:paraId="4AE4D0D4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    }</w:t>
      </w:r>
    </w:p>
    <w:p w14:paraId="472C2FA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052DF7D0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}</w:t>
      </w:r>
    </w:p>
    <w:p w14:paraId="4F88929F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}</w:t>
      </w:r>
    </w:p>
    <w:p w14:paraId="456DB01C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</w:p>
    <w:p w14:paraId="1C09ED8D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// callback used to validate the certificate in an SSL conversation </w:t>
      </w:r>
    </w:p>
    <w:p w14:paraId="43EB09B9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private static void myCertificateValidation(System.Net.FtpClient.FtpClient control, System.Net.FtpClient.FtpSslValidationEventArgs e)</w:t>
      </w:r>
    </w:p>
    <w:p w14:paraId="2AE0CD55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{</w:t>
      </w:r>
    </w:p>
    <w:p w14:paraId="0D320887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    e.Accept = true;</w:t>
      </w:r>
    </w:p>
    <w:p w14:paraId="537DE3EE" w14:textId="7777777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    }</w:t>
      </w:r>
    </w:p>
    <w:p w14:paraId="561ED6FD" w14:textId="1F9E06D7" w:rsidR="00BC7ADC" w:rsidRPr="005C7DC4" w:rsidRDefault="00BC7ADC" w:rsidP="00BC7ADC">
      <w:pPr>
        <w:pStyle w:val="CodeBlock"/>
        <w:keepNext w:val="0"/>
        <w:rPr>
          <w:color w:val="000000"/>
          <w:highlight w:val="white"/>
          <w:lang w:val="lv-LV"/>
        </w:rPr>
      </w:pPr>
      <w:r w:rsidRPr="005C7DC4">
        <w:rPr>
          <w:color w:val="000000"/>
          <w:highlight w:val="white"/>
          <w:lang w:val="lv-LV"/>
        </w:rPr>
        <w:t xml:space="preserve">    }</w:t>
      </w:r>
    </w:p>
    <w:p w14:paraId="3B7F355F" w14:textId="668807B9" w:rsidR="001A26D9" w:rsidRPr="005C7DC4" w:rsidRDefault="001A26D9" w:rsidP="001A26D9">
      <w:pPr>
        <w:pStyle w:val="Heading4"/>
        <w:rPr>
          <w:rFonts w:eastAsia="Times New Roman"/>
        </w:rPr>
      </w:pPr>
      <w:bookmarkStart w:id="134" w:name="_Toc134800224"/>
      <w:r w:rsidRPr="005C7DC4">
        <w:rPr>
          <w:rFonts w:eastAsia="Times New Roman"/>
        </w:rPr>
        <w:t xml:space="preserve">Ziņojuma nosūtīšana </w:t>
      </w:r>
      <w:r w:rsidR="00A34CAE" w:rsidRPr="005C7DC4">
        <w:rPr>
          <w:rFonts w:eastAsia="Times New Roman"/>
        </w:rPr>
        <w:t>vienam vai vairākiem</w:t>
      </w:r>
      <w:r w:rsidRPr="005C7DC4">
        <w:rPr>
          <w:rFonts w:eastAsia="Times New Roman"/>
        </w:rPr>
        <w:t xml:space="preserve"> saņēmējiem DIT no pilnā pierakstītāju saraksta</w:t>
      </w:r>
      <w:bookmarkEnd w:id="134"/>
    </w:p>
    <w:p w14:paraId="3442BA31" w14:textId="62C0B974" w:rsidR="005A5AF9" w:rsidRPr="005C7DC4" w:rsidRDefault="005A5AF9" w:rsidP="005A5AF9">
      <w:r w:rsidRPr="005C7DC4">
        <w:t>Tiek izveidots pieslēgums FTP, un tiek pievienota datne kanāla mapei, kura atbilst „URN:IVIS:100001:CHA- SampleChannel-v1-0-TYPE-DIK” kanālam</w:t>
      </w:r>
      <w:r w:rsidR="00523BF4" w:rsidRPr="005C7DC4">
        <w:t xml:space="preserve"> konkrētajam </w:t>
      </w:r>
      <w:r w:rsidR="002E45A2" w:rsidRPr="005C7DC4">
        <w:t>saņēmējam</w:t>
      </w:r>
      <w:r w:rsidRPr="005C7DC4">
        <w:t>:</w:t>
      </w:r>
    </w:p>
    <w:p w14:paraId="71A5786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>public static class Program</w:t>
      </w:r>
    </w:p>
    <w:p w14:paraId="7409EE2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{</w:t>
      </w:r>
    </w:p>
    <w:p w14:paraId="3C030280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&lt;summary&gt;</w:t>
      </w:r>
    </w:p>
    <w:p w14:paraId="5A83AD5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Mains the specified args.</w:t>
      </w:r>
    </w:p>
    <w:p w14:paraId="089E797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&lt;/summary&gt;</w:t>
      </w:r>
    </w:p>
    <w:p w14:paraId="42A78CC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&lt;param name="args"&gt; The args. &lt;/param&gt;</w:t>
      </w:r>
    </w:p>
    <w:p w14:paraId="30D1468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Main(string[] args)</w:t>
      </w:r>
    </w:p>
    <w:p w14:paraId="678B696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6A5795B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Dictionary&lt;string, int&gt; fileSendDic = new Dictionary&lt;string, int&gt;();</w:t>
      </w:r>
    </w:p>
    <w:p w14:paraId="3D18877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fileSendDic.Add("../../../DIT10MB.xml", 2);</w:t>
      </w:r>
    </w:p>
    <w:p w14:paraId="7112D512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authority = "100001";</w:t>
      </w:r>
    </w:p>
    <w:p w14:paraId="7A850DB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D6D3C1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channelName = "SampleChannel7";</w:t>
      </w:r>
    </w:p>
    <w:p w14:paraId="42A81BB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463D47D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foreach (var item in fileSendDic)</w:t>
      </w:r>
    </w:p>
    <w:p w14:paraId="37FA4B6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182B02F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for (int i = 0; i &lt; item.Value; i++)</w:t>
      </w:r>
    </w:p>
    <w:p w14:paraId="451D63B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1387673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UploadFileToFtp(new FileInfo(item.Key), channelName, i, authority);</w:t>
      </w:r>
    </w:p>
    <w:p w14:paraId="4C8F1C2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Console.WriteLine(i);</w:t>
      </w:r>
    </w:p>
    <w:p w14:paraId="2938752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75F29F8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77DFA3E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9A00AC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Console.ReadLine();</w:t>
      </w:r>
    </w:p>
    <w:p w14:paraId="6BC9FB6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3EBECEC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3910586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431D322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UploadFileToFtp(FileInfo fileInfo, string channelName, int i, string authority)</w:t>
      </w:r>
    </w:p>
    <w:p w14:paraId="5219D2D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43BB5A2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if (fileInfo == null)</w:t>
      </w:r>
    </w:p>
    <w:p w14:paraId="057F4DC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7FD7DEE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throw new ArgumentException("fileInfo is null");</w:t>
      </w:r>
    </w:p>
    <w:p w14:paraId="178F1751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677E385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7044717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ftpAdress = System.Configuration.ConfigurationManager.AppSettings.Get("FtpAdress");</w:t>
      </w:r>
    </w:p>
    <w:p w14:paraId="0CC1D8D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port = System.Configuration.ConfigurationManager.AppSettings.Get("FtpPort");</w:t>
      </w:r>
    </w:p>
    <w:p w14:paraId="03A89EA1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userName = System.Configuration.ConfigurationManager.AppSettings.Get("UserName");</w:t>
      </w:r>
    </w:p>
    <w:p w14:paraId="76DA36E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password = System.Configuration.ConfigurationManager.AppSettings.Get("Password");</w:t>
      </w:r>
    </w:p>
    <w:p w14:paraId="2C78AFB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2CF9755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using (var ftpClient = new FtpClient())</w:t>
      </w:r>
    </w:p>
    <w:p w14:paraId="79185CF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36B3EE1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 = "Write";</w:t>
      </w:r>
    </w:p>
    <w:p w14:paraId="2FC29BC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folderName = $"{channelName}/DIK-v1-0/{write}/{authority}/{i}.xml";</w:t>
      </w:r>
    </w:p>
    <w:p w14:paraId="57DF524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2D64229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ftpClient.ValidateCertificate += new FtpSslValidation(myCertificateValidation);</w:t>
      </w:r>
    </w:p>
    <w:p w14:paraId="7590E36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2710F1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ftpClient.Host = ftpAdress;</w:t>
      </w:r>
    </w:p>
    <w:p w14:paraId="565C6DA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ftpClient.EncryptionMode = FtpEncryptionMode.Explicit;</w:t>
      </w:r>
    </w:p>
    <w:p w14:paraId="32E83F8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ftpClient.Port = Convert.ToInt32(port, CultureInfo.InvariantCulture);</w:t>
      </w:r>
    </w:p>
    <w:p w14:paraId="12DA8C1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ftpClient.Credentials = new NetworkCredential(userName, password);</w:t>
      </w:r>
    </w:p>
    <w:p w14:paraId="653D2AF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ftpClient.EnableThreadSafeDataConnections = true;</w:t>
      </w:r>
    </w:p>
    <w:p w14:paraId="76A6330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6101541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// do not open a new connection for each file</w:t>
      </w:r>
    </w:p>
    <w:p w14:paraId="0B03AC3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ftpClient.DataConnectionType = FtpDataConnectionType.EPSV;</w:t>
      </w:r>
    </w:p>
    <w:p w14:paraId="26F31DE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ftpClient.SocketKeepAlive = true;</w:t>
      </w:r>
    </w:p>
    <w:p w14:paraId="57CF629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System.Net.ServicePointManager.Expect100Continue = false;</w:t>
      </w:r>
    </w:p>
    <w:p w14:paraId="4A06FB40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System.Net.ServicePointManager.SecurityProtocol = System.Net.SecurityProtocolType.Ssl3 | System.Net.SecurityProtocolType.Tls;</w:t>
      </w:r>
    </w:p>
    <w:p w14:paraId="08E19467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5106F83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ftpClient.Connect();</w:t>
      </w:r>
    </w:p>
    <w:p w14:paraId="136CB2F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4C1B746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using (var fileStream = File.OpenRead(fileInfo.FullName))</w:t>
      </w:r>
    </w:p>
    <w:p w14:paraId="544E04E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501F48E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using (var ftpStream = ftpClient.OpenWrite(folderName, FtpDataType.ASCII))</w:t>
      </w:r>
    </w:p>
    <w:p w14:paraId="5B3C426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{</w:t>
      </w:r>
    </w:p>
    <w:p w14:paraId="31CC084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var buffer = new byte[8 * 1024];</w:t>
      </w:r>
    </w:p>
    <w:p w14:paraId="7B66D26D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int count;</w:t>
      </w:r>
    </w:p>
    <w:p w14:paraId="32A38DBE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while ((count = fileStream.Read(buffer, 0, buffer.Length)) &gt; 0)</w:t>
      </w:r>
    </w:p>
    <w:p w14:paraId="47818C76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{</w:t>
      </w:r>
    </w:p>
    <w:p w14:paraId="4FF66DEC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    ftpStream.Write(buffer, 0, count);</w:t>
      </w:r>
    </w:p>
    <w:p w14:paraId="3BE3D58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}</w:t>
      </w:r>
    </w:p>
    <w:p w14:paraId="2E83208A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}</w:t>
      </w:r>
    </w:p>
    <w:p w14:paraId="77842413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2368D3D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07944238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ftpClient.Disconnect();</w:t>
      </w:r>
    </w:p>
    <w:p w14:paraId="5DBD00A9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36CF349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4620DBCB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</w:p>
    <w:p w14:paraId="759CE644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private static void myCertificateValidation(FtpClient control, FtpSslValidationEventArgs e)</w:t>
      </w:r>
    </w:p>
    <w:p w14:paraId="1F3AB1A5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29BDD2F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e.Accept = true;</w:t>
      </w:r>
    </w:p>
    <w:p w14:paraId="7254421F" w14:textId="77777777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1FFFF810" w14:textId="25799606" w:rsidR="00A15806" w:rsidRPr="005C7DC4" w:rsidRDefault="00A15806" w:rsidP="00A15806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}</w:t>
      </w:r>
    </w:p>
    <w:p w14:paraId="483219EA" w14:textId="77777777" w:rsidR="00A15806" w:rsidRPr="005C7DC4" w:rsidRDefault="00A15806" w:rsidP="00483056">
      <w:pPr>
        <w:pStyle w:val="CodeBlock"/>
        <w:keepNext w:val="0"/>
        <w:rPr>
          <w:highlight w:val="white"/>
          <w:lang w:val="lv-LV"/>
        </w:rPr>
      </w:pPr>
    </w:p>
    <w:p w14:paraId="3347FB35" w14:textId="4282551E" w:rsidR="009F4FCD" w:rsidRPr="005C7DC4" w:rsidRDefault="009F4FCD" w:rsidP="009F4FCD">
      <w:pPr>
        <w:pStyle w:val="Heading4"/>
        <w:rPr>
          <w:rFonts w:eastAsia="Times New Roman"/>
        </w:rPr>
      </w:pPr>
      <w:bookmarkStart w:id="135" w:name="_Toc134800225"/>
      <w:r w:rsidRPr="005C7DC4">
        <w:rPr>
          <w:rFonts w:eastAsia="Times New Roman"/>
        </w:rPr>
        <w:t>Atbildes ziņojuma nosūtīšana</w:t>
      </w:r>
      <w:bookmarkEnd w:id="135"/>
    </w:p>
    <w:p w14:paraId="78BA4B98" w14:textId="735231A8" w:rsidR="00791FE7" w:rsidRPr="005C7DC4" w:rsidRDefault="00791FE7" w:rsidP="00791FE7">
      <w:r w:rsidRPr="005C7DC4">
        <w:t xml:space="preserve">Tiek izveidots pieslēgums FTP, un tiek </w:t>
      </w:r>
      <w:r w:rsidR="001F26B7" w:rsidRPr="005C7DC4">
        <w:t xml:space="preserve">pievienota </w:t>
      </w:r>
      <w:r w:rsidR="004C627C" w:rsidRPr="005C7DC4">
        <w:t xml:space="preserve">datne </w:t>
      </w:r>
      <w:r w:rsidRPr="005C7DC4">
        <w:t xml:space="preserve">kanāla </w:t>
      </w:r>
      <w:r w:rsidR="001F26B7" w:rsidRPr="005C7DC4">
        <w:t>mapei</w:t>
      </w:r>
      <w:r w:rsidRPr="005C7DC4">
        <w:t>, kura atbilst „URN:IVIS:100001:CHA- SampleChannel-v1-0-TYPE-DIK” kanālam</w:t>
      </w:r>
      <w:r w:rsidR="001F26B7" w:rsidRPr="005C7DC4">
        <w:t xml:space="preserve"> zem </w:t>
      </w:r>
      <w:r w:rsidR="0098408E" w:rsidRPr="005C7DC4">
        <w:t>WriteEventError</w:t>
      </w:r>
      <w:r w:rsidRPr="005C7DC4">
        <w:t>:</w:t>
      </w:r>
    </w:p>
    <w:p w14:paraId="7D69456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>public class Program</w:t>
      </w:r>
    </w:p>
    <w:p w14:paraId="4A97D7A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{</w:t>
      </w:r>
    </w:p>
    <w:p w14:paraId="3E39291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&lt;summary&gt;</w:t>
      </w:r>
    </w:p>
    <w:p w14:paraId="31E92D4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Mains the specified args.</w:t>
      </w:r>
    </w:p>
    <w:p w14:paraId="597A7D7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&lt;/summary&gt;</w:t>
      </w:r>
    </w:p>
    <w:p w14:paraId="4B2C306C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/// &lt;param name="args"&gt; The args. &lt;/param&gt;</w:t>
      </w:r>
    </w:p>
    <w:p w14:paraId="794A722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Main(string[] args)</w:t>
      </w:r>
    </w:p>
    <w:p w14:paraId="380B2B7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1F8F960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Dictionary&lt;string, int&gt; fileSendDic = new Dictionary&lt;string, int&gt;();</w:t>
      </w:r>
    </w:p>
    <w:p w14:paraId="627A5E0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fileSendDic.Add("../../../kluda.xml", 2);</w:t>
      </w:r>
    </w:p>
    <w:p w14:paraId="0B773A0C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authority = "100001";</w:t>
      </w:r>
    </w:p>
    <w:p w14:paraId="77FA949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6323EBA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string channelName = "SampleChannel4";</w:t>
      </w:r>
    </w:p>
    <w:p w14:paraId="741359E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256DBC2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foreach (var item in fileSendDic)</w:t>
      </w:r>
    </w:p>
    <w:p w14:paraId="7DD8031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62FBDB9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for (int i = 0; i &lt; item.Value; i++)</w:t>
      </w:r>
    </w:p>
    <w:p w14:paraId="7324972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5DC7CF2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UploadFileToFtp(new FileInfo(item.Key), channelName, i, authority);</w:t>
      </w:r>
    </w:p>
    <w:p w14:paraId="5563855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Console.WriteLine(i);</w:t>
      </w:r>
    </w:p>
    <w:p w14:paraId="65FFBAA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1EA8037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2E99B69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59FD6CF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Console.ReadLine();</w:t>
      </w:r>
    </w:p>
    <w:p w14:paraId="6A4ABBA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500D4FF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29C21C0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16B9720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public static void UploadFileToFtp(FileInfo fileInfo, string channelName, int i, string authority)</w:t>
      </w:r>
    </w:p>
    <w:p w14:paraId="6358A00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5A0027CC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if (fileInfo == null)</w:t>
      </w:r>
    </w:p>
    <w:p w14:paraId="5303B598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505A650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throw new ArgumentException("fileInfo is null");</w:t>
      </w:r>
    </w:p>
    <w:p w14:paraId="36E3A5F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5662294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0ED6660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ftpAdress = System.Configuration.ConfigurationManager.AppSettings.Get("FtpAdress");</w:t>
      </w:r>
    </w:p>
    <w:p w14:paraId="52140CB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port = System.Configuration.ConfigurationManager.AppSettings.Get("FtpPort");</w:t>
      </w:r>
    </w:p>
    <w:p w14:paraId="6638352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userName = System.Configuration.ConfigurationManager.AppSettings.Get("VraaUserName");</w:t>
      </w:r>
    </w:p>
    <w:p w14:paraId="155BD1E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var password = System.Configuration.ConfigurationManager.AppSettings.Get("VraaPassword");</w:t>
      </w:r>
    </w:p>
    <w:p w14:paraId="7E8FDE8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7059FFC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using (var ftpClient = new FtpClient())</w:t>
      </w:r>
    </w:p>
    <w:p w14:paraId="47B6111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{</w:t>
      </w:r>
    </w:p>
    <w:p w14:paraId="2EBA882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writeEvent = "WriteEvent";</w:t>
      </w:r>
    </w:p>
    <w:p w14:paraId="45072AF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writeEventError = "WriteEventError";</w:t>
      </w:r>
    </w:p>
    <w:p w14:paraId="3F08594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string folderName = $"{channelName}/DIK-v1-0/{writeEvent}/{writeEventError}/{i}.xml";</w:t>
      </w:r>
    </w:p>
    <w:p w14:paraId="3E55522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6A3CA05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ftpClient.ValidateCertificate += new FtpSslValidation(myCertificateValidation);</w:t>
      </w:r>
    </w:p>
    <w:p w14:paraId="32DF259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35B19D0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ftpClient.Host = ftpAdress;</w:t>
      </w:r>
    </w:p>
    <w:p w14:paraId="79E1A52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ftpClient.EncryptionMode = FtpEncryptionMode.Explicit;</w:t>
      </w:r>
    </w:p>
    <w:p w14:paraId="6088B46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ftpClient.Port = Convert.ToInt32(port, CultureInfo.InvariantCulture);</w:t>
      </w:r>
    </w:p>
    <w:p w14:paraId="777EF13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ftpClient.Credentials = new NetworkCredential(userName, password);</w:t>
      </w:r>
    </w:p>
    <w:p w14:paraId="5BF9DF7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ftpClient.EnableThreadSafeDataConnections = true;</w:t>
      </w:r>
    </w:p>
    <w:p w14:paraId="1BFDDF13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75639A64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// do not open a new connection for each file</w:t>
      </w:r>
    </w:p>
    <w:p w14:paraId="0926DAE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ftpClient.DataConnectionType = FtpDataConnectionType.EPSV;</w:t>
      </w:r>
    </w:p>
    <w:p w14:paraId="32A88B0A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ftpClient.SocketKeepAlive = true;</w:t>
      </w:r>
    </w:p>
    <w:p w14:paraId="06EABE2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System.Net.ServicePointManager.Expect100Continue = false;</w:t>
      </w:r>
    </w:p>
    <w:p w14:paraId="768E790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System.Net.ServicePointManager.SecurityProtocol = System.Net.SecurityProtocolType.Ssl3 | System.Net.SecurityProtocolType.Tls;</w:t>
      </w:r>
    </w:p>
    <w:p w14:paraId="52C5A94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03FB06F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ftpClient.Connect();</w:t>
      </w:r>
    </w:p>
    <w:p w14:paraId="50462DB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2F5450A5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using (var fileStream = File.OpenRead(fileInfo.FullName))</w:t>
      </w:r>
    </w:p>
    <w:p w14:paraId="50A6A64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{</w:t>
      </w:r>
    </w:p>
    <w:p w14:paraId="2444DD1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using (var ftpStream = ftpClient.OpenWrite(folderName, FtpDataType.ASCII))</w:t>
      </w:r>
    </w:p>
    <w:p w14:paraId="00E1734D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{</w:t>
      </w:r>
    </w:p>
    <w:p w14:paraId="6411053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var buffer = new byte[8 * 1024];</w:t>
      </w:r>
    </w:p>
    <w:p w14:paraId="7C01402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int count;</w:t>
      </w:r>
    </w:p>
    <w:p w14:paraId="5707208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while ((count = fileStream.Read(buffer, 0, buffer.Length)) &gt; 0)</w:t>
      </w:r>
    </w:p>
    <w:p w14:paraId="4778181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{</w:t>
      </w:r>
    </w:p>
    <w:p w14:paraId="6540E88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    ftpStream.Write(buffer, 0, count);</w:t>
      </w:r>
    </w:p>
    <w:p w14:paraId="06261390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    }</w:t>
      </w:r>
    </w:p>
    <w:p w14:paraId="7DC92079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    }</w:t>
      </w:r>
    </w:p>
    <w:p w14:paraId="27EFC5C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}</w:t>
      </w:r>
    </w:p>
    <w:p w14:paraId="34826A6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0A39FEB1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    ftpClient.Disconnect();</w:t>
      </w:r>
    </w:p>
    <w:p w14:paraId="6DEC820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}</w:t>
      </w:r>
    </w:p>
    <w:p w14:paraId="25450316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639433D7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</w:p>
    <w:p w14:paraId="47959892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private static void myCertificateValidation(FtpClient control, FtpSslValidationEventArgs e)</w:t>
      </w:r>
    </w:p>
    <w:p w14:paraId="510AEE3B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{</w:t>
      </w:r>
    </w:p>
    <w:p w14:paraId="2B623B6E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    e.Accept = true;</w:t>
      </w:r>
    </w:p>
    <w:p w14:paraId="728EB74F" w14:textId="77777777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    }</w:t>
      </w:r>
    </w:p>
    <w:p w14:paraId="12A0E7E2" w14:textId="681B556C" w:rsidR="00990737" w:rsidRPr="005C7DC4" w:rsidRDefault="00990737" w:rsidP="00990737">
      <w:pPr>
        <w:pStyle w:val="CodeBlock"/>
        <w:keepNext w:val="0"/>
        <w:rPr>
          <w:highlight w:val="white"/>
          <w:lang w:val="lv-LV"/>
        </w:rPr>
      </w:pPr>
      <w:r w:rsidRPr="005C7DC4">
        <w:rPr>
          <w:highlight w:val="white"/>
          <w:lang w:val="lv-LV"/>
        </w:rPr>
        <w:t xml:space="preserve">    }</w:t>
      </w:r>
    </w:p>
    <w:p w14:paraId="4F17386B" w14:textId="10F96D0F" w:rsidR="0025560C" w:rsidRPr="005C7DC4" w:rsidRDefault="0025560C" w:rsidP="001A26D9">
      <w:pPr>
        <w:rPr>
          <w:lang w:eastAsia="ja-JP"/>
        </w:rPr>
      </w:pPr>
    </w:p>
    <w:p w14:paraId="1A0B1CC4" w14:textId="2E5903F0" w:rsidR="0099255F" w:rsidRPr="005C7DC4" w:rsidRDefault="0099255F" w:rsidP="002F3430">
      <w:pPr>
        <w:pStyle w:val="Heading1"/>
      </w:pPr>
      <w:bookmarkStart w:id="136" w:name="_Toc134800226"/>
      <w:r w:rsidRPr="005C7DC4">
        <w:t>Java</w:t>
      </w:r>
      <w:bookmarkEnd w:id="136"/>
    </w:p>
    <w:p w14:paraId="78CE5E58" w14:textId="77777777" w:rsidR="00C6656F" w:rsidRPr="005C7DC4" w:rsidRDefault="00C6656F" w:rsidP="002F3430">
      <w:pPr>
        <w:pStyle w:val="Heading2"/>
      </w:pPr>
      <w:bookmarkStart w:id="137" w:name="_Toc134800227"/>
      <w:r w:rsidRPr="005C7DC4">
        <w:t>Projekta izveidošana Java vidē</w:t>
      </w:r>
      <w:bookmarkEnd w:id="137"/>
    </w:p>
    <w:p w14:paraId="20064397" w14:textId="77777777" w:rsidR="00C6656F" w:rsidRPr="005C7DC4" w:rsidRDefault="00C6656F" w:rsidP="002F3430">
      <w:r w:rsidRPr="005C7DC4">
        <w:t xml:space="preserve">Projekts ir izveidots kā </w:t>
      </w:r>
      <w:r w:rsidRPr="005C7DC4">
        <w:rPr>
          <w:i/>
        </w:rPr>
        <w:t>Maven</w:t>
      </w:r>
      <w:r w:rsidRPr="005C7DC4">
        <w:t xml:space="preserve"> daudzmoduļu projekts, tāpēc izstrādes videi ir jābūt </w:t>
      </w:r>
      <w:r w:rsidRPr="005C7DC4">
        <w:rPr>
          <w:i/>
        </w:rPr>
        <w:t>Maven</w:t>
      </w:r>
      <w:r w:rsidRPr="005C7DC4">
        <w:t xml:space="preserve"> atbalstam. Galvenais projekts ir „Samples”, kurš satur visus pārējos piemēru projektus. </w:t>
      </w:r>
    </w:p>
    <w:p w14:paraId="2B5BC7CE" w14:textId="77777777" w:rsidR="00C6656F" w:rsidRPr="005C7DC4" w:rsidRDefault="00C6656F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C3DDE92" wp14:editId="7C906033">
            <wp:extent cx="1924050" cy="5057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FC67" w14:textId="0C8BFB5C" w:rsidR="00C6656F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38" w:name="_Toc134800290"/>
      <w:r w:rsidR="00565FEE" w:rsidRPr="005C7DC4">
        <w:t>22</w:t>
      </w:r>
      <w:r>
        <w:fldChar w:fldCharType="end"/>
      </w:r>
      <w:r w:rsidR="00C6656F" w:rsidRPr="005C7DC4">
        <w:t>.attēls. Piemēru projektu struktūr</w:t>
      </w:r>
      <w:r w:rsidR="003E5C59" w:rsidRPr="005C7DC4">
        <w:t>a</w:t>
      </w:r>
      <w:r w:rsidR="00C6656F" w:rsidRPr="005C7DC4">
        <w:t xml:space="preserve"> Netbeans vidē</w:t>
      </w:r>
      <w:bookmarkEnd w:id="138"/>
    </w:p>
    <w:p w14:paraId="3C3C0211" w14:textId="77777777" w:rsidR="00C6656F" w:rsidRPr="005C7DC4" w:rsidRDefault="00C6656F" w:rsidP="002F3430">
      <w:r w:rsidRPr="005C7DC4">
        <w:t xml:space="preserve">Savukārt projekts </w:t>
      </w:r>
      <w:r w:rsidRPr="005C7DC4">
        <w:rPr>
          <w:i/>
        </w:rPr>
        <w:t>ProxyToService</w:t>
      </w:r>
      <w:r w:rsidRPr="005C7DC4">
        <w:t xml:space="preserve"> satur konfigurāciju, kas ir kopīga visiem piemēriem, tajā skaitā DIT servisu klientu. Projekta POM.xml konfigurācijas datnē tiek norādītas WSDL datņu atrašanās vietas, tiem servisiem, kuriem ir jāģenerē klienta kods.</w:t>
      </w:r>
    </w:p>
    <w:p w14:paraId="65280962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>&lt;plugin&gt;</w:t>
      </w:r>
    </w:p>
    <w:p w14:paraId="4BFCF22E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&lt;groupId&gt;org.apache.cxf&lt;/groupId&gt;</w:t>
      </w:r>
    </w:p>
    <w:p w14:paraId="41E3B909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&lt;artifactId&gt;cxf-codegen-plugin&lt;/artifactId&gt;</w:t>
      </w:r>
    </w:p>
    <w:p w14:paraId="583E5E71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&lt;version&gt;${cxf.version}&lt;/version&gt;                </w:t>
      </w:r>
    </w:p>
    <w:p w14:paraId="6BB9FC86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&lt;executions&gt;</w:t>
      </w:r>
    </w:p>
    <w:p w14:paraId="59199AF6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&lt;execution&gt;                       </w:t>
      </w:r>
    </w:p>
    <w:p w14:paraId="465AB9FD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&lt;id&gt;generate-sources&lt;/id&gt;                        </w:t>
      </w:r>
    </w:p>
    <w:p w14:paraId="219E0AF5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&lt;phase&gt;generate-sources&lt;/phase&gt;</w:t>
      </w:r>
    </w:p>
    <w:p w14:paraId="47172FFF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&lt;configuration&gt;</w:t>
      </w:r>
    </w:p>
    <w:p w14:paraId="5F991F0E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&lt;fork&gt;true&lt;/fork&gt;</w:t>
      </w:r>
    </w:p>
    <w:p w14:paraId="104938A0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&lt;wsdlOptions&gt;                                </w:t>
      </w:r>
    </w:p>
    <w:p w14:paraId="640E121D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&lt;wsdlOption&gt;                                   &lt;wsdl&gt;src/main/resources/files/ConfigurationService.wsdl&lt;/wsdl&gt;</w:t>
      </w:r>
    </w:p>
    <w:p w14:paraId="0AD9C106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&lt;/wsdlOption&gt;</w:t>
      </w:r>
    </w:p>
    <w:p w14:paraId="5ECEB887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&lt;wsdlOption&gt;</w:t>
      </w:r>
    </w:p>
    <w:p w14:paraId="3B89F978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    &lt;wsdl&gt;src/main/resources/files/WcfService.wsdl&lt;/wsdl&gt;</w:t>
      </w:r>
    </w:p>
    <w:p w14:paraId="3734560C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    &lt;/wsdlOption&gt;</w:t>
      </w:r>
    </w:p>
    <w:p w14:paraId="6DD5E1F3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&lt;/wsdlOptions&gt;</w:t>
      </w:r>
    </w:p>
    <w:p w14:paraId="414A0E14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&lt;/configuration&gt;</w:t>
      </w:r>
    </w:p>
    <w:p w14:paraId="510AF732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&lt;goals&gt;</w:t>
      </w:r>
    </w:p>
    <w:p w14:paraId="2CBA2284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    &lt;goal&gt;wsdl2java&lt;/goal&gt;</w:t>
      </w:r>
    </w:p>
    <w:p w14:paraId="7BCAE443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    &lt;/goals&gt;</w:t>
      </w:r>
    </w:p>
    <w:p w14:paraId="31A3D507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    &lt;/execution&gt;</w:t>
      </w:r>
    </w:p>
    <w:p w14:paraId="75303C97" w14:textId="77777777" w:rsidR="00C6656F" w:rsidRPr="005C7DC4" w:rsidRDefault="00C6656F" w:rsidP="002F3430">
      <w:pPr>
        <w:pStyle w:val="Sourcewithforeground"/>
        <w:rPr>
          <w:lang w:eastAsia="ja-JP"/>
        </w:rPr>
      </w:pPr>
      <w:r w:rsidRPr="005C7DC4">
        <w:rPr>
          <w:lang w:eastAsia="ja-JP"/>
        </w:rPr>
        <w:t xml:space="preserve">                &lt;/executions&gt;</w:t>
      </w:r>
    </w:p>
    <w:p w14:paraId="56915EE5" w14:textId="77777777" w:rsidR="00C6656F" w:rsidRPr="005C7DC4" w:rsidRDefault="00C6656F" w:rsidP="002F3430">
      <w:pPr>
        <w:pStyle w:val="Sourcewithforeground"/>
        <w:rPr>
          <w:i/>
        </w:rPr>
      </w:pPr>
      <w:r w:rsidRPr="005C7DC4">
        <w:rPr>
          <w:lang w:eastAsia="ja-JP"/>
        </w:rPr>
        <w:t xml:space="preserve">            &lt;/plugin&gt;</w:t>
      </w:r>
    </w:p>
    <w:p w14:paraId="1A8EFC4F" w14:textId="4D1AB3DD" w:rsidR="001E2C06" w:rsidRPr="005C7DC4" w:rsidRDefault="004D4E11" w:rsidP="002F3430">
      <w:pPr>
        <w:pStyle w:val="Heading2"/>
      </w:pPr>
      <w:bookmarkStart w:id="139" w:name="_Toc134800228"/>
      <w:r w:rsidRPr="005C7DC4">
        <w:t>Piemēri</w:t>
      </w:r>
      <w:r w:rsidR="001E2C06" w:rsidRPr="005C7DC4">
        <w:t xml:space="preserve"> Java</w:t>
      </w:r>
      <w:bookmarkEnd w:id="139"/>
    </w:p>
    <w:p w14:paraId="35C846D8" w14:textId="55A15A7D" w:rsidR="001E2C06" w:rsidRPr="005C7DC4" w:rsidRDefault="002E6603" w:rsidP="001E2C06">
      <w:r w:rsidRPr="005C7DC4">
        <w:t xml:space="preserve">Nodaļā </w:t>
      </w:r>
      <w:r w:rsidR="001E2C06" w:rsidRPr="005C7DC4">
        <w:t>ir aprakstīti piemēri DIT saskarnes izmantošanai, tai skaita:</w:t>
      </w:r>
    </w:p>
    <w:p w14:paraId="5F529D64" w14:textId="77777777" w:rsidR="001E2C06" w:rsidRPr="005C7DC4" w:rsidRDefault="001E2C06" w:rsidP="001E2C06">
      <w:pPr>
        <w:pStyle w:val="ListBullet"/>
      </w:pPr>
      <w:r w:rsidRPr="005C7DC4">
        <w:t>DIT datu izgūšanas tīkla serviss;</w:t>
      </w:r>
    </w:p>
    <w:p w14:paraId="7F6CE5C2" w14:textId="77777777" w:rsidR="001E2C06" w:rsidRPr="005C7DC4" w:rsidRDefault="001E2C06" w:rsidP="001E2C06">
      <w:pPr>
        <w:pStyle w:val="ListBullet"/>
      </w:pPr>
      <w:r w:rsidRPr="005C7DC4">
        <w:t>DIT iestādes pasta kastītes un kanālu konfigurācijas serviss;</w:t>
      </w:r>
    </w:p>
    <w:p w14:paraId="0FB73AEA" w14:textId="77777777" w:rsidR="001E2C06" w:rsidRPr="005C7DC4" w:rsidRDefault="001E2C06" w:rsidP="001E2C06">
      <w:pPr>
        <w:pStyle w:val="ListBullet"/>
      </w:pPr>
      <w:r w:rsidRPr="005C7DC4">
        <w:t>DIT FTP saskarnes.</w:t>
      </w:r>
    </w:p>
    <w:p w14:paraId="5B00612D" w14:textId="29832D1E" w:rsidR="009D4714" w:rsidRPr="005C7DC4" w:rsidRDefault="0099255F" w:rsidP="001E2C06">
      <w:pPr>
        <w:pStyle w:val="Heading3"/>
      </w:pPr>
      <w:bookmarkStart w:id="140" w:name="_Toc134800229"/>
      <w:r w:rsidRPr="005C7DC4">
        <w:t>Tīkla servisu piemēri</w:t>
      </w:r>
      <w:bookmarkEnd w:id="140"/>
    </w:p>
    <w:p w14:paraId="2866B38A" w14:textId="24960DC5" w:rsidR="009D4714" w:rsidRPr="005C7DC4" w:rsidRDefault="009D4714" w:rsidP="002F3430">
      <w:r w:rsidRPr="005C7DC4">
        <w:rPr>
          <w:i/>
        </w:rPr>
        <w:t>Projekts ProxyToService</w:t>
      </w:r>
      <w:r w:rsidRPr="005C7DC4">
        <w:t xml:space="preserve"> satur kopīg</w:t>
      </w:r>
      <w:r w:rsidR="001107D9" w:rsidRPr="005C7DC4">
        <w:t>u</w:t>
      </w:r>
      <w:r w:rsidRPr="005C7DC4">
        <w:t xml:space="preserve"> piemēru konfigurāciju, </w:t>
      </w:r>
      <w:r w:rsidR="002E6603" w:rsidRPr="005C7DC4">
        <w:t>kuru veido šādas</w:t>
      </w:r>
      <w:r w:rsidRPr="005C7DC4">
        <w:t xml:space="preserve"> datn</w:t>
      </w:r>
      <w:r w:rsidR="002E6603" w:rsidRPr="005C7DC4">
        <w:t>es</w:t>
      </w:r>
      <w:r w:rsidRPr="005C7DC4">
        <w:t>:</w:t>
      </w:r>
    </w:p>
    <w:p w14:paraId="52FB8E1F" w14:textId="77777777" w:rsidR="009D4714" w:rsidRPr="005C7DC4" w:rsidRDefault="009D4714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4CD1FFC0" wp14:editId="2F4D4ECE">
            <wp:extent cx="2238375" cy="3076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CB74" w14:textId="26679D08" w:rsidR="009D4714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1" w:name="_Toc134800291"/>
      <w:r w:rsidR="00565FEE" w:rsidRPr="005C7DC4">
        <w:t>23</w:t>
      </w:r>
      <w:r>
        <w:fldChar w:fldCharType="end"/>
      </w:r>
      <w:r w:rsidR="009D4714" w:rsidRPr="005C7DC4">
        <w:t>.attēls. Konfigurācijas datnes</w:t>
      </w:r>
      <w:bookmarkEnd w:id="141"/>
    </w:p>
    <w:p w14:paraId="0558FAC3" w14:textId="536A7813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cacerts.jks – Java atslēgu krātuve (</w:t>
      </w:r>
      <w:r w:rsidRPr="005C7DC4">
        <w:rPr>
          <w:i/>
        </w:rPr>
        <w:t>keystore</w:t>
      </w:r>
      <w:r w:rsidRPr="005C7DC4">
        <w:t>), kas satur servera sertifikātus;</w:t>
      </w:r>
    </w:p>
    <w:p w14:paraId="45A17075" w14:textId="1CFCCBAF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client-cert.xml – konfigurācijas datne savienojumam ar klienta sertifikātu;</w:t>
      </w:r>
    </w:p>
    <w:p w14:paraId="74E5550D" w14:textId="65EC2576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client-username.xml – konfigurācijas datne savienojumam ar lietotājvārdu un paroli;</w:t>
      </w:r>
    </w:p>
    <w:p w14:paraId="2F660AA4" w14:textId="74F7EBAF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client_sign.properties – klienta sertifikāta konfigurācijas datne;</w:t>
      </w:r>
    </w:p>
    <w:p w14:paraId="38DD7A60" w14:textId="3ABFF7DB" w:rsidR="009D4714" w:rsidRPr="005C7DC4" w:rsidRDefault="00885D16" w:rsidP="002F3430">
      <w:pPr>
        <w:pStyle w:val="ListParagraph"/>
        <w:numPr>
          <w:ilvl w:val="0"/>
          <w:numId w:val="20"/>
        </w:numPr>
      </w:pPr>
      <w:r w:rsidRPr="005C7DC4">
        <w:t xml:space="preserve">vissTest.pfx </w:t>
      </w:r>
      <w:r w:rsidR="001107D9" w:rsidRPr="005C7DC4">
        <w:t>–</w:t>
      </w:r>
      <w:r w:rsidRPr="005C7DC4">
        <w:t xml:space="preserve"> </w:t>
      </w:r>
      <w:r w:rsidR="009D4714" w:rsidRPr="005C7DC4">
        <w:t>satur klienta sertifikātu (privāto atslēgu);</w:t>
      </w:r>
    </w:p>
    <w:p w14:paraId="752E8FB6" w14:textId="7862B2FC" w:rsidR="009D4714" w:rsidRPr="005C7DC4" w:rsidRDefault="009D4714" w:rsidP="002F3430">
      <w:pPr>
        <w:pStyle w:val="ListParagraph"/>
        <w:numPr>
          <w:ilvl w:val="0"/>
          <w:numId w:val="20"/>
        </w:numPr>
      </w:pPr>
      <w:r w:rsidRPr="005C7DC4">
        <w:t>logback.xml – SL4J žurnalēšanas konfigurācijas datne</w:t>
      </w:r>
      <w:r w:rsidR="001107D9" w:rsidRPr="005C7DC4">
        <w:t>.</w:t>
      </w:r>
    </w:p>
    <w:p w14:paraId="2D890970" w14:textId="0E2C0933" w:rsidR="006402D8" w:rsidRPr="005C7DC4" w:rsidRDefault="006402D8" w:rsidP="002F3430">
      <w:r w:rsidRPr="005C7DC4">
        <w:t xml:space="preserve">DIT servisa klients tiek realizēts, izmantojot </w:t>
      </w:r>
      <w:r w:rsidRPr="005C7DC4">
        <w:rPr>
          <w:i/>
        </w:rPr>
        <w:t>Apache CXF</w:t>
      </w:r>
      <w:r w:rsidRPr="005C7DC4">
        <w:t xml:space="preserve"> bibliotēkas.</w:t>
      </w:r>
    </w:p>
    <w:p w14:paraId="7601A7D4" w14:textId="2B9B0A65" w:rsidR="0099255F" w:rsidRPr="005C7DC4" w:rsidRDefault="0099255F" w:rsidP="001E2C06">
      <w:pPr>
        <w:pStyle w:val="Heading4"/>
      </w:pPr>
      <w:bookmarkStart w:id="142" w:name="_Toc134800230"/>
      <w:r w:rsidRPr="005C7DC4">
        <w:t>Pieslēgšanās ar sertifikātu</w:t>
      </w:r>
      <w:bookmarkEnd w:id="142"/>
    </w:p>
    <w:p w14:paraId="1833B178" w14:textId="45CD4734" w:rsidR="000D1DE5" w:rsidRPr="005C7DC4" w:rsidRDefault="000D1DE5" w:rsidP="001E2C06">
      <w:pPr>
        <w:pStyle w:val="Heading5"/>
      </w:pPr>
      <w:r w:rsidRPr="005C7DC4">
        <w:t>Klienta sertifikāta konfigurācija</w:t>
      </w:r>
    </w:p>
    <w:p w14:paraId="1889E1F4" w14:textId="6C5090C3" w:rsidR="0099255F" w:rsidRPr="005C7DC4" w:rsidRDefault="006402D8" w:rsidP="002F3430">
      <w:r w:rsidRPr="005C7DC4">
        <w:t xml:space="preserve">Pieslēgšanās ar sertifikātu konfigurācija ir aprakstīta datnē </w:t>
      </w:r>
      <w:r w:rsidRPr="005C7DC4">
        <w:rPr>
          <w:i/>
        </w:rPr>
        <w:t>client-cert.xml</w:t>
      </w:r>
      <w:r w:rsidRPr="005C7DC4">
        <w:t xml:space="preserve"> un</w:t>
      </w:r>
      <w:r w:rsidRPr="005C7DC4">
        <w:rPr>
          <w:i/>
        </w:rPr>
        <w:t xml:space="preserve"> client_sign.properties</w:t>
      </w:r>
      <w:r w:rsidRPr="005C7DC4">
        <w:t>.</w:t>
      </w:r>
    </w:p>
    <w:p w14:paraId="7DFB7E60" w14:textId="6334FAC9" w:rsidR="006402D8" w:rsidRPr="005C7DC4" w:rsidRDefault="006402D8" w:rsidP="002F3430">
      <w:r w:rsidRPr="005C7DC4">
        <w:t xml:space="preserve">Datnes </w:t>
      </w:r>
      <w:r w:rsidRPr="005C7DC4">
        <w:rPr>
          <w:i/>
        </w:rPr>
        <w:t>client_sign.properties</w:t>
      </w:r>
      <w:r w:rsidRPr="005C7DC4">
        <w:t xml:space="preserve"> saturs:</w:t>
      </w:r>
    </w:p>
    <w:p w14:paraId="73D8158F" w14:textId="77777777" w:rsidR="006402D8" w:rsidRPr="005C7DC4" w:rsidRDefault="006402D8" w:rsidP="002F3430">
      <w:pPr>
        <w:pStyle w:val="Sourcewithforeground"/>
      </w:pPr>
      <w:r w:rsidRPr="005C7DC4">
        <w:t>org.apache.ws.security.crypto.provider=org.apache.ws.security.components.crypto.Merlin</w:t>
      </w:r>
    </w:p>
    <w:p w14:paraId="43C016CB" w14:textId="62438A17" w:rsidR="006402D8" w:rsidRPr="005C7DC4" w:rsidRDefault="006402D8" w:rsidP="002F3430">
      <w:pPr>
        <w:pStyle w:val="Sourcewithforeground"/>
      </w:pPr>
      <w:r w:rsidRPr="005C7DC4">
        <w:t>org.apache.ws.security.crypto.merlin.keystore.type=</w:t>
      </w:r>
      <w:r w:rsidR="00885D16" w:rsidRPr="005C7DC4">
        <w:t>pkcs12</w:t>
      </w:r>
    </w:p>
    <w:p w14:paraId="3B374FB9" w14:textId="593C1747" w:rsidR="006402D8" w:rsidRPr="005C7DC4" w:rsidRDefault="006402D8" w:rsidP="002F3430">
      <w:pPr>
        <w:pStyle w:val="Sourcewithforeground"/>
      </w:pPr>
      <w:r w:rsidRPr="005C7DC4">
        <w:t>org.apache.ws.security.crypto.merlin.keystore.password=</w:t>
      </w:r>
      <w:r w:rsidR="00885D16" w:rsidRPr="005C7DC4">
        <w:rPr>
          <w:b/>
        </w:rPr>
        <w:t>viss</w:t>
      </w:r>
    </w:p>
    <w:p w14:paraId="53FA4E36" w14:textId="0C47DA98" w:rsidR="006402D8" w:rsidRPr="005C7DC4" w:rsidRDefault="006402D8" w:rsidP="002F3430">
      <w:pPr>
        <w:pStyle w:val="Sourcewithforeground"/>
        <w:rPr>
          <w:b/>
        </w:rPr>
      </w:pPr>
      <w:r w:rsidRPr="005C7DC4">
        <w:t>org.apache.ws.security.crypto.merlin.keystore.alias=</w:t>
      </w:r>
      <w:r w:rsidR="00885D16" w:rsidRPr="005C7DC4">
        <w:rPr>
          <w:b/>
        </w:rPr>
        <w:t>f0288df6-5cfb-433b-95ca-6c4f29b4f550</w:t>
      </w:r>
    </w:p>
    <w:p w14:paraId="4A699369" w14:textId="7D2F9942" w:rsidR="006402D8" w:rsidRPr="005C7DC4" w:rsidRDefault="006402D8" w:rsidP="002F3430">
      <w:pPr>
        <w:pStyle w:val="Sourcewithforeground"/>
      </w:pPr>
      <w:r w:rsidRPr="005C7DC4">
        <w:t>org.apache.ws.security.crypto.merlin.file=</w:t>
      </w:r>
      <w:r w:rsidR="00186D3A" w:rsidRPr="005C7DC4">
        <w:rPr>
          <w:b/>
        </w:rPr>
        <w:t>vissTest.pfx</w:t>
      </w:r>
    </w:p>
    <w:p w14:paraId="0285DA26" w14:textId="65B7DD4B" w:rsidR="006402D8" w:rsidRPr="005C7DC4" w:rsidRDefault="003E5C59" w:rsidP="002F3430">
      <w:r w:rsidRPr="005C7DC4">
        <w:t>T</w:t>
      </w:r>
      <w:r w:rsidR="000D1DE5" w:rsidRPr="005C7DC4">
        <w:t>rīs parametri:</w:t>
      </w:r>
    </w:p>
    <w:p w14:paraId="45E3C80C" w14:textId="1EB5E5D0" w:rsidR="000D1DE5" w:rsidRPr="005C7DC4" w:rsidRDefault="000D1DE5" w:rsidP="003E5C59">
      <w:pPr>
        <w:pStyle w:val="ListParagraph"/>
        <w:numPr>
          <w:ilvl w:val="0"/>
          <w:numId w:val="22"/>
        </w:numPr>
      </w:pPr>
      <w:r w:rsidRPr="005C7DC4">
        <w:t>org.apache.ws.security.crypto.merlin.keystore.password – atslēgu krātuves parole;</w:t>
      </w:r>
    </w:p>
    <w:p w14:paraId="6D9F98CD" w14:textId="1857CAE8" w:rsidR="000D1DE5" w:rsidRPr="005C7DC4" w:rsidRDefault="000D1DE5" w:rsidP="003E5C59">
      <w:pPr>
        <w:pStyle w:val="ListParagraph"/>
        <w:numPr>
          <w:ilvl w:val="0"/>
          <w:numId w:val="22"/>
        </w:numPr>
      </w:pPr>
      <w:r w:rsidRPr="005C7DC4">
        <w:t>org.apache.ws.security.crypto.merlin.keystore.alias – privātās atslēgas nosaukums atslēgu krātuvē (alias);</w:t>
      </w:r>
    </w:p>
    <w:p w14:paraId="68FBA0E1" w14:textId="65A57984" w:rsidR="000D1DE5" w:rsidRPr="005C7DC4" w:rsidRDefault="000D1DE5" w:rsidP="003E5C59">
      <w:pPr>
        <w:pStyle w:val="ListParagraph"/>
        <w:numPr>
          <w:ilvl w:val="0"/>
          <w:numId w:val="22"/>
        </w:numPr>
      </w:pPr>
      <w:r w:rsidRPr="005C7DC4">
        <w:t>org.apache.ws.security.crypto.merlin.file – atslēgu krātuves datnes nosaukums</w:t>
      </w:r>
    </w:p>
    <w:p w14:paraId="5C1FF4B8" w14:textId="55B86F77" w:rsidR="00223487" w:rsidRPr="005C7DC4" w:rsidRDefault="00223487" w:rsidP="001E2C06">
      <w:pPr>
        <w:pStyle w:val="Heading5"/>
      </w:pPr>
      <w:r w:rsidRPr="005C7DC4">
        <w:t>CallbackHandler klase</w:t>
      </w:r>
    </w:p>
    <w:p w14:paraId="43C0C7A9" w14:textId="75EA97A2" w:rsidR="00223487" w:rsidRPr="005C7DC4" w:rsidRDefault="00223487" w:rsidP="002F3430">
      <w:r w:rsidRPr="005C7DC4">
        <w:rPr>
          <w:i/>
        </w:rPr>
        <w:t>CallbackHandler</w:t>
      </w:r>
      <w:r w:rsidRPr="005C7DC4">
        <w:t xml:space="preserve"> klase ir nepieciešama, lai varētu servisam nodot klienta atslēgas paroli. </w:t>
      </w:r>
      <w:r w:rsidR="002F4905" w:rsidRPr="005C7DC4">
        <w:t xml:space="preserve">Tālāk redzamā </w:t>
      </w:r>
      <w:r w:rsidRPr="005C7DC4">
        <w:t>piemērā atslēgas parole tiek saņemta no CXF konfigurācijas datnes:</w:t>
      </w:r>
    </w:p>
    <w:p w14:paraId="3EB351CB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package</w:t>
      </w:r>
      <w:r w:rsidRPr="005C7DC4">
        <w:t xml:space="preserve"> lv.abcsoftware.eves.samples.sts;</w:t>
      </w:r>
    </w:p>
    <w:p w14:paraId="0055B057" w14:textId="77777777" w:rsidR="00223487" w:rsidRPr="005C7DC4" w:rsidRDefault="00223487" w:rsidP="002F3430">
      <w:pPr>
        <w:pStyle w:val="Sourcewithforeground"/>
      </w:pPr>
    </w:p>
    <w:p w14:paraId="725ABA0B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java.io.IOException;</w:t>
      </w:r>
    </w:p>
    <w:p w14:paraId="1DA019EE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javax.security.auth.callback.Callback;</w:t>
      </w:r>
    </w:p>
    <w:p w14:paraId="220F90E9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javax.security.auth.callback.CallbackHandler;</w:t>
      </w:r>
    </w:p>
    <w:p w14:paraId="4A36FF21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javax.security.auth.callback.UnsupportedCallbackException;</w:t>
      </w:r>
    </w:p>
    <w:p w14:paraId="3AE66F94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org.apache.ws.security.WSPasswordCallback;</w:t>
      </w:r>
    </w:p>
    <w:p w14:paraId="35534B65" w14:textId="77777777" w:rsidR="00223487" w:rsidRPr="005C7DC4" w:rsidRDefault="00223487" w:rsidP="002F3430">
      <w:pPr>
        <w:pStyle w:val="Sourcewithforeground"/>
      </w:pPr>
    </w:p>
    <w:p w14:paraId="5780383C" w14:textId="77777777" w:rsidR="00223487" w:rsidRPr="005C7DC4" w:rsidRDefault="00223487" w:rsidP="002F3430">
      <w:pPr>
        <w:pStyle w:val="Sourcewithforeground"/>
      </w:pP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class</w:t>
      </w:r>
      <w:r w:rsidRPr="005C7DC4">
        <w:t xml:space="preserve"> KeystorePasswordCallback </w:t>
      </w:r>
      <w:r w:rsidRPr="005C7DC4">
        <w:rPr>
          <w:b/>
          <w:bCs/>
          <w:color w:val="7F0055"/>
        </w:rPr>
        <w:t>implements</w:t>
      </w:r>
      <w:r w:rsidRPr="005C7DC4">
        <w:t xml:space="preserve"> CallbackHandler{</w:t>
      </w:r>
    </w:p>
    <w:p w14:paraId="6CFA27C4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</w:p>
    <w:p w14:paraId="53D47F77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private</w:t>
      </w:r>
      <w:r w:rsidRPr="005C7DC4">
        <w:t xml:space="preserve"> String </w:t>
      </w:r>
      <w:r w:rsidRPr="005C7DC4">
        <w:rPr>
          <w:color w:val="0000C0"/>
        </w:rPr>
        <w:t>keyPassword</w:t>
      </w:r>
      <w:r w:rsidRPr="005C7DC4">
        <w:t>;</w:t>
      </w:r>
    </w:p>
    <w:p w14:paraId="1A2ADC6A" w14:textId="77777777" w:rsidR="00223487" w:rsidRPr="005C7DC4" w:rsidRDefault="00223487" w:rsidP="002F3430">
      <w:pPr>
        <w:pStyle w:val="Sourcewithforeground"/>
      </w:pPr>
    </w:p>
    <w:p w14:paraId="79567C5C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setKeyPassword(String keyPassword) {</w:t>
      </w:r>
    </w:p>
    <w:p w14:paraId="05EDDBEC" w14:textId="77777777" w:rsidR="00223487" w:rsidRPr="005C7DC4" w:rsidRDefault="00223487" w:rsidP="002F3430">
      <w:pPr>
        <w:pStyle w:val="Sourcewithforeground"/>
      </w:pPr>
      <w:r w:rsidRPr="005C7DC4">
        <w:t xml:space="preserve">        </w:t>
      </w:r>
      <w:r w:rsidRPr="005C7DC4">
        <w:rPr>
          <w:b/>
          <w:bCs/>
          <w:color w:val="7F0055"/>
        </w:rPr>
        <w:t>this</w:t>
      </w:r>
      <w:r w:rsidRPr="005C7DC4">
        <w:t>.</w:t>
      </w:r>
      <w:r w:rsidRPr="005C7DC4">
        <w:rPr>
          <w:color w:val="0000C0"/>
        </w:rPr>
        <w:t>keyPassword</w:t>
      </w:r>
      <w:r w:rsidRPr="005C7DC4">
        <w:t xml:space="preserve"> = keyPassword;</w:t>
      </w:r>
    </w:p>
    <w:p w14:paraId="111AA203" w14:textId="77777777" w:rsidR="00223487" w:rsidRPr="005C7DC4" w:rsidRDefault="00223487" w:rsidP="002F3430">
      <w:pPr>
        <w:pStyle w:val="Sourcewithforeground"/>
      </w:pPr>
      <w:r w:rsidRPr="005C7DC4">
        <w:t xml:space="preserve">    }</w:t>
      </w:r>
    </w:p>
    <w:p w14:paraId="45C6062F" w14:textId="77777777" w:rsidR="00223487" w:rsidRPr="005C7DC4" w:rsidRDefault="00223487" w:rsidP="002F3430">
      <w:pPr>
        <w:pStyle w:val="Sourcewithforeground"/>
      </w:pPr>
      <w:r w:rsidRPr="005C7DC4">
        <w:t xml:space="preserve">                 </w:t>
      </w:r>
    </w:p>
    <w:p w14:paraId="58E822A6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color w:val="646464"/>
        </w:rPr>
        <w:t>@Override</w:t>
      </w:r>
    </w:p>
    <w:p w14:paraId="5C861185" w14:textId="77777777" w:rsidR="00223487" w:rsidRPr="005C7DC4" w:rsidRDefault="00223487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handle(Callback[] callbacks) </w:t>
      </w:r>
      <w:r w:rsidRPr="005C7DC4">
        <w:rPr>
          <w:b/>
          <w:bCs/>
          <w:color w:val="7F0055"/>
        </w:rPr>
        <w:t>throws</w:t>
      </w:r>
      <w:r w:rsidRPr="005C7DC4">
        <w:t xml:space="preserve"> IOException, UnsupportedCallbackException {   </w:t>
      </w:r>
    </w:p>
    <w:p w14:paraId="1E5B05A4" w14:textId="77777777" w:rsidR="00223487" w:rsidRPr="005C7DC4" w:rsidRDefault="00223487" w:rsidP="002F3430">
      <w:pPr>
        <w:pStyle w:val="Sourcewithforeground"/>
      </w:pPr>
      <w:r w:rsidRPr="005C7DC4">
        <w:t xml:space="preserve">        </w:t>
      </w:r>
      <w:r w:rsidRPr="005C7DC4">
        <w:rPr>
          <w:b/>
          <w:bCs/>
          <w:color w:val="7F0055"/>
        </w:rPr>
        <w:t>for</w:t>
      </w:r>
      <w:r w:rsidRPr="005C7DC4">
        <w:t xml:space="preserve"> (</w:t>
      </w:r>
      <w:r w:rsidRPr="005C7DC4">
        <w:rPr>
          <w:b/>
          <w:bCs/>
          <w:color w:val="7F0055"/>
        </w:rPr>
        <w:t>int</w:t>
      </w:r>
      <w:r w:rsidRPr="005C7DC4">
        <w:t xml:space="preserve"> i = 0; i &lt; callbacks.</w:t>
      </w:r>
      <w:r w:rsidRPr="005C7DC4">
        <w:rPr>
          <w:color w:val="0000C0"/>
        </w:rPr>
        <w:t>length</w:t>
      </w:r>
      <w:r w:rsidRPr="005C7DC4">
        <w:t>; i++) {</w:t>
      </w:r>
    </w:p>
    <w:p w14:paraId="24F434C1" w14:textId="77777777" w:rsidR="00223487" w:rsidRPr="005C7DC4" w:rsidRDefault="00223487" w:rsidP="002F3430">
      <w:pPr>
        <w:pStyle w:val="Sourcewithforeground"/>
      </w:pPr>
      <w:r w:rsidRPr="005C7DC4">
        <w:t xml:space="preserve">            WSPasswordCallback pc = (WSPasswordCallback)callbacks[i];</w:t>
      </w:r>
    </w:p>
    <w:p w14:paraId="4798913A" w14:textId="77777777" w:rsidR="00223487" w:rsidRPr="005C7DC4" w:rsidRDefault="00223487" w:rsidP="002F3430">
      <w:pPr>
        <w:pStyle w:val="Sourcewithforeground"/>
      </w:pPr>
      <w:r w:rsidRPr="005C7DC4">
        <w:t xml:space="preserve">            pc.setPassword(</w:t>
      </w:r>
      <w:r w:rsidRPr="005C7DC4">
        <w:rPr>
          <w:b/>
          <w:bCs/>
          <w:color w:val="7F0055"/>
        </w:rPr>
        <w:t>this</w:t>
      </w:r>
      <w:r w:rsidRPr="005C7DC4">
        <w:t>.</w:t>
      </w:r>
      <w:r w:rsidRPr="005C7DC4">
        <w:rPr>
          <w:color w:val="0000C0"/>
        </w:rPr>
        <w:t>keyPassword</w:t>
      </w:r>
      <w:r w:rsidRPr="005C7DC4">
        <w:t>);</w:t>
      </w:r>
    </w:p>
    <w:p w14:paraId="430831FD" w14:textId="77777777" w:rsidR="00223487" w:rsidRPr="005C7DC4" w:rsidRDefault="00223487" w:rsidP="002F3430">
      <w:pPr>
        <w:pStyle w:val="Sourcewithforeground"/>
      </w:pPr>
      <w:r w:rsidRPr="005C7DC4">
        <w:t xml:space="preserve">        }</w:t>
      </w:r>
    </w:p>
    <w:p w14:paraId="2C72A189" w14:textId="77777777" w:rsidR="00223487" w:rsidRPr="005C7DC4" w:rsidRDefault="00223487" w:rsidP="002F3430">
      <w:pPr>
        <w:pStyle w:val="Sourcewithforeground"/>
      </w:pPr>
      <w:r w:rsidRPr="005C7DC4">
        <w:t xml:space="preserve">    }</w:t>
      </w:r>
    </w:p>
    <w:p w14:paraId="0D829B23" w14:textId="77777777" w:rsidR="00223487" w:rsidRPr="005C7DC4" w:rsidRDefault="00223487" w:rsidP="002F3430">
      <w:pPr>
        <w:pStyle w:val="Sourcewithforeground"/>
      </w:pPr>
      <w:r w:rsidRPr="005C7DC4">
        <w:t>}</w:t>
      </w:r>
    </w:p>
    <w:p w14:paraId="75EE650F" w14:textId="6FAF9698" w:rsidR="00223487" w:rsidRPr="005C7DC4" w:rsidRDefault="009109C0" w:rsidP="001E2C06">
      <w:pPr>
        <w:pStyle w:val="Heading5"/>
      </w:pPr>
      <w:r w:rsidRPr="005C7DC4">
        <w:t>Kods</w:t>
      </w:r>
    </w:p>
    <w:p w14:paraId="49D4CE40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package</w:t>
      </w:r>
      <w:r w:rsidRPr="005C7DC4">
        <w:t xml:space="preserve"> lv.abcsoftware.eves.samples.login;</w:t>
      </w:r>
    </w:p>
    <w:p w14:paraId="03F94632" w14:textId="77777777" w:rsidR="009109C0" w:rsidRPr="005C7DC4" w:rsidRDefault="009109C0" w:rsidP="002F3430">
      <w:pPr>
        <w:pStyle w:val="Sourcewithforeground"/>
      </w:pPr>
    </w:p>
    <w:p w14:paraId="0D069095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lv.gov.eps.ivis.iss.ditconfigurationservice.v1_2.DITConfigurationService;</w:t>
      </w:r>
    </w:p>
    <w:p w14:paraId="4FE5623E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lv.gov.eps.ivis.iss.ditconfigurationservice.v1_2.IDITConfigurationServiceContract;</w:t>
      </w:r>
    </w:p>
    <w:p w14:paraId="2DF6D49E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lv.gov.eps.ivis.iss.ditconfigurationservice.v1_2.SelectPostBoxRequest;</w:t>
      </w:r>
    </w:p>
    <w:p w14:paraId="7147810B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lv.gov.eps.ivis.iss.ditconfigurationservice.v1_2.SelectPostBoxResponse;</w:t>
      </w:r>
    </w:p>
    <w:p w14:paraId="5F2E866B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org.apache.cxf.BusFactory;</w:t>
      </w:r>
    </w:p>
    <w:p w14:paraId="16E7A7CA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org.apache.cxf.bus.spring.SpringBusFactory;</w:t>
      </w:r>
    </w:p>
    <w:p w14:paraId="501CBFF5" w14:textId="77777777" w:rsidR="009109C0" w:rsidRPr="005C7DC4" w:rsidRDefault="009109C0" w:rsidP="002F3430">
      <w:pPr>
        <w:pStyle w:val="Sourcewithforeground"/>
      </w:pPr>
    </w:p>
    <w:p w14:paraId="79FCF018" w14:textId="77777777" w:rsidR="009109C0" w:rsidRPr="005C7DC4" w:rsidRDefault="009109C0" w:rsidP="002F3430">
      <w:pPr>
        <w:pStyle w:val="Sourcewithforeground"/>
      </w:pP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class</w:t>
      </w:r>
      <w:r w:rsidRPr="005C7DC4">
        <w:t xml:space="preserve"> LoginCert {</w:t>
      </w:r>
    </w:p>
    <w:p w14:paraId="7793BD9B" w14:textId="77777777" w:rsidR="009109C0" w:rsidRPr="005C7DC4" w:rsidRDefault="009109C0" w:rsidP="002F3430">
      <w:pPr>
        <w:pStyle w:val="Sourcewithforeground"/>
      </w:pPr>
    </w:p>
    <w:p w14:paraId="79DDCAEE" w14:textId="77777777" w:rsidR="009109C0" w:rsidRPr="005C7DC4" w:rsidRDefault="009109C0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static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main(String[] args) {</w:t>
      </w:r>
    </w:p>
    <w:p w14:paraId="4CBF14C1" w14:textId="77777777" w:rsidR="009109C0" w:rsidRPr="005C7DC4" w:rsidRDefault="009109C0" w:rsidP="002F3430">
      <w:pPr>
        <w:pStyle w:val="Sourcewithforeground"/>
      </w:pPr>
    </w:p>
    <w:p w14:paraId="598C1989" w14:textId="77777777" w:rsidR="009109C0" w:rsidRPr="005C7DC4" w:rsidRDefault="009109C0" w:rsidP="002F3430">
      <w:pPr>
        <w:pStyle w:val="Sourcewithforeground"/>
      </w:pPr>
      <w:r w:rsidRPr="005C7DC4">
        <w:t xml:space="preserve">        </w:t>
      </w:r>
      <w:r w:rsidRPr="005C7DC4">
        <w:rPr>
          <w:color w:val="3F7F5F"/>
        </w:rPr>
        <w:t>//Izveido CXF klientu</w:t>
      </w:r>
    </w:p>
    <w:p w14:paraId="6EBC8C69" w14:textId="77777777" w:rsidR="009109C0" w:rsidRPr="005C7DC4" w:rsidRDefault="009109C0" w:rsidP="002F3430">
      <w:pPr>
        <w:pStyle w:val="Sourcewithforeground"/>
      </w:pPr>
      <w:r w:rsidRPr="005C7DC4">
        <w:t xml:space="preserve">        SpringBusFactory bf = </w:t>
      </w:r>
      <w:r w:rsidRPr="005C7DC4">
        <w:rPr>
          <w:b/>
          <w:bCs/>
          <w:color w:val="7F0055"/>
        </w:rPr>
        <w:t>new</w:t>
      </w:r>
      <w:r w:rsidRPr="005C7DC4">
        <w:t xml:space="preserve"> SpringBusFactory();        </w:t>
      </w:r>
    </w:p>
    <w:p w14:paraId="52638AB6" w14:textId="6FFD35B6" w:rsidR="009109C0" w:rsidRPr="005C7DC4" w:rsidRDefault="009109C0" w:rsidP="002F3430">
      <w:pPr>
        <w:pStyle w:val="Sourcewithforeground"/>
      </w:pPr>
      <w:r w:rsidRPr="005C7DC4">
        <w:t xml:space="preserve">        BusFactory.setDefaultBus(bf.createBus(</w:t>
      </w:r>
      <w:r w:rsidRPr="005C7DC4">
        <w:rPr>
          <w:color w:val="2A00FF"/>
        </w:rPr>
        <w:t>"ProxyToService/src/main/resources/client-cert.xml"</w:t>
      </w:r>
      <w:r w:rsidRPr="005C7DC4">
        <w:t>));</w:t>
      </w:r>
    </w:p>
    <w:p w14:paraId="4FCD379E" w14:textId="77777777" w:rsidR="009109C0" w:rsidRPr="005C7DC4" w:rsidRDefault="009109C0" w:rsidP="002F3430">
      <w:pPr>
        <w:pStyle w:val="Sourcewithforeground"/>
      </w:pPr>
    </w:p>
    <w:p w14:paraId="0EDB7787" w14:textId="77777777" w:rsidR="009109C0" w:rsidRPr="005C7DC4" w:rsidRDefault="009109C0" w:rsidP="002F3430">
      <w:pPr>
        <w:pStyle w:val="Sourcewithforeground"/>
      </w:pPr>
      <w:r w:rsidRPr="005C7DC4">
        <w:t xml:space="preserve">        </w:t>
      </w:r>
      <w:r w:rsidRPr="005C7DC4">
        <w:rPr>
          <w:color w:val="3F7F5F"/>
        </w:rPr>
        <w:t>//Izveido DIT konfigurācijas servisa klientu</w:t>
      </w:r>
    </w:p>
    <w:p w14:paraId="14852254" w14:textId="77777777" w:rsidR="009109C0" w:rsidRPr="005C7DC4" w:rsidRDefault="009109C0" w:rsidP="002F3430">
      <w:pPr>
        <w:pStyle w:val="Sourcewithforeground"/>
      </w:pPr>
      <w:r w:rsidRPr="005C7DC4">
        <w:t xml:space="preserve">        DITConfigurationService service = </w:t>
      </w:r>
      <w:r w:rsidRPr="005C7DC4">
        <w:rPr>
          <w:b/>
          <w:bCs/>
          <w:color w:val="7F0055"/>
        </w:rPr>
        <w:t>new</w:t>
      </w:r>
      <w:r w:rsidRPr="005C7DC4">
        <w:t xml:space="preserve"> DITConfigurationService();</w:t>
      </w:r>
    </w:p>
    <w:p w14:paraId="5282B167" w14:textId="77777777" w:rsidR="009109C0" w:rsidRPr="005C7DC4" w:rsidRDefault="009109C0" w:rsidP="002F3430">
      <w:pPr>
        <w:pStyle w:val="Sourcewithforeground"/>
      </w:pPr>
      <w:r w:rsidRPr="005C7DC4">
        <w:t xml:space="preserve">        IDITConfigurationServiceContract port = service.getWs2007FederationNoSct();</w:t>
      </w:r>
    </w:p>
    <w:p w14:paraId="7ADCA1CB" w14:textId="77777777" w:rsidR="009109C0" w:rsidRPr="005C7DC4" w:rsidRDefault="009109C0" w:rsidP="002F3430">
      <w:pPr>
        <w:pStyle w:val="Sourcewithforeground"/>
      </w:pPr>
      <w:r w:rsidRPr="005C7DC4">
        <w:t xml:space="preserve">      </w:t>
      </w:r>
    </w:p>
    <w:p w14:paraId="7D37DFBB" w14:textId="77777777" w:rsidR="009109C0" w:rsidRPr="005C7DC4" w:rsidRDefault="009109C0" w:rsidP="002F3430">
      <w:pPr>
        <w:pStyle w:val="Sourcewithforeground"/>
      </w:pPr>
      <w:r w:rsidRPr="005C7DC4">
        <w:t xml:space="preserve">        SelectPostBoxRequest request = </w:t>
      </w:r>
      <w:r w:rsidRPr="005C7DC4">
        <w:rPr>
          <w:b/>
          <w:bCs/>
          <w:color w:val="7F0055"/>
        </w:rPr>
        <w:t>new</w:t>
      </w:r>
      <w:r w:rsidRPr="005C7DC4">
        <w:t xml:space="preserve"> SelectPostBoxRequest();        </w:t>
      </w:r>
    </w:p>
    <w:p w14:paraId="638EF3DB" w14:textId="77777777" w:rsidR="009109C0" w:rsidRPr="005C7DC4" w:rsidRDefault="009109C0" w:rsidP="002F3430">
      <w:pPr>
        <w:pStyle w:val="Sourcewithforeground"/>
      </w:pPr>
      <w:r w:rsidRPr="005C7DC4">
        <w:t xml:space="preserve">        request.setAuthorityId(</w:t>
      </w:r>
      <w:r w:rsidRPr="005C7DC4">
        <w:rPr>
          <w:color w:val="2A00FF"/>
        </w:rPr>
        <w:t>"100001"</w:t>
      </w:r>
      <w:r w:rsidRPr="005C7DC4">
        <w:t>);</w:t>
      </w:r>
    </w:p>
    <w:p w14:paraId="7E2DFA30" w14:textId="77777777" w:rsidR="009109C0" w:rsidRPr="005C7DC4" w:rsidRDefault="009109C0" w:rsidP="002F3430">
      <w:pPr>
        <w:pStyle w:val="Sourcewithforeground"/>
      </w:pPr>
      <w:r w:rsidRPr="005C7DC4">
        <w:t xml:space="preserve">        SelectPostBoxResponse response = port.selectPostBox(request);</w:t>
      </w:r>
    </w:p>
    <w:p w14:paraId="44E3F747" w14:textId="77777777" w:rsidR="009109C0" w:rsidRPr="005C7DC4" w:rsidRDefault="009109C0" w:rsidP="002F3430">
      <w:pPr>
        <w:pStyle w:val="Sourcewithforeground"/>
      </w:pPr>
    </w:p>
    <w:p w14:paraId="789231BC" w14:textId="77777777" w:rsidR="009109C0" w:rsidRPr="005C7DC4" w:rsidRDefault="009109C0" w:rsidP="002F3430">
      <w:pPr>
        <w:pStyle w:val="Sourcewithforeground"/>
      </w:pPr>
      <w:r w:rsidRPr="005C7DC4">
        <w:t xml:space="preserve">        System.</w:t>
      </w:r>
      <w:r w:rsidRPr="005C7DC4">
        <w:rPr>
          <w:i/>
          <w:iCs/>
          <w:color w:val="0000C0"/>
        </w:rPr>
        <w:t>out</w:t>
      </w:r>
      <w:r w:rsidRPr="005C7DC4">
        <w:t>.println(response.getPostBox().getPostBoxID());</w:t>
      </w:r>
    </w:p>
    <w:p w14:paraId="1B8AFC6D" w14:textId="77777777" w:rsidR="009109C0" w:rsidRPr="005C7DC4" w:rsidRDefault="009109C0" w:rsidP="002F3430">
      <w:pPr>
        <w:pStyle w:val="Sourcewithforeground"/>
      </w:pPr>
      <w:r w:rsidRPr="005C7DC4">
        <w:t xml:space="preserve">    }</w:t>
      </w:r>
    </w:p>
    <w:p w14:paraId="530E8921" w14:textId="3E029047" w:rsidR="009109C0" w:rsidRPr="005C7DC4" w:rsidRDefault="009109C0" w:rsidP="002F3430">
      <w:pPr>
        <w:pStyle w:val="Sourcewithforeground"/>
      </w:pPr>
      <w:r w:rsidRPr="005C7DC4">
        <w:t>}</w:t>
      </w:r>
    </w:p>
    <w:p w14:paraId="01D8AD0A" w14:textId="3890729E" w:rsidR="0099255F" w:rsidRPr="005C7DC4" w:rsidRDefault="0099255F" w:rsidP="001E2C06">
      <w:pPr>
        <w:pStyle w:val="Heading4"/>
      </w:pPr>
      <w:bookmarkStart w:id="143" w:name="_Toc134800231"/>
      <w:r w:rsidRPr="005C7DC4">
        <w:t>Pieslēgšanās ar paroli</w:t>
      </w:r>
      <w:bookmarkEnd w:id="143"/>
    </w:p>
    <w:p w14:paraId="37933196" w14:textId="62719D4A" w:rsidR="00451614" w:rsidRPr="005C7DC4" w:rsidRDefault="00451614" w:rsidP="002F3430">
      <w:pPr>
        <w:rPr>
          <w:i/>
        </w:rPr>
      </w:pPr>
      <w:r w:rsidRPr="005C7DC4">
        <w:t xml:space="preserve">Pieslēgšanās ar sertifikātu konfigurācija ir aprakstīta datnē </w:t>
      </w:r>
      <w:r w:rsidRPr="005C7DC4">
        <w:rPr>
          <w:i/>
        </w:rPr>
        <w:t>client-username.xml</w:t>
      </w:r>
    </w:p>
    <w:p w14:paraId="1B1E6662" w14:textId="70E8866F" w:rsidR="001167F6" w:rsidRPr="005C7DC4" w:rsidRDefault="001167F6" w:rsidP="001E2C06">
      <w:pPr>
        <w:pStyle w:val="Heading5"/>
      </w:pPr>
      <w:r w:rsidRPr="005C7DC4">
        <w:t>Kods</w:t>
      </w:r>
    </w:p>
    <w:p w14:paraId="2F3412B3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package</w:t>
      </w:r>
      <w:r w:rsidRPr="005C7DC4">
        <w:t xml:space="preserve"> lv.abcsoftware.eves.samples.login;</w:t>
      </w:r>
    </w:p>
    <w:p w14:paraId="7BBE3B0F" w14:textId="77777777" w:rsidR="001167F6" w:rsidRPr="005C7DC4" w:rsidRDefault="001167F6" w:rsidP="002F3430">
      <w:pPr>
        <w:pStyle w:val="Sourcewithforeground"/>
      </w:pPr>
    </w:p>
    <w:p w14:paraId="4BECAD14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java.util.Map;</w:t>
      </w:r>
    </w:p>
    <w:p w14:paraId="51B8B134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javax.xml.ws.BindingProvider;</w:t>
      </w:r>
    </w:p>
    <w:p w14:paraId="35730909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lv.gov.eps.ivis.iss.ditconfigurationservice.v1_2.DITConfigurationService;</w:t>
      </w:r>
    </w:p>
    <w:p w14:paraId="192E5C63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lv.gov.eps.ivis.iss.ditconfigurationservice.v1_2.IDITConfigurationServiceContract;</w:t>
      </w:r>
    </w:p>
    <w:p w14:paraId="229B0BB2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lv.gov.eps.ivis.iss.ditconfigurationservice.v1_2.SelectPostBoxRequest;</w:t>
      </w:r>
    </w:p>
    <w:p w14:paraId="311C7B50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lv.gov.eps.ivis.iss.ditconfigurationservice.v1_2.SelectPostBoxResponse;</w:t>
      </w:r>
    </w:p>
    <w:p w14:paraId="2CB38920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org.apache.cxf.BusFactory;</w:t>
      </w:r>
    </w:p>
    <w:p w14:paraId="7EA05B06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import</w:t>
      </w:r>
      <w:r w:rsidRPr="005C7DC4">
        <w:t xml:space="preserve"> org.apache.cxf.bus.spring.SpringBusFactory;</w:t>
      </w:r>
    </w:p>
    <w:p w14:paraId="68D1038B" w14:textId="77777777" w:rsidR="001167F6" w:rsidRPr="005C7DC4" w:rsidRDefault="001167F6" w:rsidP="002F3430">
      <w:pPr>
        <w:pStyle w:val="Sourcewithforeground"/>
      </w:pPr>
    </w:p>
    <w:p w14:paraId="3581C9D5" w14:textId="77777777" w:rsidR="001167F6" w:rsidRPr="005C7DC4" w:rsidRDefault="001167F6" w:rsidP="002F3430">
      <w:pPr>
        <w:pStyle w:val="Sourcewithforeground"/>
      </w:pP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class</w:t>
      </w:r>
      <w:r w:rsidRPr="005C7DC4">
        <w:t xml:space="preserve"> LoginUserName {</w:t>
      </w:r>
    </w:p>
    <w:p w14:paraId="4F28BE27" w14:textId="77777777" w:rsidR="001167F6" w:rsidRPr="005C7DC4" w:rsidRDefault="001167F6" w:rsidP="002F3430">
      <w:pPr>
        <w:pStyle w:val="Sourcewithforeground"/>
      </w:pPr>
    </w:p>
    <w:p w14:paraId="6913CCD6" w14:textId="77777777" w:rsidR="001167F6" w:rsidRPr="005C7DC4" w:rsidRDefault="001167F6" w:rsidP="002F3430">
      <w:pPr>
        <w:pStyle w:val="Sourcewithforeground"/>
      </w:pPr>
      <w:r w:rsidRPr="005C7DC4">
        <w:t xml:space="preserve">    </w:t>
      </w:r>
      <w:r w:rsidRPr="005C7DC4">
        <w:rPr>
          <w:b/>
          <w:bCs/>
          <w:color w:val="7F0055"/>
        </w:rPr>
        <w:t>public</w:t>
      </w:r>
      <w:r w:rsidRPr="005C7DC4">
        <w:t xml:space="preserve"> </w:t>
      </w:r>
      <w:r w:rsidRPr="005C7DC4">
        <w:rPr>
          <w:b/>
          <w:bCs/>
          <w:color w:val="7F0055"/>
        </w:rPr>
        <w:t>static</w:t>
      </w:r>
      <w:r w:rsidRPr="005C7DC4">
        <w:t xml:space="preserve"> </w:t>
      </w:r>
      <w:r w:rsidRPr="005C7DC4">
        <w:rPr>
          <w:b/>
          <w:bCs/>
          <w:color w:val="7F0055"/>
        </w:rPr>
        <w:t>void</w:t>
      </w:r>
      <w:r w:rsidRPr="005C7DC4">
        <w:t xml:space="preserve"> main(String[] args) {</w:t>
      </w:r>
    </w:p>
    <w:p w14:paraId="37A61272" w14:textId="77777777" w:rsidR="001167F6" w:rsidRPr="005C7DC4" w:rsidRDefault="001167F6" w:rsidP="002F3430">
      <w:pPr>
        <w:pStyle w:val="Sourcewithforeground"/>
      </w:pPr>
      <w:r w:rsidRPr="005C7DC4">
        <w:t xml:space="preserve">        </w:t>
      </w:r>
    </w:p>
    <w:p w14:paraId="791E7E0C" w14:textId="77777777" w:rsidR="001167F6" w:rsidRPr="005C7DC4" w:rsidRDefault="001167F6" w:rsidP="002F3430">
      <w:pPr>
        <w:pStyle w:val="Sourcewithforeground"/>
      </w:pPr>
      <w:r w:rsidRPr="005C7DC4">
        <w:t xml:space="preserve">        SpringBusFactory bf = </w:t>
      </w:r>
      <w:r w:rsidRPr="005C7DC4">
        <w:rPr>
          <w:b/>
          <w:bCs/>
          <w:color w:val="7F0055"/>
        </w:rPr>
        <w:t>new</w:t>
      </w:r>
      <w:r w:rsidRPr="005C7DC4">
        <w:t xml:space="preserve"> SpringBusFactory();        </w:t>
      </w:r>
    </w:p>
    <w:p w14:paraId="21D67C03" w14:textId="1F19FA25" w:rsidR="001167F6" w:rsidRPr="005C7DC4" w:rsidRDefault="001167F6" w:rsidP="002F3430">
      <w:pPr>
        <w:pStyle w:val="Sourcewithforeground"/>
      </w:pPr>
      <w:r w:rsidRPr="005C7DC4">
        <w:t xml:space="preserve">        BusFactory.setDefaultBus(bf.createBus(</w:t>
      </w:r>
      <w:r w:rsidR="00186D3A" w:rsidRPr="005C7DC4">
        <w:rPr>
          <w:color w:val="2A00FF"/>
        </w:rPr>
        <w:t>"</w:t>
      </w:r>
      <w:r w:rsidRPr="005C7DC4">
        <w:rPr>
          <w:color w:val="2A00FF"/>
        </w:rPr>
        <w:t>ProxyToService/src/main/resources/client-username.xml"</w:t>
      </w:r>
      <w:r w:rsidRPr="005C7DC4">
        <w:t>));</w:t>
      </w:r>
    </w:p>
    <w:p w14:paraId="3C603710" w14:textId="77777777" w:rsidR="001167F6" w:rsidRPr="005C7DC4" w:rsidRDefault="001167F6" w:rsidP="002F3430">
      <w:pPr>
        <w:pStyle w:val="Sourcewithforeground"/>
      </w:pPr>
    </w:p>
    <w:p w14:paraId="522D2E96" w14:textId="77777777" w:rsidR="001167F6" w:rsidRPr="005C7DC4" w:rsidRDefault="001167F6" w:rsidP="002F3430">
      <w:pPr>
        <w:pStyle w:val="Sourcewithforeground"/>
      </w:pPr>
      <w:r w:rsidRPr="005C7DC4">
        <w:t xml:space="preserve">        DITConfigurationService service = </w:t>
      </w:r>
      <w:r w:rsidRPr="005C7DC4">
        <w:rPr>
          <w:b/>
          <w:bCs/>
          <w:color w:val="7F0055"/>
        </w:rPr>
        <w:t>new</w:t>
      </w:r>
      <w:r w:rsidRPr="005C7DC4">
        <w:t xml:space="preserve"> DITConfigurationService();</w:t>
      </w:r>
    </w:p>
    <w:p w14:paraId="2A611F2A" w14:textId="77777777" w:rsidR="001167F6" w:rsidRPr="005C7DC4" w:rsidRDefault="001167F6" w:rsidP="002F3430">
      <w:pPr>
        <w:pStyle w:val="Sourcewithforeground"/>
      </w:pPr>
      <w:r w:rsidRPr="005C7DC4">
        <w:t xml:space="preserve">        IDITConfigurationServiceContract port = service.getWs2007FederationNoSct();</w:t>
      </w:r>
    </w:p>
    <w:p w14:paraId="6AF54C99" w14:textId="77777777" w:rsidR="001167F6" w:rsidRPr="005C7DC4" w:rsidRDefault="001167F6" w:rsidP="002F3430">
      <w:pPr>
        <w:pStyle w:val="Sourcewithforeground"/>
      </w:pPr>
      <w:r w:rsidRPr="005C7DC4">
        <w:t xml:space="preserve">        Map&lt;String, Object&gt; ctx = ((BindingProvider) port).getRequestContext();</w:t>
      </w:r>
    </w:p>
    <w:p w14:paraId="5F886837" w14:textId="6EA313DC" w:rsidR="001167F6" w:rsidRPr="005C7DC4" w:rsidRDefault="001167F6" w:rsidP="002F3430">
      <w:pPr>
        <w:pStyle w:val="Sourcewithforeground"/>
      </w:pPr>
      <w:r w:rsidRPr="005C7DC4">
        <w:t xml:space="preserve">        ctx.put(</w:t>
      </w:r>
      <w:r w:rsidRPr="005C7DC4">
        <w:rPr>
          <w:color w:val="2A00FF"/>
        </w:rPr>
        <w:t>"ws-security.username"</w:t>
      </w:r>
      <w:r w:rsidRPr="005C7DC4">
        <w:t xml:space="preserve">, </w:t>
      </w:r>
      <w:r w:rsidRPr="005C7DC4">
        <w:rPr>
          <w:color w:val="2A00FF"/>
        </w:rPr>
        <w:t>"</w:t>
      </w:r>
      <w:r w:rsidR="00EC7921" w:rsidRPr="005C7DC4">
        <w:rPr>
          <w:color w:val="2A00FF"/>
        </w:rPr>
        <w:t>piemeru_tests</w:t>
      </w:r>
      <w:r w:rsidRPr="005C7DC4">
        <w:rPr>
          <w:color w:val="2A00FF"/>
        </w:rPr>
        <w:t>"</w:t>
      </w:r>
      <w:r w:rsidRPr="005C7DC4">
        <w:t>);</w:t>
      </w:r>
    </w:p>
    <w:p w14:paraId="0F12EFB5" w14:textId="5446A74A" w:rsidR="001167F6" w:rsidRPr="005C7DC4" w:rsidRDefault="001167F6" w:rsidP="002F3430">
      <w:pPr>
        <w:pStyle w:val="Sourcewithforeground"/>
      </w:pPr>
      <w:r w:rsidRPr="005C7DC4">
        <w:t xml:space="preserve">        ctx.put(</w:t>
      </w:r>
      <w:r w:rsidRPr="005C7DC4">
        <w:rPr>
          <w:color w:val="2A00FF"/>
        </w:rPr>
        <w:t>"ws-security.password"</w:t>
      </w:r>
      <w:r w:rsidRPr="005C7DC4">
        <w:t xml:space="preserve">, </w:t>
      </w:r>
      <w:r w:rsidRPr="005C7DC4">
        <w:rPr>
          <w:color w:val="2A00FF"/>
        </w:rPr>
        <w:t>"</w:t>
      </w:r>
      <w:r w:rsidR="004E45FD" w:rsidRPr="005C7DC4">
        <w:t>password</w:t>
      </w:r>
      <w:r w:rsidRPr="005C7DC4">
        <w:rPr>
          <w:color w:val="2A00FF"/>
        </w:rPr>
        <w:t>"</w:t>
      </w:r>
      <w:r w:rsidRPr="005C7DC4">
        <w:t>);</w:t>
      </w:r>
    </w:p>
    <w:p w14:paraId="6482B18B" w14:textId="77777777" w:rsidR="001167F6" w:rsidRPr="005C7DC4" w:rsidRDefault="001167F6" w:rsidP="002F3430">
      <w:pPr>
        <w:pStyle w:val="Sourcewithforeground"/>
      </w:pPr>
    </w:p>
    <w:p w14:paraId="04E20395" w14:textId="77777777" w:rsidR="001167F6" w:rsidRPr="005C7DC4" w:rsidRDefault="001167F6" w:rsidP="002F3430">
      <w:pPr>
        <w:pStyle w:val="Sourcewithforeground"/>
      </w:pPr>
      <w:r w:rsidRPr="005C7DC4">
        <w:t xml:space="preserve">        SelectPostBoxRequest request = </w:t>
      </w:r>
      <w:r w:rsidRPr="005C7DC4">
        <w:rPr>
          <w:b/>
          <w:bCs/>
          <w:color w:val="7F0055"/>
        </w:rPr>
        <w:t>new</w:t>
      </w:r>
      <w:r w:rsidRPr="005C7DC4">
        <w:t xml:space="preserve"> SelectPostBoxRequest();</w:t>
      </w:r>
    </w:p>
    <w:p w14:paraId="6DB015B0" w14:textId="77777777" w:rsidR="001167F6" w:rsidRPr="005C7DC4" w:rsidRDefault="001167F6" w:rsidP="002F3430">
      <w:pPr>
        <w:pStyle w:val="Sourcewithforeground"/>
      </w:pPr>
      <w:r w:rsidRPr="005C7DC4">
        <w:t xml:space="preserve">        request.setAuthorityId(</w:t>
      </w:r>
      <w:r w:rsidRPr="005C7DC4">
        <w:rPr>
          <w:color w:val="2A00FF"/>
        </w:rPr>
        <w:t>"100001"</w:t>
      </w:r>
      <w:r w:rsidRPr="005C7DC4">
        <w:t>);</w:t>
      </w:r>
    </w:p>
    <w:p w14:paraId="173CE15F" w14:textId="77777777" w:rsidR="001167F6" w:rsidRPr="005C7DC4" w:rsidRDefault="001167F6" w:rsidP="002F3430">
      <w:pPr>
        <w:pStyle w:val="Sourcewithforeground"/>
      </w:pPr>
      <w:r w:rsidRPr="005C7DC4">
        <w:t xml:space="preserve">        SelectPostBoxResponse response = port.selectPostBox(request);</w:t>
      </w:r>
    </w:p>
    <w:p w14:paraId="159ECAA9" w14:textId="77777777" w:rsidR="001167F6" w:rsidRPr="005C7DC4" w:rsidRDefault="001167F6" w:rsidP="002F3430">
      <w:pPr>
        <w:pStyle w:val="Sourcewithforeground"/>
      </w:pPr>
    </w:p>
    <w:p w14:paraId="07D1845F" w14:textId="77777777" w:rsidR="001167F6" w:rsidRPr="005C7DC4" w:rsidRDefault="001167F6" w:rsidP="002F3430">
      <w:pPr>
        <w:pStyle w:val="Sourcewithforeground"/>
      </w:pPr>
      <w:r w:rsidRPr="005C7DC4">
        <w:t xml:space="preserve">        System.</w:t>
      </w:r>
      <w:r w:rsidRPr="005C7DC4">
        <w:rPr>
          <w:i/>
          <w:iCs/>
          <w:color w:val="0000C0"/>
        </w:rPr>
        <w:t>out</w:t>
      </w:r>
      <w:r w:rsidRPr="005C7DC4">
        <w:t>.println(response.getPostBox().getPostBoxID());</w:t>
      </w:r>
    </w:p>
    <w:p w14:paraId="0BCFF539" w14:textId="77777777" w:rsidR="001167F6" w:rsidRPr="005C7DC4" w:rsidRDefault="001167F6" w:rsidP="002F3430">
      <w:pPr>
        <w:pStyle w:val="Sourcewithforeground"/>
      </w:pPr>
      <w:r w:rsidRPr="005C7DC4">
        <w:t xml:space="preserve">    }</w:t>
      </w:r>
    </w:p>
    <w:p w14:paraId="43FF54D6" w14:textId="77777777" w:rsidR="001167F6" w:rsidRPr="005C7DC4" w:rsidRDefault="001167F6" w:rsidP="002F3430">
      <w:pPr>
        <w:pStyle w:val="Sourcewithforeground"/>
      </w:pPr>
      <w:r w:rsidRPr="005C7DC4">
        <w:t>}</w:t>
      </w:r>
    </w:p>
    <w:p w14:paraId="07FB9EB5" w14:textId="77777777" w:rsidR="001167F6" w:rsidRPr="005C7DC4" w:rsidRDefault="001167F6" w:rsidP="001E2C06">
      <w:pPr>
        <w:pStyle w:val="Heading4"/>
      </w:pPr>
      <w:bookmarkStart w:id="144" w:name="_Toc134800232"/>
      <w:r w:rsidRPr="005C7DC4">
        <w:t>Kanāla pārbaude un izveidošana (SelectAndCreateChannel)</w:t>
      </w:r>
      <w:bookmarkEnd w:id="144"/>
    </w:p>
    <w:p w14:paraId="5B042D04" w14:textId="0DCF635B" w:rsidR="001167F6" w:rsidRPr="005C7DC4" w:rsidRDefault="001167F6" w:rsidP="002F3430">
      <w:r w:rsidRPr="005C7DC4">
        <w:t xml:space="preserve">Piemērā tiek </w:t>
      </w:r>
      <w:r w:rsidR="004D4E11" w:rsidRPr="005C7DC4">
        <w:t>pārbaudīts,</w:t>
      </w:r>
      <w:r w:rsidRPr="005C7DC4">
        <w:t xml:space="preserve"> vai eksistē kanā</w:t>
      </w:r>
      <w:r w:rsidR="00B005F3" w:rsidRPr="005C7DC4">
        <w:t xml:space="preserve">ls. Ja kanāla </w:t>
      </w:r>
      <w:r w:rsidRPr="005C7DC4">
        <w:t>nav, tad tiek izveidots jauns:</w:t>
      </w:r>
    </w:p>
    <w:p w14:paraId="11093E7C" w14:textId="77777777" w:rsidR="00886015" w:rsidRPr="005C7DC4" w:rsidRDefault="00886015" w:rsidP="0005251D">
      <w:pPr>
        <w:pStyle w:val="Sourcewithforeground"/>
        <w:jc w:val="left"/>
      </w:pPr>
      <w:r w:rsidRPr="005C7DC4">
        <w:t>package lv.abcsoftware.eves.samples.channel;</w:t>
      </w:r>
      <w:r w:rsidRPr="005C7DC4">
        <w:br/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SelectAndCreateChannel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ChannelSearchInfoStructure req = new ChannelSearchInfoStructure();</w:t>
      </w:r>
      <w:r w:rsidRPr="005C7DC4">
        <w:br/>
      </w:r>
      <w:r w:rsidRPr="005C7DC4">
        <w:br/>
        <w:t xml:space="preserve">        req.setChannel(new ChannelInfoStructure());</w:t>
      </w:r>
      <w:r w:rsidRPr="005C7DC4">
        <w:br/>
        <w:t xml:space="preserve">        req.getChannel().setChannelURN(channelURN);</w:t>
      </w:r>
      <w:r w:rsidRPr="005C7DC4">
        <w:br/>
        <w:t xml:space="preserve">        req.setOnlyHeader(true);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searchChannelsPaged.setChannelSearch(req);</w:t>
      </w:r>
      <w:r w:rsidRPr="005C7DC4">
        <w:br/>
        <w:t xml:space="preserve">        SendMessageResponse sendMessageResponse = port.searchChannelsPaged(searchChannelsPaged);</w:t>
      </w:r>
      <w:r w:rsidRPr="005C7DC4">
        <w:br/>
        <w:t xml:space="preserve">               </w:t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System.out.println("Channel creation..");</w:t>
      </w:r>
      <w:r w:rsidRPr="005C7DC4">
        <w:br/>
      </w:r>
      <w:r w:rsidRPr="005C7DC4">
        <w:br/>
        <w:t xml:space="preserve">            ChannelInfoStructure channel = new ChannelInfoStructure();</w:t>
      </w:r>
      <w:r w:rsidRPr="005C7DC4">
        <w:br/>
        <w:t xml:space="preserve">            channel.setShortName(channelName);</w:t>
      </w:r>
      <w:r w:rsidRPr="005C7DC4">
        <w:br/>
        <w:t xml:space="preserve">            channel.setChannelURN(channelURN);</w:t>
      </w:r>
      <w:r w:rsidRPr="005C7DC4">
        <w:br/>
        <w:t xml:space="preserve">            channel.setChannelType(ChannelType.DIK);</w:t>
      </w:r>
      <w:r w:rsidRPr="005C7DC4">
        <w:br/>
        <w:t xml:space="preserve">            channel.setOwnerAuthority(new AuthorityBasicInfoStructure());</w:t>
      </w:r>
      <w:r w:rsidRPr="005C7DC4">
        <w:br/>
        <w:t xml:space="preserve">            channel.getOwnerAuthority().setAuthorityID("100000");</w:t>
      </w:r>
      <w:r w:rsidRPr="005C7DC4">
        <w:br/>
        <w:t xml:space="preserve">            channel.setChannelName(channelName);</w:t>
      </w:r>
      <w:r w:rsidRPr="005C7DC4">
        <w:br/>
        <w:t xml:space="preserve">            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InsertChannelResponse insertChannelResponse = port.insertChannel(insertChannel);</w:t>
      </w:r>
      <w:r w:rsidRPr="005C7DC4">
        <w:br/>
        <w:t xml:space="preserve">            </w:t>
      </w:r>
      <w:r w:rsidRPr="005C7DC4">
        <w:br/>
        <w:t xml:space="preserve">            int id = insertChannelResponse.getInsertChannelResponse();           </w:t>
      </w:r>
      <w:r w:rsidRPr="005C7DC4">
        <w:br/>
      </w:r>
      <w:r w:rsidRPr="005C7DC4">
        <w:br/>
        <w:t xml:space="preserve">            System.out.println("Channel created " + id);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}</w:t>
      </w:r>
      <w:r w:rsidRPr="005C7DC4">
        <w:br/>
        <w:t>}</w:t>
      </w:r>
    </w:p>
    <w:p w14:paraId="7013C2F9" w14:textId="77777777" w:rsidR="00886015" w:rsidRPr="005C7DC4" w:rsidRDefault="00886015" w:rsidP="0005251D">
      <w:pPr>
        <w:pStyle w:val="Sourcewithforeground"/>
        <w:jc w:val="left"/>
      </w:pPr>
    </w:p>
    <w:p w14:paraId="1E54EE49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23F50B5" wp14:editId="620806E5">
            <wp:extent cx="5486400" cy="22237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265C" w14:textId="49C1EED1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5" w:name="_Toc134800292"/>
      <w:r w:rsidR="00565FEE" w:rsidRPr="005C7DC4">
        <w:t>24</w:t>
      </w:r>
      <w:r>
        <w:fldChar w:fldCharType="end"/>
      </w:r>
      <w:r w:rsidR="00957D4C" w:rsidRPr="005C7DC4">
        <w:t>.</w:t>
      </w:r>
      <w:r w:rsidR="001167F6" w:rsidRPr="005C7DC4">
        <w:t>attēls. Kanāla izveidošana</w:t>
      </w:r>
      <w:bookmarkEnd w:id="145"/>
    </w:p>
    <w:p w14:paraId="0D3A67F9" w14:textId="77777777" w:rsidR="001167F6" w:rsidRPr="005C7DC4" w:rsidRDefault="001167F6" w:rsidP="001E2C06">
      <w:pPr>
        <w:pStyle w:val="Heading4"/>
      </w:pPr>
      <w:bookmarkStart w:id="146" w:name="_Toc134800233"/>
      <w:r w:rsidRPr="005C7DC4">
        <w:t>Kanāla versijas pārbaude un izveidošana (SelectAndCreateChannelVersion)</w:t>
      </w:r>
      <w:bookmarkEnd w:id="146"/>
    </w:p>
    <w:p w14:paraId="14B3790D" w14:textId="703F5FDC" w:rsidR="001167F6" w:rsidRPr="005C7DC4" w:rsidRDefault="001167F6" w:rsidP="002F3430">
      <w:r w:rsidRPr="005C7DC4">
        <w:t xml:space="preserve">Piemērā tiek </w:t>
      </w:r>
      <w:r w:rsidR="004D4E11" w:rsidRPr="005C7DC4">
        <w:t>pārbaudīts,</w:t>
      </w:r>
      <w:r w:rsidRPr="005C7DC4">
        <w:t xml:space="preserve"> vai eksistē kanāls</w:t>
      </w:r>
      <w:r w:rsidR="002F4905" w:rsidRPr="005C7DC4">
        <w:t>.</w:t>
      </w:r>
      <w:r w:rsidRPr="005C7DC4">
        <w:t xml:space="preserve"> </w:t>
      </w:r>
      <w:r w:rsidR="002F4905" w:rsidRPr="005C7DC4">
        <w:t>J</w:t>
      </w:r>
      <w:r w:rsidRPr="005C7DC4">
        <w:t xml:space="preserve">a </w:t>
      </w:r>
      <w:r w:rsidR="002F4905" w:rsidRPr="005C7DC4">
        <w:t xml:space="preserve">tā </w:t>
      </w:r>
      <w:r w:rsidRPr="005C7DC4">
        <w:t>nav, tad tiek izveidots jauns</w:t>
      </w:r>
      <w:r w:rsidR="00B005F3" w:rsidRPr="005C7DC4">
        <w:t xml:space="preserve"> kanāls</w:t>
      </w:r>
      <w:r w:rsidRPr="005C7DC4">
        <w:t>. Kad ir izveidots kanāls, tiek pārbaudīts vai eksistē kanāla versija; ja tās nav, tad sāk tās veidošanu.</w:t>
      </w:r>
    </w:p>
    <w:p w14:paraId="35C38228" w14:textId="6C6E7033" w:rsidR="00B02760" w:rsidRPr="005C7DC4" w:rsidRDefault="00B02760" w:rsidP="00B02760">
      <w:pPr>
        <w:pStyle w:val="Sourcewithforeground"/>
        <w:jc w:val="left"/>
      </w:pPr>
      <w:r w:rsidRPr="005C7DC4">
        <w:t>package lv.abcsoftware.eves.samples.channelversion;</w:t>
      </w:r>
      <w:r w:rsidRPr="005C7DC4">
        <w:br/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lv.gov.eps.ivis.iss.ditconfigurationservice.v1_2.InsertChannelResponse;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lv.gov.eps.ivis.iss.ditconfigurationservice.v1_2.InsertChannelVersionResponse;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SelectAndCreateChannelVersion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ChannelSearchInfoStructure req = new ChannelSearchInfoStructure();</w:t>
      </w:r>
      <w:r w:rsidRPr="005C7DC4">
        <w:br/>
      </w:r>
      <w:r w:rsidRPr="005C7DC4">
        <w:br/>
        <w:t xml:space="preserve">        req.setChannel(new ChannelInfoStructure());</w:t>
      </w:r>
      <w:r w:rsidRPr="005C7DC4">
        <w:br/>
        <w:t xml:space="preserve">        req.getChannel().setChannelURN(channelURN);</w:t>
      </w:r>
      <w:r w:rsidRPr="005C7DC4">
        <w:br/>
        <w:t xml:space="preserve">        req.setOnlyHeader(true);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searchChannelsPaged.setChannelSearch(req);</w:t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channel.setShortName(channelName);</w:t>
      </w:r>
      <w:r w:rsidRPr="005C7DC4">
        <w:br/>
        <w:t xml:space="preserve">        channel.setChannelURN(channelURN);</w:t>
      </w:r>
      <w:r w:rsidRPr="005C7DC4">
        <w:br/>
        <w:t xml:space="preserve">        channel.setChannelType(ChannelType.DIK);</w:t>
      </w:r>
      <w:r w:rsidRPr="005C7DC4">
        <w:br/>
        <w:t xml:space="preserve">        channel.setOwnerAuthority(new AuthorityBasicInfoStructure());</w:t>
      </w:r>
      <w:r w:rsidRPr="005C7DC4">
        <w:br/>
        <w:t xml:space="preserve">        channel.getOwnerAuthority().setAuthorityID("100000");</w:t>
      </w:r>
      <w:r w:rsidRPr="005C7DC4">
        <w:br/>
        <w:t xml:space="preserve">        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InsertChannelResponse insertChannelResponse = port.insertChannel(insertChannel);</w:t>
      </w:r>
      <w:r w:rsidRPr="005C7DC4">
        <w:br/>
      </w:r>
      <w:r w:rsidRPr="005C7DC4">
        <w:br/>
        <w:t xml:space="preserve">            int id = insertChannelResponse.getInsertChannelResponse();</w:t>
      </w:r>
      <w:r w:rsidRPr="005C7DC4">
        <w:br/>
        <w:t xml:space="preserve">            System.out.println("Channel created " + id);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// 1 Biznesa ziņojums</w:t>
      </w:r>
      <w:r w:rsidRPr="005C7DC4">
        <w:br/>
        <w:t xml:space="preserve">        // 2 Transakcijas ziņojums </w:t>
      </w:r>
      <w:r w:rsidRPr="005C7DC4">
        <w:br/>
        <w:t xml:space="preserve">        // 3 error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  <w:t xml:space="preserve">        // channelVersion.setChannelVersionStatus();</w:t>
      </w:r>
      <w:r w:rsidRPr="005C7DC4">
        <w:br/>
        <w:t xml:space="preserve">        // channelVersion.ChannelVersionStatusSpecified = true;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InsertChannelVersionResponse insertChannelVersionResponse = port.insertChannelVersion(insertChannelVersion);</w:t>
      </w:r>
      <w:r w:rsidRPr="005C7DC4">
        <w:br/>
        <w:t xml:space="preserve">            int channelId = insertChannelVersionResponse.getInsertChannelVersionResponse();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}</w:t>
      </w:r>
      <w:r w:rsidRPr="005C7DC4">
        <w:br/>
        <w:t>}</w:t>
      </w:r>
    </w:p>
    <w:p w14:paraId="0BC47216" w14:textId="6CE93ACE" w:rsidR="00AD0986" w:rsidRPr="005C7DC4" w:rsidRDefault="004D4E11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51DB227" wp14:editId="033C0452">
            <wp:extent cx="3962400" cy="25916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3466" cy="25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F286" w14:textId="288A5BFD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7" w:name="_Toc134800293"/>
      <w:r w:rsidR="00565FEE" w:rsidRPr="005C7DC4">
        <w:t>25</w:t>
      </w:r>
      <w:r>
        <w:fldChar w:fldCharType="end"/>
      </w:r>
      <w:r w:rsidR="00957D4C" w:rsidRPr="005C7DC4">
        <w:t>.</w:t>
      </w:r>
      <w:r w:rsidR="001167F6" w:rsidRPr="005C7DC4">
        <w:t>attēls. Kanāla versijas izveidošana</w:t>
      </w:r>
      <w:bookmarkEnd w:id="147"/>
    </w:p>
    <w:p w14:paraId="6B1B0134" w14:textId="77777777" w:rsidR="001167F6" w:rsidRPr="005C7DC4" w:rsidRDefault="001167F6" w:rsidP="001E2C06">
      <w:pPr>
        <w:pStyle w:val="Heading4"/>
      </w:pPr>
      <w:bookmarkStart w:id="148" w:name="_Toc134800234"/>
      <w:r w:rsidRPr="005C7DC4">
        <w:t>Ziņojuma nosūtīšana (SendMessageToChannelVersion)</w:t>
      </w:r>
      <w:bookmarkEnd w:id="148"/>
    </w:p>
    <w:p w14:paraId="060A11EB" w14:textId="4239B9CE" w:rsidR="001167F6" w:rsidRPr="005C7DC4" w:rsidRDefault="001167F6" w:rsidP="002F3430">
      <w:r w:rsidRPr="005C7DC4">
        <w:t>Tiek pārbau</w:t>
      </w:r>
      <w:r w:rsidR="00B005F3" w:rsidRPr="005C7DC4">
        <w:t>dīts</w:t>
      </w:r>
      <w:r w:rsidR="004D4E11" w:rsidRPr="005C7DC4">
        <w:t>,</w:t>
      </w:r>
      <w:r w:rsidR="00B005F3" w:rsidRPr="005C7DC4">
        <w:t xml:space="preserve"> vai eksistē kanāla versija, ja </w:t>
      </w:r>
      <w:r w:rsidRPr="005C7DC4">
        <w:t>ir, tad tiek nosūtīts ziņojums uz to.</w:t>
      </w:r>
    </w:p>
    <w:p w14:paraId="1E042D15" w14:textId="77B2ACAE" w:rsidR="007F0752" w:rsidRPr="005C7DC4" w:rsidRDefault="007F0752" w:rsidP="007F0752">
      <w:pPr>
        <w:pStyle w:val="Sourcewithforeground"/>
        <w:jc w:val="left"/>
      </w:pPr>
      <w:r w:rsidRPr="005C7DC4">
        <w:t>package lv.abcsoftware.eves.samples.sendmessage;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lv.gov.eps.ivis.xmlschemas._100000.dit.v1_0.BussinesMessageType;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lv.gov.eps.ivis.xmlschemas._100000.dit.v1_0.MessageSaveStructure2;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SendMessageToChannelVersion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ctx.put("ws-security.username", "DitAdmin");</w:t>
      </w:r>
      <w:r w:rsidRPr="005C7DC4">
        <w:br/>
        <w:t xml:space="preserve">        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ChannelSearchInfoStructure request = new ChannelSearchInfoStructure();</w:t>
      </w:r>
      <w:r w:rsidRPr="005C7DC4">
        <w:br/>
        <w:t xml:space="preserve">        searchChannelsPaged.setChannelSearch(request);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request.setChannel(channel);</w:t>
      </w:r>
      <w:r w:rsidRPr="005C7DC4">
        <w:br/>
      </w:r>
      <w:r w:rsidRPr="005C7DC4">
        <w:br/>
        <w:t xml:space="preserve">        channel.setChannelURN(channelURN);</w:t>
      </w:r>
      <w:r w:rsidRPr="005C7DC4">
        <w:br/>
        <w:t xml:space="preserve">        request.setOnlyHeader(true);</w:t>
      </w:r>
      <w:r w:rsidRPr="005C7DC4">
        <w:br/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newChannel = new ChannelInfoStructure();</w:t>
      </w:r>
      <w:r w:rsidRPr="005C7DC4">
        <w:br/>
        <w:t xml:space="preserve">        newChannel.setShortName(channelName);</w:t>
      </w:r>
      <w:r w:rsidRPr="005C7DC4">
        <w:br/>
        <w:t xml:space="preserve">        newChannel.setChannelURN(channelURN);</w:t>
      </w:r>
      <w:r w:rsidRPr="005C7DC4">
        <w:br/>
        <w:t xml:space="preserve">        newChannel.setChannelType(ChannelType.DIK);</w:t>
      </w:r>
      <w:r w:rsidRPr="005C7DC4">
        <w:br/>
        <w:t xml:space="preserve">        newChannel.setOwnerAuthority(new AuthorityBasicInfoStructure());</w:t>
      </w:r>
      <w:r w:rsidRPr="005C7DC4">
        <w:br/>
        <w:t xml:space="preserve">        newChannel.getOwnerAuthority().setAuthorityID("100000");</w:t>
      </w:r>
      <w:r w:rsidRPr="005C7DC4">
        <w:br/>
        <w:t xml:space="preserve">        newChannel.setChannelName(channelName);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int channelId = port.insertChannel(insertChannel).getInsertChannelResponse();</w:t>
      </w:r>
      <w:r w:rsidRPr="005C7DC4">
        <w:br/>
        <w:t xml:space="preserve">            System.out.println("Channel created");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int channelId = port.insertChannelVersion(insertChannelVersion).getInsertChannelVersionResponse();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"DitAdmin");</w:t>
      </w:r>
      <w:r w:rsidRPr="005C7DC4">
        <w:br/>
        <w:t xml:space="preserve">        ditCtx.put("ws-security.password", "password");*/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Logger.getLogger(SendMessageToChannelVersion.class.getName()).log(Level.SEVERE,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Logger.getLogger(SendMessageToChannelVersion.class.getName()).log(Level.SEVERE,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Logger.getLogger(SendMessageToChannelVersion.class.getName()).log(Level.SEVERE,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1CAB9995" w14:textId="31351371" w:rsidR="007F0752" w:rsidRPr="005C7DC4" w:rsidRDefault="007F0752" w:rsidP="007F0752">
      <w:pPr>
        <w:pStyle w:val="Sourcewithforeground"/>
        <w:jc w:val="left"/>
      </w:pPr>
    </w:p>
    <w:p w14:paraId="5C379BCF" w14:textId="77777777" w:rsidR="007F0752" w:rsidRPr="005C7DC4" w:rsidRDefault="007F0752" w:rsidP="002F3430">
      <w:pPr>
        <w:pStyle w:val="Sourcewithforeground"/>
      </w:pPr>
    </w:p>
    <w:p w14:paraId="237B4656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960E446" wp14:editId="35220282">
            <wp:extent cx="5486400" cy="10458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1AAC" w14:textId="149F036B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49" w:name="_Toc134800294"/>
      <w:r w:rsidR="00565FEE" w:rsidRPr="005C7DC4">
        <w:t>26</w:t>
      </w:r>
      <w:r>
        <w:fldChar w:fldCharType="end"/>
      </w:r>
      <w:r w:rsidR="00957D4C" w:rsidRPr="005C7DC4">
        <w:t>.</w:t>
      </w:r>
      <w:r w:rsidR="001167F6" w:rsidRPr="005C7DC4">
        <w:t>attēls. Izveidotais ziņojums</w:t>
      </w:r>
      <w:bookmarkEnd w:id="149"/>
    </w:p>
    <w:p w14:paraId="5B7A129F" w14:textId="77777777" w:rsidR="001167F6" w:rsidRPr="005C7DC4" w:rsidRDefault="001167F6" w:rsidP="001E2C06">
      <w:pPr>
        <w:pStyle w:val="Heading4"/>
      </w:pPr>
      <w:bookmarkStart w:id="150" w:name="_Toc134800235"/>
      <w:r w:rsidRPr="005C7DC4">
        <w:t>Ziņojumu dzēšana (MessageDelete)</w:t>
      </w:r>
      <w:bookmarkEnd w:id="150"/>
    </w:p>
    <w:p w14:paraId="75294B4E" w14:textId="34018CB1" w:rsidR="001167F6" w:rsidRPr="005C7DC4" w:rsidRDefault="001167F6" w:rsidP="002F3430">
      <w:r w:rsidRPr="005C7DC4">
        <w:t>No kanāla tiek dz</w:t>
      </w:r>
      <w:r w:rsidR="001107D9" w:rsidRPr="005C7DC4">
        <w:t>ē</w:t>
      </w:r>
      <w:r w:rsidRPr="005C7DC4">
        <w:t>sti ziņojumi:</w:t>
      </w:r>
    </w:p>
    <w:p w14:paraId="2B2D05BC" w14:textId="52C9CC52" w:rsidR="00246F8C" w:rsidRPr="005C7DC4" w:rsidRDefault="00246F8C" w:rsidP="00246F8C">
      <w:pPr>
        <w:pStyle w:val="Sourcewithforeground"/>
        <w:jc w:val="left"/>
      </w:pPr>
      <w:r w:rsidRPr="005C7DC4">
        <w:t>package lv.abcsoftware.eves.samples.deletemessage;</w:t>
      </w:r>
      <w:r w:rsidRPr="005C7DC4">
        <w:br/>
      </w:r>
      <w:r w:rsidRPr="005C7DC4">
        <w:br/>
        <w:t>import java.util.Map;</w:t>
      </w:r>
      <w:r w:rsidRPr="005C7DC4">
        <w:br/>
        <w:t>import javax.xml.ws.BindingProvider;</w:t>
      </w:r>
      <w:r w:rsidRPr="005C7DC4">
        <w:br/>
        <w:t>import lv.gov.eps.ivis.iss.ditservice.v1_0.DeleteMessageResponse;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lv.gov.eps.ivis.iss.ditservice.v1_0.DITMessageService;</w:t>
      </w:r>
      <w:r w:rsidRPr="005C7DC4">
        <w:br/>
        <w:t>import lv.gov.eps.ivis.xmlschemas._100000.dit.v1_0.MessageRequestStructure;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DeleteMessage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"URN:IVIS:100001:CHA-" + channelName + "-v1-0-TYPE-DIK";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");*/</w:t>
      </w:r>
      <w:r w:rsidRPr="005C7DC4">
        <w:br/>
      </w:r>
      <w:r w:rsidRPr="005C7DC4">
        <w:br/>
        <w:t xml:space="preserve">        MessageRequestStructure messDelete = new MessageRequestStructure();</w:t>
      </w:r>
      <w:r w:rsidRPr="005C7DC4">
        <w:br/>
        <w:t xml:space="preserve">        messDelete.setChannelURN(channelURN);</w:t>
      </w:r>
      <w:r w:rsidRPr="005C7DC4">
        <w:br/>
      </w:r>
      <w:r w:rsidRPr="005C7DC4">
        <w:br/>
        <w:t xml:space="preserve">        lv.gov.eps.ivis.iss.ditservice.v1_0.DeleteMessage deleteRequest = new lv.gov.eps.ivis.iss.ditservice.v1_0.DeleteMessage();</w:t>
      </w:r>
      <w:r w:rsidRPr="005C7DC4">
        <w:br/>
        <w:t xml:space="preserve">        deleteRequest.setMessageRequest(messDelete);</w:t>
      </w:r>
      <w:r w:rsidRPr="005C7DC4">
        <w:br/>
      </w:r>
      <w:r w:rsidRPr="005C7DC4">
        <w:br/>
      </w:r>
      <w:r w:rsidRPr="005C7DC4">
        <w:br/>
        <w:t xml:space="preserve">        DeleteMessageResponse deleteMessageResponse = ditClient.deleteMessage(deleteRequest);</w:t>
      </w:r>
      <w:r w:rsidRPr="005C7DC4">
        <w:br/>
        <w:t xml:space="preserve">        System.out.println("Message deleted result = " + deleteMessageResponse.isDeleteMessageResult());        </w:t>
      </w:r>
      <w:r w:rsidRPr="005C7DC4">
        <w:br/>
        <w:t xml:space="preserve">    }</w:t>
      </w:r>
      <w:r w:rsidRPr="005C7DC4">
        <w:br/>
        <w:t>}</w:t>
      </w:r>
    </w:p>
    <w:p w14:paraId="3AE573F4" w14:textId="77777777" w:rsidR="00246F8C" w:rsidRPr="005C7DC4" w:rsidRDefault="00246F8C" w:rsidP="00246F8C">
      <w:pPr>
        <w:pStyle w:val="Sourcewithforeground"/>
        <w:jc w:val="left"/>
      </w:pPr>
    </w:p>
    <w:p w14:paraId="10BA1C93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4C70E17" wp14:editId="13747288">
            <wp:extent cx="5486400" cy="1209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57D" w14:textId="4004099C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1" w:name="_Toc134800295"/>
      <w:r w:rsidR="00565FEE" w:rsidRPr="005C7DC4">
        <w:t>27</w:t>
      </w:r>
      <w:r>
        <w:fldChar w:fldCharType="end"/>
      </w:r>
      <w:r w:rsidR="00957D4C" w:rsidRPr="005C7DC4">
        <w:t>.</w:t>
      </w:r>
      <w:r w:rsidR="001167F6" w:rsidRPr="005C7DC4">
        <w:t>attēls. Dz</w:t>
      </w:r>
      <w:r w:rsidR="001107D9" w:rsidRPr="005C7DC4">
        <w:t>ē</w:t>
      </w:r>
      <w:r w:rsidR="001167F6" w:rsidRPr="005C7DC4">
        <w:t>sti</w:t>
      </w:r>
      <w:r w:rsidR="001107D9" w:rsidRPr="005C7DC4">
        <w:t>e</w:t>
      </w:r>
      <w:r w:rsidR="001167F6" w:rsidRPr="005C7DC4">
        <w:t xml:space="preserve"> ziņojumi</w:t>
      </w:r>
      <w:bookmarkEnd w:id="151"/>
    </w:p>
    <w:p w14:paraId="0D649E32" w14:textId="2623A475" w:rsidR="001167F6" w:rsidRPr="005C7DC4" w:rsidRDefault="001167F6" w:rsidP="001E2C06">
      <w:pPr>
        <w:pStyle w:val="Heading4"/>
      </w:pPr>
      <w:bookmarkStart w:id="152" w:name="_Toc134800236"/>
      <w:r w:rsidRPr="005C7DC4">
        <w:t>Pievienot pierakstītāju kanāla versijai (CreateSubscriberToChannelVersion)</w:t>
      </w:r>
      <w:bookmarkEnd w:id="152"/>
    </w:p>
    <w:p w14:paraId="68159936" w14:textId="1E4AEDAB" w:rsidR="001167F6" w:rsidRPr="005C7DC4" w:rsidRDefault="001167F6" w:rsidP="002F3430">
      <w:r w:rsidRPr="005C7DC4">
        <w:t xml:space="preserve">Tiek pārbaudīts vai </w:t>
      </w:r>
      <w:r w:rsidR="00B005F3" w:rsidRPr="005C7DC4">
        <w:t>eksistē</w:t>
      </w:r>
      <w:r w:rsidRPr="005C7DC4">
        <w:t xml:space="preserve"> </w:t>
      </w:r>
      <w:r w:rsidR="004D4E11" w:rsidRPr="005C7DC4">
        <w:t>pierakstītājs</w:t>
      </w:r>
      <w:r w:rsidRPr="005C7DC4">
        <w:t xml:space="preserve"> kanāla</w:t>
      </w:r>
      <w:r w:rsidR="00A010F7" w:rsidRPr="005C7DC4">
        <w:t xml:space="preserve">; </w:t>
      </w:r>
      <w:r w:rsidRPr="005C7DC4">
        <w:t>ja tā nav, tad pievieno pierakstītāju.</w:t>
      </w:r>
    </w:p>
    <w:p w14:paraId="5F9F617F" w14:textId="77777777" w:rsidR="00F61B54" w:rsidRPr="005C7DC4" w:rsidRDefault="00F61B54" w:rsidP="00F61B54">
      <w:pPr>
        <w:pStyle w:val="Sourcewithforeground"/>
        <w:jc w:val="left"/>
      </w:pPr>
      <w:r w:rsidRPr="005C7DC4">
        <w:t>package lv.abcsoftware.eves.samples.createsubscriber;</w:t>
      </w:r>
      <w:r w:rsidRPr="005C7DC4">
        <w:br/>
      </w:r>
      <w:r w:rsidRPr="005C7DC4">
        <w:br/>
        <w:t>import java.util.Map;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lv.gov.eps.ivis.iss.ditconfigurationservice.v1_2.InsertChannelResponse;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lv.gov.eps.ivis.iss.ditconfigurationservice.v1_2.InsertChannelVersionResponse;</w:t>
      </w:r>
      <w:r w:rsidRPr="005C7DC4">
        <w:br/>
        <w:t>import lv.gov.eps.ivis.iss.ditconfigurationservice.v1_2.InsertSubscriberToChannel;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lv.gov.eps.ivis.iss.ditconfigurationservice.v1_2.SearchSubscribersToChannelPaged;</w:t>
      </w:r>
      <w:r w:rsidRPr="005C7DC4">
        <w:br/>
        <w:t>import lv.gov.eps.ivis.iss.ditconfigurationservice.v1_2.SearchSubscribersToChannelPagedResponse;</w:t>
      </w:r>
      <w:r w:rsidRPr="005C7DC4">
        <w:br/>
        <w:t>import lv.gov.eps.ivis.iss.ditconfigurationservice.v1_2.SendMessageResponse;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lv.gov.eps.ivis.xmlschemas._100000.dit.v1_0.ChannelSubscriberInfoStructure;</w:t>
      </w:r>
      <w:r w:rsidRPr="005C7DC4">
        <w:br/>
        <w:t>import lv.gov.eps.ivis.xmlschemas._100000.dit.v1_0.ChannelSubscriberSearchInfoStructure;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CreateSubscriberToChannelVersion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        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/*ctx.put("ws-security.username", "DitAdmin");</w:t>
      </w:r>
      <w:r w:rsidRPr="005C7DC4">
        <w:br/>
        <w:t xml:space="preserve">        ctx.put("ws-security.password", "password");*/</w:t>
      </w:r>
      <w:r w:rsidRPr="005C7DC4">
        <w:br/>
      </w:r>
      <w:r w:rsidRPr="005C7DC4">
        <w:br/>
        <w:t xml:space="preserve">        ChannelSearchInfoStructure req = new ChannelSearchInfoStructure();</w:t>
      </w:r>
      <w:r w:rsidRPr="005C7DC4">
        <w:br/>
      </w:r>
      <w:r w:rsidRPr="005C7DC4">
        <w:br/>
        <w:t xml:space="preserve">        req.setChannel(new ChannelInfoStructure());</w:t>
      </w:r>
      <w:r w:rsidRPr="005C7DC4">
        <w:br/>
        <w:t xml:space="preserve">        req.getChannel().setChannelURN(channelURN);</w:t>
      </w:r>
      <w:r w:rsidRPr="005C7DC4">
        <w:br/>
        <w:t xml:space="preserve">        req.setOnlyHeader(true);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searchChannelsPaged.setChannelSearch(req);</w:t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channel.setShortName(channelName);</w:t>
      </w:r>
      <w:r w:rsidRPr="005C7DC4">
        <w:br/>
        <w:t xml:space="preserve">        channel.setChannelURN(channelURN);</w:t>
      </w:r>
      <w:r w:rsidRPr="005C7DC4">
        <w:br/>
        <w:t xml:space="preserve">        channel.setChannelType(ChannelType.DIK);</w:t>
      </w:r>
      <w:r w:rsidRPr="005C7DC4">
        <w:br/>
        <w:t xml:space="preserve">        channel.setOwnerAuthority(new AuthorityBasicInfoStructure());</w:t>
      </w:r>
      <w:r w:rsidRPr="005C7DC4">
        <w:br/>
        <w:t xml:space="preserve">        channel.getOwnerAuthority().setAuthorityID("100000");</w:t>
      </w:r>
      <w:r w:rsidRPr="005C7DC4">
        <w:br/>
        <w:t xml:space="preserve">        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InsertChannelResponse insertChannelResponse = port.insertChannel(insertChannel);</w:t>
      </w:r>
      <w:r w:rsidRPr="005C7DC4">
        <w:br/>
      </w:r>
      <w:r w:rsidRPr="005C7DC4">
        <w:br/>
        <w:t xml:space="preserve">            int id = insertChannelResponse.getInsertChannelResponse();</w:t>
      </w:r>
      <w:r w:rsidRPr="005C7DC4">
        <w:br/>
        <w:t xml:space="preserve">            System.out.println("Channel created " + id);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// 1 Biznesa ziņojums</w:t>
      </w:r>
      <w:r w:rsidRPr="005C7DC4">
        <w:br/>
        <w:t xml:space="preserve">        // 2 Transakcijas ziņojums </w:t>
      </w:r>
      <w:r w:rsidRPr="005C7DC4">
        <w:br/>
        <w:t xml:space="preserve">        // 3 error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  <w:t xml:space="preserve">        // channelVersion.setChannelVersionStatus();</w:t>
      </w:r>
      <w:r w:rsidRPr="005C7DC4">
        <w:br/>
        <w:t xml:space="preserve">        // channelVersion.ChannelVersionStatusSpecified = true;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InsertChannelVersionResponse insertChannelVersionResponse = port.insertChannelVersion(insertChannelVersion);</w:t>
      </w:r>
      <w:r w:rsidRPr="005C7DC4">
        <w:br/>
        <w:t xml:space="preserve">            int channelId = insertChannelVersionResponse.getInsertChannelVersionResponse();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ChannelSubscriberInfoStructure channelSubscriber = new ChannelSubscriberInfoStructure();</w:t>
      </w:r>
      <w:r w:rsidRPr="005C7DC4">
        <w:br/>
        <w:t xml:space="preserve">        channelSubscriber.setChannelVersionURN(channelVersionURN);</w:t>
      </w:r>
      <w:r w:rsidRPr="005C7DC4">
        <w:br/>
        <w:t xml:space="preserve">        channelSubscriber.setSubscriberAuthority(new AuthorityBasicInfoStructure());</w:t>
      </w:r>
      <w:r w:rsidRPr="005C7DC4">
        <w:br/>
        <w:t xml:space="preserve">        channelSubscriber.getSubscriberAuthority().setAuthorityID("100001");</w:t>
      </w:r>
      <w:r w:rsidRPr="005C7DC4">
        <w:br/>
        <w:t xml:space="preserve">        ChannelSubscriberSearchInfoStructure channelSubscriberSearch = new ChannelSubscriberSearchInfoStructure();</w:t>
      </w:r>
      <w:r w:rsidRPr="005C7DC4">
        <w:br/>
        <w:t xml:space="preserve">        channelSubscriberSearch.setChannelSubscriber(channelSubscriber);</w:t>
      </w:r>
      <w:r w:rsidRPr="005C7DC4">
        <w:br/>
      </w:r>
      <w:r w:rsidRPr="005C7DC4">
        <w:br/>
        <w:t xml:space="preserve">        SearchSubscribersToChannelPaged request = new SearchSubscribersToChannelPaged();</w:t>
      </w:r>
      <w:r w:rsidRPr="005C7DC4">
        <w:br/>
        <w:t xml:space="preserve">        request.setChannelSubscriberSearch(channelSubscriberSearch);</w:t>
      </w:r>
      <w:r w:rsidRPr="005C7DC4">
        <w:br/>
        <w:t xml:space="preserve">        SearchSubscribersToChannelPagedResponse searchSubscribersToChannelPagedResponse = port.searchSubscribersToChannelPaged(request);</w:t>
      </w:r>
      <w:r w:rsidRPr="005C7DC4">
        <w:br/>
      </w:r>
      <w:r w:rsidRPr="005C7DC4">
        <w:br/>
        <w:t xml:space="preserve">        if (searchSubscribersToChannelPagedResponse.getChannelSubscriberList().getCount() == 0) {</w:t>
      </w:r>
      <w:r w:rsidRPr="005C7DC4">
        <w:br/>
        <w:t xml:space="preserve">            InsertSubscriberToChannel insertRequest = new InsertSubscriberToChannel();</w:t>
      </w:r>
      <w:r w:rsidRPr="005C7DC4">
        <w:br/>
        <w:t xml:space="preserve">            insertRequest.setChannelSubscriber(channelSubscriber);</w:t>
      </w:r>
      <w:r w:rsidRPr="005C7DC4">
        <w:br/>
        <w:t xml:space="preserve">            int result = port.insertSubscriberToChannel(insertRequest).getInsertSubscriberToChannelResponse();</w:t>
      </w:r>
      <w:r w:rsidRPr="005C7DC4">
        <w:br/>
        <w:t xml:space="preserve">            System.out.println("Channel subscriber created status: " + result );</w:t>
      </w:r>
      <w:r w:rsidRPr="005C7DC4">
        <w:br/>
        <w:t xml:space="preserve">        } else {</w:t>
      </w:r>
      <w:r w:rsidRPr="005C7DC4">
        <w:br/>
        <w:t xml:space="preserve">            System.out.println("Channel subscriber found");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05347451" w14:textId="167B6426" w:rsidR="00F61B54" w:rsidRPr="005C7DC4" w:rsidRDefault="00F61B54" w:rsidP="00F61B54">
      <w:pPr>
        <w:pStyle w:val="Sourcewithforeground"/>
        <w:jc w:val="left"/>
      </w:pPr>
    </w:p>
    <w:p w14:paraId="16BDBD7B" w14:textId="77777777" w:rsidR="00F61B54" w:rsidRPr="005C7DC4" w:rsidRDefault="00F61B54" w:rsidP="002F3430">
      <w:pPr>
        <w:pStyle w:val="Sourcewithforeground"/>
      </w:pPr>
    </w:p>
    <w:p w14:paraId="73B27F2A" w14:textId="77777777" w:rsidR="001167F6" w:rsidRPr="005C7DC4" w:rsidRDefault="001167F6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55A8DB7" wp14:editId="2DFB9C2B">
            <wp:extent cx="5486400" cy="8756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5177" w14:textId="2C0B8AB5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3" w:name="_Toc134800296"/>
      <w:r w:rsidR="00565FEE" w:rsidRPr="005C7DC4">
        <w:t>28</w:t>
      </w:r>
      <w:r>
        <w:fldChar w:fldCharType="end"/>
      </w:r>
      <w:r w:rsidR="00957D4C" w:rsidRPr="005C7DC4">
        <w:t>.</w:t>
      </w:r>
      <w:r w:rsidR="001167F6" w:rsidRPr="005C7DC4">
        <w:t>attēls. Iestāde piesl</w:t>
      </w:r>
      <w:r w:rsidR="008C5C04" w:rsidRPr="005C7DC4">
        <w:t>ē</w:t>
      </w:r>
      <w:r w:rsidR="001167F6" w:rsidRPr="005C7DC4">
        <w:t>gta DIT</w:t>
      </w:r>
      <w:bookmarkEnd w:id="153"/>
    </w:p>
    <w:p w14:paraId="29D30897" w14:textId="3081D963" w:rsidR="001167F6" w:rsidRPr="005C7DC4" w:rsidRDefault="00B005F3" w:rsidP="001E2C06">
      <w:pPr>
        <w:pStyle w:val="Heading4"/>
      </w:pPr>
      <w:bookmarkStart w:id="154" w:name="_Toc134800237"/>
      <w:r w:rsidRPr="005C7DC4">
        <w:t>Ziņojuma n</w:t>
      </w:r>
      <w:r w:rsidR="001167F6" w:rsidRPr="005C7DC4">
        <w:t>olasī</w:t>
      </w:r>
      <w:r w:rsidRPr="005C7DC4">
        <w:t>šana</w:t>
      </w:r>
      <w:r w:rsidR="001167F6" w:rsidRPr="005C7DC4">
        <w:t xml:space="preserve"> (ReceiveMessage)</w:t>
      </w:r>
      <w:bookmarkEnd w:id="154"/>
    </w:p>
    <w:p w14:paraId="1FFD51D7" w14:textId="4C04467E" w:rsidR="001167F6" w:rsidRPr="005C7DC4" w:rsidRDefault="001167F6" w:rsidP="002F3430">
      <w:r w:rsidRPr="005C7DC4">
        <w:t>Izveidojot DIT kanāla struktūru</w:t>
      </w:r>
      <w:r w:rsidR="004D4E11" w:rsidRPr="005C7DC4">
        <w:t>,</w:t>
      </w:r>
      <w:r w:rsidRPr="005C7DC4">
        <w:t xml:space="preserve"> var saņemt ziņojumus ar lietotāju, kuram būtu </w:t>
      </w:r>
      <w:r w:rsidR="004D4E11" w:rsidRPr="005C7DC4">
        <w:t>pierakstītāja</w:t>
      </w:r>
      <w:r w:rsidRPr="005C7DC4">
        <w:t xml:space="preserve"> piesl</w:t>
      </w:r>
      <w:r w:rsidR="008C5C04" w:rsidRPr="005C7DC4">
        <w:t>ē</w:t>
      </w:r>
      <w:r w:rsidRPr="005C7DC4">
        <w:t>gums.</w:t>
      </w:r>
    </w:p>
    <w:p w14:paraId="5439556F" w14:textId="77777777" w:rsidR="001167F6" w:rsidRPr="005C7DC4" w:rsidRDefault="001167F6" w:rsidP="002F3430">
      <w:pPr>
        <w:pStyle w:val="Pictureposition"/>
      </w:pPr>
      <w:r w:rsidRPr="005C7DC4">
        <w:object w:dxaOrig="8479" w:dyaOrig="3420" w14:anchorId="11527183">
          <v:shape id="_x0000_i1031" type="#_x0000_t75" style="width:423.75pt;height:171pt" o:ole="">
            <v:imagedata r:id="rId37" o:title=""/>
          </v:shape>
          <o:OLEObject Type="Embed" ProgID="Visio.Drawing.11" ShapeID="_x0000_i1031" DrawAspect="Content" ObjectID="_1745414955" r:id="rId45"/>
        </w:object>
      </w:r>
    </w:p>
    <w:p w14:paraId="368F633C" w14:textId="3B502C8A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5" w:name="_Toc134800297"/>
      <w:r w:rsidR="00565FEE" w:rsidRPr="005C7DC4">
        <w:t>29</w:t>
      </w:r>
      <w:r>
        <w:fldChar w:fldCharType="end"/>
      </w:r>
      <w:r w:rsidR="001167F6" w:rsidRPr="005C7DC4">
        <w:t>.attēls. DIK kanāla izmantošanas shēma</w:t>
      </w:r>
      <w:bookmarkEnd w:id="155"/>
    </w:p>
    <w:p w14:paraId="35DEBB75" w14:textId="77777777" w:rsidR="001167F6" w:rsidRPr="005C7DC4" w:rsidRDefault="001167F6" w:rsidP="002F3430">
      <w:r w:rsidRPr="005C7DC4">
        <w:t>Pēc nolasīšanas ziņojumu vajag dzēst.</w:t>
      </w:r>
    </w:p>
    <w:p w14:paraId="75092DBD" w14:textId="3D32B8DC" w:rsidR="0035716C" w:rsidRPr="005C7DC4" w:rsidRDefault="0035716C" w:rsidP="0035716C">
      <w:pPr>
        <w:pStyle w:val="Sourcewithforeground"/>
        <w:jc w:val="left"/>
      </w:pPr>
      <w:r w:rsidRPr="005C7DC4">
        <w:t>package lv.abcsoftware.eves.samples.receivemessage;</w:t>
      </w:r>
      <w:r w:rsidRPr="005C7DC4">
        <w:br/>
      </w:r>
      <w:r w:rsidRPr="005C7DC4">
        <w:br/>
        <w:t>import java.util.Map;</w:t>
      </w:r>
      <w:r w:rsidRPr="005C7DC4">
        <w:br/>
        <w:t>import javax.xml.ws.BindingProvider;</w:t>
      </w:r>
      <w:r w:rsidRPr="005C7DC4">
        <w:br/>
        <w:t>import lv.gov.eps.ivis.iss.ditservice.v1_0.DeleteMessage;</w:t>
      </w:r>
      <w:r w:rsidRPr="005C7DC4">
        <w:br/>
        <w:t>import lv.gov.eps.ivis.iss.ditservice.v1_0.IDITMessageServiceContract;</w:t>
      </w:r>
      <w:r w:rsidRPr="005C7DC4">
        <w:br/>
        <w:t>import lv.gov.eps.ivis.iss.ditservice.v1_0.ReceiveMessageResponse;</w:t>
      </w:r>
      <w:r w:rsidRPr="005C7DC4">
        <w:br/>
        <w:t>import lv.gov.eps.ivis.iss.ditservice.v1_0.DITMessageService;</w:t>
      </w:r>
      <w:r w:rsidRPr="005C7DC4">
        <w:br/>
        <w:t>import lv.gov.eps.ivis.xmlschemas._100000.dit.v1_0.MessageRequestStructure;</w:t>
      </w:r>
      <w:r w:rsidRPr="005C7DC4">
        <w:br/>
        <w:t>import lv.gov.eps.ivis.xmlschemas._100000.dit.v1_0.MessageType;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</w:r>
      <w:r w:rsidRPr="005C7DC4">
        <w:br/>
        <w:t>public class ReceiveMessage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"URN:IVIS:100001:CHA-" + channelName + "-v1-0-TYPE-DIK";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");*/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messageRequest.setChannelURN(channelURN);</w:t>
      </w:r>
      <w:r w:rsidRPr="005C7DC4">
        <w:br/>
        <w:t xml:space="preserve">        messageRequest.setChannelVersionURN(channelVersionURN);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</w:r>
      <w:r w:rsidRPr="005C7DC4">
        <w:br/>
        <w:t xml:space="preserve">        if (response != null &amp;&amp; !response.getMessageResponse2().getBussinesMessageOrEventMessageTypeOrMessage().isEmpty()) {</w:t>
      </w:r>
      <w:r w:rsidRPr="005C7DC4">
        <w:br/>
        <w:t xml:space="preserve">            for (MessageType mt : response.getMessageResponse2().getBussinesMessageOrEventMessageTypeOrMessage()) {</w:t>
      </w:r>
      <w:r w:rsidRPr="005C7DC4">
        <w:br/>
        <w:t xml:space="preserve">                System.out.println("message receved id: " + mt.getMessageID());</w:t>
      </w:r>
      <w:r w:rsidRPr="005C7DC4">
        <w:br/>
        <w:t xml:space="preserve">                MessageRequestStructure messageRequestDelete = new MessageRequestStructure();</w:t>
      </w:r>
      <w:r w:rsidRPr="005C7DC4">
        <w:br/>
        <w:t xml:space="preserve">                messageRequestDelete.setMessageID(mt.getMessageID());</w:t>
      </w:r>
      <w:r w:rsidRPr="005C7DC4">
        <w:br/>
        <w:t xml:space="preserve">                DeleteMessage deleteMessageRequest = new DeleteMessage();</w:t>
      </w:r>
      <w:r w:rsidRPr="005C7DC4">
        <w:br/>
        <w:t xml:space="preserve">                deleteMessageRequest.setMessageRequest(messageRequest);</w:t>
      </w:r>
      <w:r w:rsidRPr="005C7DC4">
        <w:br/>
        <w:t xml:space="preserve">                ditClient.deleteMessage(deleteMessageRequest);</w:t>
      </w:r>
      <w:r w:rsidRPr="005C7DC4">
        <w:br/>
        <w:t xml:space="preserve">                System.out.println("message deleted id:" + mt.getMessageID());</w:t>
      </w:r>
      <w:r w:rsidRPr="005C7DC4">
        <w:br/>
        <w:t xml:space="preserve">            }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37D1DDD4" w14:textId="71BCC613" w:rsidR="0035716C" w:rsidRPr="005C7DC4" w:rsidRDefault="0035716C" w:rsidP="0035716C">
      <w:pPr>
        <w:pStyle w:val="Sourcewithforeground"/>
        <w:jc w:val="left"/>
      </w:pPr>
    </w:p>
    <w:p w14:paraId="7207CAB3" w14:textId="77777777" w:rsidR="0035716C" w:rsidRPr="005C7DC4" w:rsidRDefault="0035716C" w:rsidP="002F3430">
      <w:pPr>
        <w:pStyle w:val="Sourcewithforeground"/>
      </w:pPr>
    </w:p>
    <w:p w14:paraId="03B1F200" w14:textId="6EF97C1C" w:rsidR="001167F6" w:rsidRPr="005C7DC4" w:rsidRDefault="00B005F3" w:rsidP="001E2C06">
      <w:pPr>
        <w:pStyle w:val="Heading4"/>
      </w:pPr>
      <w:bookmarkStart w:id="156" w:name="_Toc134800238"/>
      <w:r w:rsidRPr="005C7DC4">
        <w:t>Ziņojuma a</w:t>
      </w:r>
      <w:r w:rsidR="001167F6" w:rsidRPr="005C7DC4">
        <w:t>tjauno</w:t>
      </w:r>
      <w:r w:rsidRPr="005C7DC4">
        <w:t>šana</w:t>
      </w:r>
      <w:r w:rsidR="001167F6" w:rsidRPr="005C7DC4">
        <w:t xml:space="preserve"> (Restore Messages)</w:t>
      </w:r>
      <w:bookmarkEnd w:id="156"/>
    </w:p>
    <w:p w14:paraId="5C9DA318" w14:textId="3B8C77D6" w:rsidR="001167F6" w:rsidRPr="005C7DC4" w:rsidRDefault="001167F6" w:rsidP="002F3430">
      <w:r w:rsidRPr="005C7DC4">
        <w:t>Izveidojot DIT kanāla struktūru</w:t>
      </w:r>
      <w:r w:rsidR="004D4E11" w:rsidRPr="005C7DC4">
        <w:t>,</w:t>
      </w:r>
      <w:r w:rsidRPr="005C7DC4">
        <w:t xml:space="preserve"> var saņemt ziņojumus ar lietotāju,</w:t>
      </w:r>
      <w:r w:rsidR="008C5C04" w:rsidRPr="005C7DC4">
        <w:t xml:space="preserve"> kuram būtu </w:t>
      </w:r>
      <w:r w:rsidR="002F4905" w:rsidRPr="005C7DC4">
        <w:t>pierakstītāja</w:t>
      </w:r>
      <w:r w:rsidR="008C5C04" w:rsidRPr="005C7DC4">
        <w:t xml:space="preserve"> pieslē</w:t>
      </w:r>
      <w:r w:rsidRPr="005C7DC4">
        <w:t>gums.</w:t>
      </w:r>
    </w:p>
    <w:p w14:paraId="2686B94B" w14:textId="1E873489" w:rsidR="001167F6" w:rsidRPr="005C7DC4" w:rsidRDefault="001167F6" w:rsidP="002F3430">
      <w:r w:rsidRPr="005C7DC4">
        <w:t>Gadījum</w:t>
      </w:r>
      <w:r w:rsidR="00DA095E" w:rsidRPr="005C7DC4">
        <w:t>ā</w:t>
      </w:r>
      <w:r w:rsidRPr="005C7DC4">
        <w:t xml:space="preserve">, ja ziņojuma saņemšana bija nekorekta, tad to var atjaunot, lietojot metodes secībā: </w:t>
      </w:r>
    </w:p>
    <w:p w14:paraId="197F4977" w14:textId="3D4729C3" w:rsidR="001167F6" w:rsidRPr="005C7DC4" w:rsidRDefault="001167F6" w:rsidP="00B005F3">
      <w:pPr>
        <w:pStyle w:val="ListParagraph"/>
        <w:numPr>
          <w:ilvl w:val="0"/>
          <w:numId w:val="25"/>
        </w:numPr>
      </w:pPr>
      <w:r w:rsidRPr="005C7DC4">
        <w:t>ReceiveMessageList</w:t>
      </w:r>
      <w:r w:rsidR="00A010F7" w:rsidRPr="005C7DC4">
        <w:t>;</w:t>
      </w:r>
    </w:p>
    <w:p w14:paraId="43321E31" w14:textId="6E19F20F" w:rsidR="001167F6" w:rsidRPr="005C7DC4" w:rsidRDefault="001167F6" w:rsidP="00B005F3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0" w:after="0" w:line="240" w:lineRule="auto"/>
        <w:jc w:val="left"/>
      </w:pPr>
      <w:r w:rsidRPr="005C7DC4">
        <w:t>RestoreMessageList (ReadMessage=true)</w:t>
      </w:r>
      <w:r w:rsidR="00A010F7" w:rsidRPr="005C7DC4">
        <w:t>;</w:t>
      </w:r>
    </w:p>
    <w:p w14:paraId="74BD0DF9" w14:textId="74680994" w:rsidR="001167F6" w:rsidRPr="005C7DC4" w:rsidRDefault="001167F6" w:rsidP="00B005F3">
      <w:pPr>
        <w:pStyle w:val="ListParagraph"/>
        <w:numPr>
          <w:ilvl w:val="0"/>
          <w:numId w:val="25"/>
        </w:numPr>
      </w:pPr>
      <w:r w:rsidRPr="005C7DC4">
        <w:t>ReceveMessage</w:t>
      </w:r>
      <w:r w:rsidR="00A010F7" w:rsidRPr="005C7DC4">
        <w:t>;</w:t>
      </w:r>
    </w:p>
    <w:p w14:paraId="13CDF0F0" w14:textId="564474C4" w:rsidR="001167F6" w:rsidRPr="005C7DC4" w:rsidRDefault="001167F6" w:rsidP="00B005F3">
      <w:pPr>
        <w:pStyle w:val="ListParagraph"/>
        <w:numPr>
          <w:ilvl w:val="0"/>
          <w:numId w:val="25"/>
        </w:numPr>
      </w:pPr>
      <w:r w:rsidRPr="005C7DC4">
        <w:t>DeleteMessage</w:t>
      </w:r>
      <w:r w:rsidR="00A010F7" w:rsidRPr="005C7DC4">
        <w:t>.</w:t>
      </w:r>
    </w:p>
    <w:p w14:paraId="5EA0D4D1" w14:textId="071BA3BE" w:rsidR="001167F6" w:rsidRPr="005C7DC4" w:rsidRDefault="003A6F74" w:rsidP="00B578B1">
      <w:pPr>
        <w:pStyle w:val="Pictureposition"/>
      </w:pPr>
      <w:r w:rsidRPr="005C7DC4">
        <w:object w:dxaOrig="9276" w:dyaOrig="2093" w14:anchorId="22D95E19">
          <v:shape id="_x0000_i1032" type="#_x0000_t75" style="width:438pt;height:99pt" o:ole="">
            <v:imagedata r:id="rId39" o:title=""/>
          </v:shape>
          <o:OLEObject Type="Embed" ProgID="Visio.Drawing.11" ShapeID="_x0000_i1032" DrawAspect="Content" ObjectID="_1745414956" r:id="rId46"/>
        </w:object>
      </w:r>
    </w:p>
    <w:p w14:paraId="5B114784" w14:textId="76A527A0" w:rsidR="001167F6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57" w:name="_Toc134800298"/>
      <w:r w:rsidR="00565FEE" w:rsidRPr="005C7DC4">
        <w:t>30</w:t>
      </w:r>
      <w:r>
        <w:fldChar w:fldCharType="end"/>
      </w:r>
      <w:r w:rsidR="00957D4C" w:rsidRPr="005C7DC4">
        <w:t>.</w:t>
      </w:r>
      <w:r w:rsidR="001167F6" w:rsidRPr="005C7DC4">
        <w:t xml:space="preserve">attēls. DIK kanāla izmantošanas shēma, </w:t>
      </w:r>
      <w:r w:rsidR="00B005F3" w:rsidRPr="005C7DC4">
        <w:t>p</w:t>
      </w:r>
      <w:r w:rsidR="001167F6" w:rsidRPr="005C7DC4">
        <w:t>ar ziņojumu atjaunošanu</w:t>
      </w:r>
      <w:bookmarkEnd w:id="157"/>
    </w:p>
    <w:p w14:paraId="1005FF01" w14:textId="0C9C853E" w:rsidR="001717BF" w:rsidRPr="005C7DC4" w:rsidRDefault="001717BF" w:rsidP="001717BF">
      <w:pPr>
        <w:pStyle w:val="Sourcewithforeground"/>
        <w:jc w:val="left"/>
      </w:pPr>
      <w:r w:rsidRPr="005C7DC4">
        <w:t>package lv.abcsoftware.eves.samples.restoremessages;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lv.gov.eps.ivis.iss.ditservice.v1_0.DeleteMessage;</w:t>
      </w:r>
      <w:r w:rsidRPr="005C7DC4">
        <w:br/>
        <w:t>import lv.gov.eps.ivis.iss.ditservice.v1_0.IDITMessageServiceContract;</w:t>
      </w:r>
      <w:r w:rsidRPr="005C7DC4">
        <w:br/>
        <w:t>import lv.gov.eps.ivis.iss.ditservice.v1_0.ReceiveMessageList;</w:t>
      </w:r>
      <w:r w:rsidRPr="005C7DC4">
        <w:br/>
        <w:t>import lv.gov.eps.ivis.iss.ditservice.v1_0.ReceiveMessageListResponse;</w:t>
      </w:r>
      <w:r w:rsidRPr="005C7DC4">
        <w:br/>
        <w:t>import lv.gov.eps.ivis.iss.ditservice.v1_0.ReceiveMessageResponse;</w:t>
      </w:r>
      <w:r w:rsidRPr="005C7DC4">
        <w:br/>
        <w:t>import lv.gov.eps.ivis.iss.ditservice.v1_0.RestoreMessageList;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lv.gov.eps.ivis.xmlschemas._100000.dit.v1_0.BussinesMessageType;</w:t>
      </w:r>
      <w:r w:rsidRPr="005C7DC4">
        <w:br/>
        <w:t>import lv.gov.eps.ivis.xmlschemas._100000.dit.v1_0.MessageListRequestStructure;</w:t>
      </w:r>
      <w:r w:rsidRPr="005C7DC4">
        <w:br/>
        <w:t>import lv.gov.eps.ivis.xmlschemas._100000.dit.v1_0.MessageRequestStructure;</w:t>
      </w:r>
      <w:r w:rsidRPr="005C7DC4">
        <w:br/>
        <w:t>import lv.gov.eps.ivis.xmlschemas._100000.dit.v1_0.MessageSaveStructure2;</w:t>
      </w:r>
      <w:r w:rsidRPr="005C7DC4">
        <w:br/>
        <w:t>import lv.gov.eps.ivis.xmlschemas._100000.dit.v1_0.MessageType;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RestoreMessages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String channelName = "SampleChannel7";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"URN:IVIS:100001:CHA-" + channelName + "-v1-0-TYPE-DIK";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BusFactory.setDefaultBus(bf.createBus("../ProxyToService/src/main/resources/client-username.xml"));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ditCtx.put("ws-security.username", "DitAdmin");</w:t>
      </w:r>
      <w:r w:rsidRPr="005C7DC4">
        <w:br/>
        <w:t xml:space="preserve">        ditCtx.put("ws-security.password", "password");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</w:r>
      <w:r w:rsidRPr="005C7DC4">
        <w:br/>
        <w:t xml:space="preserve">        ((BindingProvider) ditClient).getRequestContext().put("ws-security.username", "username3");</w:t>
      </w:r>
      <w:r w:rsidRPr="005C7DC4">
        <w:br/>
        <w:t xml:space="preserve">        ((BindingProvider) ditClient).getRequestContext().put("ws-security.password",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messageRequest.setChannelURN(channelURN);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</w:r>
      <w:r w:rsidRPr="005C7DC4">
        <w:br/>
        <w:t xml:space="preserve">        MessageListRequestStructure messageListRequest = new MessageListRequestStructure();</w:t>
      </w:r>
      <w:r w:rsidRPr="005C7DC4">
        <w:br/>
        <w:t xml:space="preserve">        messageListRequest.setChannelVersionURN(channelVersionURN);</w:t>
      </w:r>
      <w:r w:rsidRPr="005C7DC4">
        <w:br/>
        <w:t xml:space="preserve">        messageListRequest.setReadMessage(true);</w:t>
      </w:r>
      <w:r w:rsidRPr="005C7DC4">
        <w:br/>
      </w:r>
      <w:r w:rsidRPr="005C7DC4">
        <w:br/>
        <w:t xml:space="preserve">        ReceiveMessageList receiveMessageList = new ReceiveMessageList();</w:t>
      </w:r>
      <w:r w:rsidRPr="005C7DC4">
        <w:br/>
        <w:t xml:space="preserve">        receiveMessageList.setMessageListRequest(messageListRequest);</w:t>
      </w:r>
      <w:r w:rsidRPr="005C7DC4">
        <w:br/>
      </w:r>
      <w:r w:rsidRPr="005C7DC4">
        <w:br/>
        <w:t xml:space="preserve">        ReceiveMessageListResponse receiveMessageListResponse = ditClient.receiveMessageList(receiveMessageList);</w:t>
      </w:r>
      <w:r w:rsidRPr="005C7DC4">
        <w:br/>
        <w:t xml:space="preserve">        System.out.println("ReceiveMessageList");</w:t>
      </w:r>
      <w:r w:rsidRPr="005C7DC4">
        <w:br/>
      </w:r>
      <w:r w:rsidRPr="005C7DC4">
        <w:br/>
        <w:t xml:space="preserve">        if (receiveMessageListResponse.getMessageBasicInfoList() != null) {           </w:t>
      </w:r>
      <w:r w:rsidRPr="005C7DC4">
        <w:br/>
        <w:t xml:space="preserve">            RestoreMessageList restoreMessageList = new RestoreMessageList();</w:t>
      </w:r>
      <w:r w:rsidRPr="005C7DC4">
        <w:br/>
        <w:t xml:space="preserve">            restoreMessageList.setMessageBasicInfoList(receiveMessageListResponse.getMessageBasicInfoList());</w:t>
      </w:r>
      <w:r w:rsidRPr="005C7DC4">
        <w:br/>
        <w:t xml:space="preserve">            ditClient.restoreMessageList(restoreMessageList);</w:t>
      </w:r>
      <w:r w:rsidRPr="005C7DC4">
        <w:br/>
        <w:t xml:space="preserve">        }</w:t>
      </w:r>
      <w:r w:rsidRPr="005C7DC4">
        <w:br/>
        <w:t xml:space="preserve">        </w:t>
      </w:r>
      <w:r w:rsidRPr="005C7DC4">
        <w:br/>
        <w:t xml:space="preserve">        response = ditClient.receiveMessage2(request);</w:t>
      </w:r>
      <w:r w:rsidRPr="005C7DC4">
        <w:br/>
      </w:r>
      <w:r w:rsidRPr="005C7DC4">
        <w:br/>
        <w:t xml:space="preserve">        if (response != null &amp;&amp; !response.getMessageResponse2().getBussinesMessageOrEventMessageTypeOrMessage().isEmpty()) {</w:t>
      </w:r>
      <w:r w:rsidRPr="005C7DC4">
        <w:br/>
        <w:t xml:space="preserve">            for (MessageType mt : response.getMessageResponse2().getBussinesMessageOrEventMessageTypeOrMessage()) {</w:t>
      </w:r>
      <w:r w:rsidRPr="005C7DC4">
        <w:br/>
        <w:t xml:space="preserve">                System.out.println("message receved id: " + mt.getMessageID());</w:t>
      </w:r>
      <w:r w:rsidRPr="005C7DC4">
        <w:br/>
        <w:t xml:space="preserve">                MessageRequestStructure messageRequestDelete = new MessageRequestStructure();</w:t>
      </w:r>
      <w:r w:rsidRPr="005C7DC4">
        <w:br/>
        <w:t xml:space="preserve">                messageRequestDelete.setMessageID(mt.getMessageID());</w:t>
      </w:r>
      <w:r w:rsidRPr="005C7DC4">
        <w:br/>
        <w:t xml:space="preserve">                DeleteMessage deleteMessageRequest = new DeleteMessage();</w:t>
      </w:r>
      <w:r w:rsidRPr="005C7DC4">
        <w:br/>
        <w:t xml:space="preserve">                deleteMessageRequest.setMessageRequest(messageRequest);</w:t>
      </w:r>
      <w:r w:rsidRPr="005C7DC4">
        <w:br/>
        <w:t xml:space="preserve">                ditClient.deleteMessage(deleteMessageRequest);</w:t>
      </w:r>
      <w:r w:rsidRPr="005C7DC4">
        <w:br/>
        <w:t xml:space="preserve">                System.out.println("message deleted id:" + mt.getMessageID());</w:t>
      </w:r>
      <w:r w:rsidRPr="005C7DC4">
        <w:br/>
        <w:t xml:space="preserve">            }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File("../data.xml");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Logger.getLogger(RestoreMessages.class.getName()).log(Level.SEVERE,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Logger.getLogger(RestoreMessages.class.getName()).log(Level.SEVERE,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Logger.getLogger(RestoreMessages.class.getName()).log(Level.SEVERE,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3287C67A" w14:textId="5959B7F5" w:rsidR="001717BF" w:rsidRPr="005C7DC4" w:rsidRDefault="001717BF" w:rsidP="001717BF">
      <w:pPr>
        <w:pStyle w:val="Sourcewithforeground"/>
        <w:jc w:val="left"/>
      </w:pPr>
    </w:p>
    <w:p w14:paraId="61F3204C" w14:textId="77777777" w:rsidR="001717BF" w:rsidRPr="005C7DC4" w:rsidRDefault="001717BF" w:rsidP="002F3430">
      <w:pPr>
        <w:pStyle w:val="Sourcewithforeground"/>
      </w:pPr>
    </w:p>
    <w:p w14:paraId="4F030431" w14:textId="07181FE4" w:rsidR="00D33F96" w:rsidRPr="005C7DC4" w:rsidRDefault="00D33F96" w:rsidP="00D33F96"/>
    <w:p w14:paraId="438C1E58" w14:textId="48040A5F" w:rsidR="00D33F96" w:rsidRPr="005C7DC4" w:rsidRDefault="00D33F96" w:rsidP="00D33F96">
      <w:pPr>
        <w:pStyle w:val="Heading4"/>
      </w:pPr>
      <w:bookmarkStart w:id="158" w:name="_Toc134800239"/>
      <w:r w:rsidRPr="005C7DC4">
        <w:t xml:space="preserve">Ziņojuma nosūtīšana </w:t>
      </w:r>
      <w:r w:rsidR="00A34CAE" w:rsidRPr="005C7DC4">
        <w:t>vienam vai vairākiem</w:t>
      </w:r>
      <w:r w:rsidRPr="005C7DC4">
        <w:t xml:space="preserve"> saņēmējiem DIT no pilnā pierakstītāju saraksta</w:t>
      </w:r>
      <w:bookmarkEnd w:id="158"/>
    </w:p>
    <w:p w14:paraId="06C8A947" w14:textId="66443B3D" w:rsidR="001E06D0" w:rsidRPr="005C7DC4" w:rsidRDefault="001E06D0" w:rsidP="001E06D0">
      <w:r w:rsidRPr="005C7DC4">
        <w:t xml:space="preserve">Tiek pārbaudīts, vai eksistē kanāla versija. Ja tā ir, tad uz to tiek nosūtīts ziņojums </w:t>
      </w:r>
      <w:r w:rsidRPr="005C7DC4">
        <w:rPr>
          <w:rFonts w:eastAsia="Times New Roman"/>
        </w:rPr>
        <w:t>saņēmējam</w:t>
      </w:r>
      <w:r w:rsidRPr="005C7DC4">
        <w:t>.</w:t>
      </w:r>
    </w:p>
    <w:p w14:paraId="72B668E6" w14:textId="7BC1FA22" w:rsidR="00620526" w:rsidRPr="005C7DC4" w:rsidRDefault="00620526" w:rsidP="00620526">
      <w:pPr>
        <w:pStyle w:val="Sourcewithforeground"/>
        <w:jc w:val="left"/>
      </w:pPr>
      <w:r w:rsidRPr="005C7DC4">
        <w:t>package lv.abcsoftware.eves.samples.sendmessagereceiver;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java.util.List;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lv.gov.eps.ivis.xmlschemas._100000.dit.v1_0.*;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SendMessageReceiver {</w:t>
      </w:r>
      <w:r w:rsidRPr="005C7DC4">
        <w:br/>
        <w:t xml:space="preserve">    public static void main(String[] args) {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ctx.put("ws-security.username", "DitAdmin");</w:t>
      </w:r>
      <w:r w:rsidRPr="005C7DC4">
        <w:br/>
        <w:t xml:space="preserve">        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ChannelSearchInfoStructure request = new ChannelSearchInfoStructure();</w:t>
      </w:r>
      <w:r w:rsidRPr="005C7DC4">
        <w:br/>
        <w:t xml:space="preserve">        searchChannelsPaged.setChannelSearch(request);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request.setChannel(channel);</w:t>
      </w:r>
      <w:r w:rsidRPr="005C7DC4">
        <w:br/>
      </w:r>
      <w:r w:rsidRPr="005C7DC4">
        <w:br/>
        <w:t xml:space="preserve">        channel.setChannelURN(channelURN);</w:t>
      </w:r>
      <w:r w:rsidRPr="005C7DC4">
        <w:br/>
        <w:t xml:space="preserve">        request.setOnlyHeader(true);</w:t>
      </w:r>
      <w:r w:rsidRPr="005C7DC4">
        <w:br/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newChannel = new ChannelInfoStructure();</w:t>
      </w:r>
      <w:r w:rsidRPr="005C7DC4">
        <w:br/>
        <w:t xml:space="preserve">        newChannel.setShortName(channelName);</w:t>
      </w:r>
      <w:r w:rsidRPr="005C7DC4">
        <w:br/>
        <w:t xml:space="preserve">        newChannel.setChannelURN(channelURN);</w:t>
      </w:r>
      <w:r w:rsidRPr="005C7DC4">
        <w:br/>
        <w:t xml:space="preserve">        newChannel.setChannelType(ChannelType.DIK);</w:t>
      </w:r>
      <w:r w:rsidRPr="005C7DC4">
        <w:br/>
        <w:t xml:space="preserve">        newChannel.setOwnerAuthority(new AuthorityBasicInfoStructure());</w:t>
      </w:r>
      <w:r w:rsidRPr="005C7DC4">
        <w:br/>
        <w:t xml:space="preserve">        newChannel.getOwnerAuthority().setAuthorityID("100000");</w:t>
      </w:r>
      <w:r w:rsidRPr="005C7DC4">
        <w:br/>
        <w:t xml:space="preserve">        newChannel.setChannelName(channelName);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int channelId = port.insertChannel(insertChannel).getInsertChannelResponse();</w:t>
      </w:r>
      <w:r w:rsidRPr="005C7DC4">
        <w:br/>
        <w:t xml:space="preserve">            System.out.println("Channel created");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int channelId = port.insertChannelVersion(insertChannelVersion).getInsertChannelVersionResponse();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"DitAdmin");</w:t>
      </w:r>
      <w:r w:rsidRPr="005C7DC4">
        <w:br/>
        <w:t xml:space="preserve">        ditCtx.put("ws-security.password", "password");*/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  <w:t xml:space="preserve">        ReceiverFilterArrayStructure receiverFilterArray = new ReceiverFilterArrayStructure();</w:t>
      </w:r>
      <w:r w:rsidRPr="005C7DC4">
        <w:br/>
        <w:t xml:space="preserve">        List&lt;String&gt; authority = receiverFilterArray.getAuthority();</w:t>
      </w:r>
      <w:r w:rsidRPr="005C7DC4">
        <w:br/>
        <w:t xml:space="preserve">        authority.add("100001");</w:t>
      </w:r>
      <w:r w:rsidRPr="005C7DC4">
        <w:br/>
        <w:t xml:space="preserve">        message.setReceiverFilter(new ReceiverFilterArrayStructure());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Logger.getLogger(SendMessageReceiver.class.getName()).log(Level.SEVERE,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Logger.getLogger(SendMessageReceiver.class.getName()).log(Level.SEVERE,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Logger.getLogger(SendMessageReceiver.class.getName()).log(Level.SEVERE,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00330565" w14:textId="4DEDC9C6" w:rsidR="00D94937" w:rsidRPr="005C7DC4" w:rsidRDefault="00D94937" w:rsidP="00D94937">
      <w:pPr>
        <w:pStyle w:val="Sourcewithforeground"/>
        <w:jc w:val="left"/>
      </w:pPr>
    </w:p>
    <w:p w14:paraId="3B377CF3" w14:textId="15324597" w:rsidR="00D33F96" w:rsidRPr="005C7DC4" w:rsidRDefault="00D33F96" w:rsidP="00D33F96">
      <w:pPr>
        <w:pStyle w:val="Heading4"/>
      </w:pPr>
      <w:bookmarkStart w:id="159" w:name="_Toc134800240"/>
      <w:r w:rsidRPr="005C7DC4">
        <w:t>Atbildes ziņojuma nosūtīšana</w:t>
      </w:r>
      <w:bookmarkEnd w:id="159"/>
    </w:p>
    <w:p w14:paraId="7657359D" w14:textId="66074258" w:rsidR="006D123F" w:rsidRPr="005C7DC4" w:rsidRDefault="006D123F" w:rsidP="006D123F">
      <w:pPr>
        <w:pStyle w:val="Sourcewithforeground"/>
        <w:jc w:val="left"/>
      </w:pPr>
      <w:r w:rsidRPr="005C7DC4">
        <w:t>package lv.abcsoftware.eves.samples.replay;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</w:r>
      <w:r w:rsidRPr="005C7DC4">
        <w:br/>
        <w:t>import lv.gov.eps.ivis.iss.ditservice.v1_0.*;</w:t>
      </w:r>
      <w:r w:rsidRPr="005C7DC4">
        <w:br/>
        <w:t>import lv.gov.eps.ivis.xmlschemas._100000.dit.v1_0.*;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Replay {</w:t>
      </w:r>
      <w:r w:rsidRPr="005C7DC4">
        <w:br/>
        <w:t xml:space="preserve">    public static void main(String[] args) {</w:t>
      </w:r>
      <w:r w:rsidRPr="005C7DC4">
        <w:br/>
        <w:t xml:space="preserve">        String channelName = "SampleChannel";</w:t>
      </w:r>
      <w:r w:rsidRPr="005C7DC4">
        <w:br/>
        <w:t xml:space="preserve">        String channelVersionURN = "URN:IVIS:100001:CHA-" + channelName + "-v1-0-TYPE-DIK";</w:t>
      </w:r>
      <w:r w:rsidRPr="005C7DC4">
        <w:br/>
        <w:t xml:space="preserve">        sendMessage2(channelVersionURN);</w:t>
      </w:r>
      <w:r w:rsidRPr="005C7DC4">
        <w:br/>
        <w:t xml:space="preserve">        String messageId = receiveMessage2(channelName, channelVersionURN);</w:t>
      </w:r>
      <w:r w:rsidRPr="005C7DC4">
        <w:br/>
        <w:t xml:space="preserve">        sendMessage2EventMessage(messageId, channelVersionURN);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sendMessage2EventMessage(String messageId, String channelVersionURN)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BusFactory.setDefaultBus(bf.createBus("../ProxyToService/src/main/resources/client-cert.xml"));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EventMessageType eventMessageType = new EventMessageType();</w:t>
      </w:r>
      <w:r w:rsidRPr="005C7DC4">
        <w:br/>
        <w:t xml:space="preserve">        eventMessageType.setName("Error!");</w:t>
      </w:r>
      <w:r w:rsidRPr="005C7DC4">
        <w:br/>
        <w:t xml:space="preserve">        eventMessageType.setRelatedMessageID(messageId);</w:t>
      </w:r>
      <w:r w:rsidRPr="005C7DC4">
        <w:br/>
        <w:t xml:space="preserve">        message.setEventMessage(eventMessageType);</w:t>
      </w:r>
      <w:r w:rsidRPr="005C7DC4">
        <w:br/>
      </w:r>
      <w:r w:rsidRPr="005C7DC4">
        <w:br/>
        <w:t xml:space="preserve">        Object obj = getObject("kluda.xml");</w:t>
      </w:r>
      <w:r w:rsidRPr="005C7DC4">
        <w:br/>
        <w:t xml:space="preserve">        eventMessageType.setAny(obj);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sendMessage2(String channelVersionURN){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BusFactory.setDefaultBus(bf.createBus("../ProxyToService/src/main/resources/client-cert.xml"));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getObject("data.xml");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String receiveMessage2(String channelName, String channelVersionURN)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BusFactory.setDefaultBus(bf.createBus("ProxyToService/src/main/resources/client-username.xml"));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messageRequest.setChannelVersionURN(channelVersionURN);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  <w:t xml:space="preserve">        return response.getMessageResponse2().getBussinesMessageOrEventMessageTypeOrMessage().get(0).getMessageID();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getObject(String pathName) {</w:t>
      </w:r>
      <w:r w:rsidRPr="005C7DC4">
        <w:br/>
        <w:t xml:space="preserve">        try {</w:t>
      </w:r>
      <w:r w:rsidRPr="005C7DC4">
        <w:br/>
        <w:t xml:space="preserve">            File fXmlFile = new File(pathName);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Logger.getLogger(Replay.class.getName()).log(Level.SEVERE,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Logger.getLogger(Replay.class.getName()).log(Level.SEVERE,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Logger.getLogger(Replay.class.getName()).log(Level.SEVERE,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7F31C628" w14:textId="104F96AD" w:rsidR="00B11AEF" w:rsidRPr="005C7DC4" w:rsidRDefault="00B11AEF" w:rsidP="00B11AEF">
      <w:pPr>
        <w:pStyle w:val="Sourcewithforeground"/>
        <w:jc w:val="left"/>
      </w:pPr>
      <w:r w:rsidRPr="005C7DC4">
        <w:br/>
      </w:r>
    </w:p>
    <w:p w14:paraId="62F4B274" w14:textId="72DF8852" w:rsidR="00D33F96" w:rsidRPr="005C7DC4" w:rsidRDefault="00D33F96" w:rsidP="00D33F96">
      <w:pPr>
        <w:pStyle w:val="Heading4"/>
      </w:pPr>
      <w:bookmarkStart w:id="160" w:name="_Toc134800241"/>
      <w:r w:rsidRPr="005C7DC4">
        <w:t>ACK statusa maiņa</w:t>
      </w:r>
      <w:bookmarkEnd w:id="160"/>
    </w:p>
    <w:p w14:paraId="7C06D898" w14:textId="06B46A41" w:rsidR="00847FBF" w:rsidRPr="005C7DC4" w:rsidRDefault="0090455F" w:rsidP="00847FBF">
      <w:pPr>
        <w:pStyle w:val="Sourcewithforeground"/>
        <w:jc w:val="left"/>
      </w:pPr>
      <w:r w:rsidRPr="005C7DC4">
        <w:t>package lv.abcsoftware.eves.samples.ackstatuschange;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</w:r>
      <w:r w:rsidRPr="005C7DC4">
        <w:br/>
        <w:t>import lv.gov.eps.ivis.iss.ditservice.v1_0.*;</w:t>
      </w:r>
      <w:r w:rsidRPr="005C7DC4">
        <w:br/>
        <w:t>import lv.gov.eps.ivis.xmlschemas._100000.dit.v1_0.*;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ACKStatusChange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String channelName = "SampleChannel";</w:t>
      </w:r>
      <w:r w:rsidRPr="005C7DC4">
        <w:br/>
        <w:t xml:space="preserve">        String channelVersionURN = "URN:IVIS:100001:CHA-" + channelName + "-v1-0-TYPE-DIK";</w:t>
      </w:r>
      <w:r w:rsidRPr="005C7DC4">
        <w:br/>
        <w:t xml:space="preserve">        sendMessage2(channelVersionURN);</w:t>
      </w:r>
      <w:r w:rsidRPr="005C7DC4">
        <w:br/>
        <w:t xml:space="preserve">        receiveMessage2(channelName, channelVersionURN);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receiveMessage2(String channelName, String channelVersionURN) 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BusFactory.setDefaultBus(bf.createBus("ProxyToService/src/main/resources/client-username.xml"));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ditCtx.put("ws-security.username", "username3");</w:t>
      </w:r>
      <w:r w:rsidRPr="005C7DC4">
        <w:br/>
        <w:t xml:space="preserve">        ditCtx.put("ws-security.password",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  <w:t xml:space="preserve">        MessageRequestStructure messageRequest = new MessageRequestStructure();</w:t>
      </w:r>
      <w:r w:rsidRPr="005C7DC4">
        <w:br/>
        <w:t xml:space="preserve">        messageRequest.setChannelVersionURN(channelVersionURN);</w:t>
      </w:r>
      <w:r w:rsidRPr="005C7DC4">
        <w:br/>
      </w:r>
      <w:r w:rsidRPr="005C7DC4">
        <w:br/>
        <w:t xml:space="preserve">        lv.gov.eps.ivis.iss.ditservice.v1_0.ReceiveMessage request = new lv.gov.eps.ivis.iss.ditservice.v1_0.ReceiveMessage();</w:t>
      </w:r>
      <w:r w:rsidRPr="005C7DC4">
        <w:br/>
        <w:t xml:space="preserve">        request.setMessageRequest(messageRequest);</w:t>
      </w:r>
      <w:r w:rsidRPr="005C7DC4">
        <w:br/>
      </w:r>
      <w:r w:rsidRPr="005C7DC4">
        <w:br/>
        <w:t xml:space="preserve">        ReceiveMessageResponse response = ditClient.receiveMessage2(request);</w:t>
      </w:r>
      <w:r w:rsidRPr="005C7DC4">
        <w:br/>
        <w:t xml:space="preserve">        System.out.println("Message received: " + response.getMessageResponse2().getBussinesMessageOrEventMessageTypeOrMessage());</w:t>
      </w:r>
      <w:r w:rsidRPr="005C7DC4">
        <w:br/>
        <w:t xml:space="preserve">        String messageId = response.getMessageResponse2().getBussinesMessageOrEventMessageTypeOrMessage().get(0).getMessageID();</w:t>
      </w:r>
      <w:r w:rsidRPr="005C7DC4">
        <w:br/>
        <w:t xml:space="preserve">        ConfirmationAck confirmationAck = new ConfirmationAck();</w:t>
      </w:r>
      <w:r w:rsidRPr="005C7DC4">
        <w:br/>
        <w:t xml:space="preserve">        confirmationAck.setMessageSampleId(messageId);</w:t>
      </w:r>
      <w:r w:rsidRPr="005C7DC4">
        <w:br/>
        <w:t xml:space="preserve">        ditClient.confirmationAck(confirmationAck);</w:t>
      </w:r>
      <w:r w:rsidRPr="005C7DC4">
        <w:br/>
        <w:t xml:space="preserve">    }</w:t>
      </w:r>
      <w:r w:rsidRPr="005C7DC4">
        <w:br/>
      </w:r>
      <w:r w:rsidRPr="005C7DC4">
        <w:br/>
        <w:t xml:space="preserve">    private static void sendMessage2(String channelVersionURN){</w:t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BusFactory.setDefaultBus(bf.createBus("../ProxyToService/src/main/resources/client-cert.xml"));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dITService.getWs2007FederationNoSct();</w:t>
      </w:r>
      <w:r w:rsidRPr="005C7DC4">
        <w:br/>
        <w:t xml:space="preserve">        Map&lt;String, Object&gt; ditCtx = ((BindingProvider) ditClient).getRequestContext();</w:t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getObject("data.xml");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getObject(String pathName) {</w:t>
      </w:r>
      <w:r w:rsidRPr="005C7DC4">
        <w:br/>
        <w:t xml:space="preserve">        try {</w:t>
      </w:r>
      <w:r w:rsidRPr="005C7DC4">
        <w:br/>
        <w:t xml:space="preserve">            File fXmlFile = new File(pathName);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Logger.getLogger(ACKStatusChange.class.getName()).log(Level.SEVERE,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Logger.getLogger(ACKStatusChange.class.getName()).log(Level.SEVERE,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Logger.getLogger(ACKStatusChange.class.getName()).log(Level.SEVERE,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45F54308" w14:textId="49406A7E" w:rsidR="00D33F96" w:rsidRPr="005C7DC4" w:rsidRDefault="00D33F96" w:rsidP="00D33F96">
      <w:pPr>
        <w:pStyle w:val="Heading4"/>
      </w:pPr>
      <w:bookmarkStart w:id="161" w:name="_Toc134800242"/>
      <w:r w:rsidRPr="005C7DC4">
        <w:t>Liela apjoma ziņojuma nosūtīšana</w:t>
      </w:r>
      <w:bookmarkEnd w:id="161"/>
    </w:p>
    <w:p w14:paraId="17745FF2" w14:textId="77777777" w:rsidR="00B15861" w:rsidRPr="005C7DC4" w:rsidRDefault="00B15861" w:rsidP="00B15861">
      <w:r w:rsidRPr="005C7DC4">
        <w:t>Tiek pārbaudīts, vai eksistē kanāla versija. Ja tā ir, tad uz to tiek nosūtīts ziņojums.</w:t>
      </w:r>
    </w:p>
    <w:p w14:paraId="23767A02" w14:textId="064C84F6" w:rsidR="002030A1" w:rsidRPr="005C7DC4" w:rsidRDefault="002030A1" w:rsidP="002030A1">
      <w:pPr>
        <w:pStyle w:val="Sourcewithforeground"/>
        <w:jc w:val="left"/>
      </w:pPr>
      <w:r w:rsidRPr="005C7DC4">
        <w:t>package lv.abcsoftware.eves.samples.sendlargemessage;</w:t>
      </w:r>
      <w:r w:rsidRPr="005C7DC4">
        <w:br/>
      </w:r>
      <w:r w:rsidRPr="005C7DC4">
        <w:br/>
        <w:t>import java.io.File;</w:t>
      </w:r>
      <w:r w:rsidRPr="005C7DC4">
        <w:br/>
        <w:t>import java.io.IOException;</w:t>
      </w:r>
      <w:r w:rsidRPr="005C7DC4">
        <w:br/>
        <w:t>import java.util.Map;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javax.xml.parsers.DocumentBuilder;</w:t>
      </w:r>
      <w:r w:rsidRPr="005C7DC4">
        <w:br/>
        <w:t>import javax.xml.parsers.DocumentBuilderFactory;</w:t>
      </w:r>
      <w:r w:rsidRPr="005C7DC4">
        <w:br/>
        <w:t>import javax.xml.parsers.ParserConfigurationException;</w:t>
      </w:r>
      <w:r w:rsidRPr="005C7DC4">
        <w:br/>
        <w:t>import javax.xml.ws.BindingProvider;</w:t>
      </w:r>
      <w:r w:rsidRPr="005C7DC4">
        <w:br/>
        <w:t>import lv.gov.eps.ivis.iss.ditconfigurationservice.v1_2.DITConfigurationService;</w:t>
      </w:r>
      <w:r w:rsidRPr="005C7DC4">
        <w:br/>
        <w:t>import lv.gov.eps.ivis.iss.ditconfigurationservice.v1_2.IDITConfigurationServiceContract;</w:t>
      </w:r>
      <w:r w:rsidRPr="005C7DC4">
        <w:br/>
        <w:t>import lv.gov.eps.ivis.iss.ditconfigurationservice.v1_2.InsertChannel;</w:t>
      </w:r>
      <w:r w:rsidRPr="005C7DC4">
        <w:br/>
        <w:t>import lv.gov.eps.ivis.iss.ditconfigurationservice.v1_2.InsertChannelVersion;</w:t>
      </w:r>
      <w:r w:rsidRPr="005C7DC4">
        <w:br/>
        <w:t>import lv.gov.eps.ivis.iss.ditconfigurationservice.v1_2.SearchChannelVersionsPaged;</w:t>
      </w:r>
      <w:r w:rsidRPr="005C7DC4">
        <w:br/>
        <w:t>import lv.gov.eps.ivis.iss.ditconfigurationservice.v1_2.SearchChannelVersionsPagedResponse;</w:t>
      </w:r>
      <w:r w:rsidRPr="005C7DC4">
        <w:br/>
        <w:t>import lv.gov.eps.ivis.iss.ditconfigurationservice.v1_2.SearchChannelsPaged;</w:t>
      </w:r>
      <w:r w:rsidRPr="005C7DC4">
        <w:br/>
        <w:t>import lv.gov.eps.ivis.iss.ditconfigurationservice.v1_2.SendMessageResponse;</w:t>
      </w:r>
      <w:r w:rsidRPr="005C7DC4">
        <w:br/>
        <w:t>import lv.gov.eps.ivis.iss.ditservice.v1_0.IDITMessageServiceContract;</w:t>
      </w:r>
      <w:r w:rsidRPr="005C7DC4">
        <w:br/>
        <w:t>import lv.gov.eps.ivis.iss.ditservice.v1_0.SendMessage;</w:t>
      </w:r>
      <w:r w:rsidRPr="005C7DC4">
        <w:br/>
        <w:t>import lv.gov.eps.ivis.iss.ditservice.v1_0.DITMessageService;</w:t>
      </w:r>
      <w:r w:rsidRPr="005C7DC4">
        <w:br/>
        <w:t>import lv.gov.eps.ivis.xmlschemas._100000.dit.v1_0.BussinesMessageType;</w:t>
      </w:r>
      <w:r w:rsidRPr="005C7DC4">
        <w:br/>
        <w:t>import lv.gov.eps.ivis.xmlschemas._100000.dit.v1_0.ChannelInfoStructure;</w:t>
      </w:r>
      <w:r w:rsidRPr="005C7DC4">
        <w:br/>
        <w:t>import lv.gov.eps.ivis.xmlschemas._100000.dit.v1_0.ChannelSearchInfoStructure;</w:t>
      </w:r>
      <w:r w:rsidRPr="005C7DC4">
        <w:br/>
        <w:t>import lv.gov.eps.ivis.xmlschemas._100000.dit.v1_0.ChannelType;</w:t>
      </w:r>
      <w:r w:rsidRPr="005C7DC4">
        <w:br/>
        <w:t>import lv.gov.eps.ivis.xmlschemas._100000.dit.v1_0.ChannelVersionInfoStructure;</w:t>
      </w:r>
      <w:r w:rsidRPr="005C7DC4">
        <w:br/>
        <w:t>import lv.gov.eps.ivis.xmlschemas._100000.dit.v1_0.ChannelVersionSearchInfoStructure;</w:t>
      </w:r>
      <w:r w:rsidRPr="005C7DC4">
        <w:br/>
        <w:t>import lv.gov.eps.ivis.xmlschemas._100000.dit.v1_0.MessageClassInfoStructure;</w:t>
      </w:r>
      <w:r w:rsidRPr="005C7DC4">
        <w:br/>
        <w:t>import lv.gov.eps.ivis.xmlschemas._100000.dit.v1_0.MessageSaveStructure2;</w:t>
      </w:r>
      <w:r w:rsidRPr="005C7DC4">
        <w:br/>
        <w:t>import lv.gov.eps.ivis.xmlschemas._100000.dit.v1_0.MessageTypeInfoStructure;</w:t>
      </w:r>
      <w:r w:rsidRPr="005C7DC4">
        <w:br/>
        <w:t>import lv.gov.eps.ivis.xmlschemas._100001.ivis.v1_0.AuthorityBasicInfoStructure;</w:t>
      </w:r>
      <w:r w:rsidRPr="005C7DC4">
        <w:br/>
        <w:t>import org.apache.cxf.BusFactory;</w:t>
      </w:r>
      <w:r w:rsidRPr="005C7DC4">
        <w:br/>
        <w:t>import org.apache.cxf.bus.spring.SpringBusFactory;</w:t>
      </w:r>
      <w:r w:rsidRPr="005C7DC4">
        <w:br/>
        <w:t>import org.w3c.dom.Document;</w:t>
      </w:r>
      <w:r w:rsidRPr="005C7DC4">
        <w:br/>
        <w:t>import org.w3c.dom.Element;</w:t>
      </w:r>
      <w:r w:rsidRPr="005C7DC4">
        <w:br/>
        <w:t>import org.xml.sax.SAXException;</w:t>
      </w:r>
      <w:r w:rsidRPr="005C7DC4">
        <w:br/>
      </w:r>
      <w:r w:rsidRPr="005C7DC4">
        <w:br/>
        <w:t>public class SendLargeMessage {</w:t>
      </w:r>
      <w:r w:rsidRPr="005C7DC4">
        <w:br/>
        <w:t xml:space="preserve">    public static void main(String[] args) {</w:t>
      </w:r>
      <w:r w:rsidRPr="005C7DC4">
        <w:br/>
      </w:r>
      <w:r w:rsidRPr="005C7DC4">
        <w:br/>
        <w:t xml:space="preserve">        SpringBusFactory bf = new SpringBusFactory();</w:t>
      </w:r>
      <w:r w:rsidRPr="005C7DC4">
        <w:br/>
        <w:t xml:space="preserve">        BusFactory.setDefaultBus(bf.createBus("ProxyToService/src/main/resources/client-cert.xml"));</w:t>
      </w:r>
      <w:r w:rsidRPr="005C7DC4">
        <w:br/>
      </w:r>
      <w:r w:rsidRPr="005C7DC4">
        <w:br/>
        <w:t xml:space="preserve">        DITConfigurationService service = new DITConfigurationService();</w:t>
      </w:r>
      <w:r w:rsidRPr="005C7DC4">
        <w:br/>
        <w:t xml:space="preserve">        IDITConfigurationServiceContract port = service.getWs2007FederationNoSct();</w:t>
      </w:r>
      <w:r w:rsidRPr="005C7DC4">
        <w:br/>
        <w:t xml:space="preserve">        Map&lt;String, Object&gt; ctx = ((BindingProvider) port).getRequestContext();</w:t>
      </w:r>
      <w:r w:rsidRPr="005C7DC4">
        <w:br/>
        <w:t xml:space="preserve">        ctx.put("ws-security.username", "DitAdmin");</w:t>
      </w:r>
      <w:r w:rsidRPr="005C7DC4">
        <w:br/>
        <w:t xml:space="preserve">        ctx.put("ws-security.password", "</w:t>
      </w:r>
      <w:r w:rsidR="004756B8" w:rsidRPr="005C7DC4">
        <w:t>Password</w:t>
      </w:r>
      <w:r w:rsidRPr="005C7DC4">
        <w:t>");</w:t>
      </w:r>
      <w:r w:rsidRPr="005C7DC4">
        <w:br/>
      </w:r>
      <w:r w:rsidRPr="005C7DC4">
        <w:br/>
      </w:r>
      <w:r w:rsidRPr="005C7DC4">
        <w:br/>
        <w:t xml:space="preserve">        String channelName = "SampleChannel";</w:t>
      </w:r>
      <w:r w:rsidRPr="005C7DC4">
        <w:br/>
        <w:t xml:space="preserve">        String channelURN = "URN:IVIS:100001:CHA-" + channelName + "-TYPE-DIK";</w:t>
      </w:r>
      <w:r w:rsidRPr="005C7DC4">
        <w:br/>
        <w:t xml:space="preserve">        String channelVersionURN = "URN:IVIS:100001:CHA-SampleChannel-v1-0-TYPE-DIK";</w:t>
      </w:r>
      <w:r w:rsidRPr="005C7DC4">
        <w:br/>
      </w:r>
      <w:r w:rsidRPr="005C7DC4">
        <w:br/>
        <w:t xml:space="preserve">        SearchChannelsPaged searchChannelsPaged = new SearchChannelsPaged();</w:t>
      </w:r>
      <w:r w:rsidRPr="005C7DC4">
        <w:br/>
        <w:t xml:space="preserve">        ChannelSearchInfoStructure request = new ChannelSearchInfoStructure();</w:t>
      </w:r>
      <w:r w:rsidRPr="005C7DC4">
        <w:br/>
        <w:t xml:space="preserve">        searchChannelsPaged.setChannelSearch(request);</w:t>
      </w:r>
      <w:r w:rsidRPr="005C7DC4">
        <w:br/>
      </w:r>
      <w:r w:rsidRPr="005C7DC4">
        <w:br/>
        <w:t xml:space="preserve">        ChannelInfoStructure channel = new ChannelInfoStructure();</w:t>
      </w:r>
      <w:r w:rsidRPr="005C7DC4">
        <w:br/>
        <w:t xml:space="preserve">        request.setChannel(channel);</w:t>
      </w:r>
      <w:r w:rsidRPr="005C7DC4">
        <w:br/>
      </w:r>
      <w:r w:rsidRPr="005C7DC4">
        <w:br/>
        <w:t xml:space="preserve">        channel.setChannelURN(channelURN);</w:t>
      </w:r>
      <w:r w:rsidRPr="005C7DC4">
        <w:br/>
        <w:t xml:space="preserve">        request.setOnlyHeader(true);</w:t>
      </w:r>
      <w:r w:rsidRPr="005C7DC4">
        <w:br/>
      </w:r>
      <w:r w:rsidRPr="005C7DC4">
        <w:br/>
        <w:t xml:space="preserve">        SendMessageResponse sendMessageResponse = port.searchChannelsPaged(searchChannelsPaged);</w:t>
      </w:r>
      <w:r w:rsidRPr="005C7DC4">
        <w:br/>
      </w:r>
      <w:r w:rsidRPr="005C7DC4">
        <w:br/>
        <w:t xml:space="preserve">        ChannelInfoStructure newChannel = new ChannelInfoStructure();</w:t>
      </w:r>
      <w:r w:rsidRPr="005C7DC4">
        <w:br/>
        <w:t xml:space="preserve">        newChannel.setShortName(channelName);</w:t>
      </w:r>
      <w:r w:rsidRPr="005C7DC4">
        <w:br/>
        <w:t xml:space="preserve">        newChannel.setChannelURN(channelURN);</w:t>
      </w:r>
      <w:r w:rsidRPr="005C7DC4">
        <w:br/>
        <w:t xml:space="preserve">        newChannel.setChannelType(ChannelType.DIK);</w:t>
      </w:r>
      <w:r w:rsidRPr="005C7DC4">
        <w:br/>
        <w:t xml:space="preserve">        newChannel.setOwnerAuthority(new AuthorityBasicInfoStructure());</w:t>
      </w:r>
      <w:r w:rsidRPr="005C7DC4">
        <w:br/>
        <w:t xml:space="preserve">        newChannel.getOwnerAuthority().setAuthorityID("100000");</w:t>
      </w:r>
      <w:r w:rsidRPr="005C7DC4">
        <w:br/>
        <w:t xml:space="preserve">        newChannel.setChannelName(channelName);</w:t>
      </w:r>
      <w:r w:rsidRPr="005C7DC4">
        <w:br/>
      </w:r>
      <w:r w:rsidRPr="005C7DC4">
        <w:br/>
        <w:t xml:space="preserve">        if (sendMessageResponse.getChannelList().getCount() == 0) {</w:t>
      </w:r>
      <w:r w:rsidRPr="005C7DC4">
        <w:br/>
        <w:t xml:space="preserve">            InsertChannel insertChannel = new InsertChannel();</w:t>
      </w:r>
      <w:r w:rsidRPr="005C7DC4">
        <w:br/>
        <w:t xml:space="preserve">            insertChannel.setChannel(channel);</w:t>
      </w:r>
      <w:r w:rsidRPr="005C7DC4">
        <w:br/>
        <w:t xml:space="preserve">            int channelId = port.insertChannel(insertChannel).getInsertChannelResponse();</w:t>
      </w:r>
      <w:r w:rsidRPr="005C7DC4">
        <w:br/>
        <w:t xml:space="preserve">            System.out.println("Channel created");</w:t>
      </w:r>
      <w:r w:rsidRPr="005C7DC4">
        <w:br/>
        <w:t xml:space="preserve">        } else {</w:t>
      </w:r>
      <w:r w:rsidRPr="005C7DC4">
        <w:br/>
        <w:t xml:space="preserve">            System.out.println("Channel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ChannelVersionInfoStructure channelVersion = new ChannelVersionInfoStructure();</w:t>
      </w:r>
      <w:r w:rsidRPr="005C7DC4">
        <w:br/>
      </w:r>
      <w:r w:rsidRPr="005C7DC4">
        <w:br/>
        <w:t xml:space="preserve">        MessageTypeInfoStructure messageType = new MessageTypeInfoStructure();</w:t>
      </w:r>
      <w:r w:rsidRPr="005C7DC4">
        <w:br/>
        <w:t xml:space="preserve">        messageType.setMessageClass(new MessageClassInfoStructure());</w:t>
      </w:r>
      <w:r w:rsidRPr="005C7DC4">
        <w:br/>
        <w:t xml:space="preserve">        messageType.getMessageClass().setCodeListCodeValue("1");</w:t>
      </w:r>
      <w:r w:rsidRPr="005C7DC4">
        <w:br/>
        <w:t xml:space="preserve">        messageType.setXMLSchemaURN("URN:IVIS:100001:XSD-Person-FullName-v1-0-TYPE-PersonFullName");</w:t>
      </w:r>
      <w:r w:rsidRPr="005C7DC4">
        <w:br/>
      </w:r>
      <w:r w:rsidRPr="005C7DC4">
        <w:br/>
        <w:t xml:space="preserve">        MessageTypeInfoStructure messageType1 = new MessageTypeInfoStructure();</w:t>
      </w:r>
      <w:r w:rsidRPr="005C7DC4">
        <w:br/>
        <w:t xml:space="preserve">        messageType1.setMessageClass(new MessageClassInfoStructure());</w:t>
      </w:r>
      <w:r w:rsidRPr="005C7DC4">
        <w:br/>
        <w:t xml:space="preserve">        messageType1.getMessageClass().setCodeListCodeValue("3");</w:t>
      </w:r>
      <w:r w:rsidRPr="005C7DC4">
        <w:br/>
        <w:t xml:space="preserve">        messageType1.setXMLSchemaURN("URN:IVIS:100001:XSD-DIT-DITMessage-v1-0-TYPE-DefaultMessageError");</w:t>
      </w:r>
      <w:r w:rsidRPr="005C7DC4">
        <w:br/>
      </w:r>
      <w:r w:rsidRPr="005C7DC4">
        <w:br/>
        <w:t xml:space="preserve">        channelVersion.getMessageType().add(messageType);</w:t>
      </w:r>
      <w:r w:rsidRPr="005C7DC4">
        <w:br/>
        <w:t xml:space="preserve">        channelVersion.getMessageType().add(messageType1);</w:t>
      </w:r>
      <w:r w:rsidRPr="005C7DC4">
        <w:br/>
      </w:r>
      <w:r w:rsidRPr="005C7DC4">
        <w:br/>
      </w:r>
      <w:r w:rsidRPr="005C7DC4">
        <w:br/>
        <w:t xml:space="preserve">        channelVersion.getChannelVersionStatus().add("active");</w:t>
      </w:r>
      <w:r w:rsidRPr="005C7DC4">
        <w:br/>
      </w:r>
      <w:r w:rsidRPr="005C7DC4">
        <w:br/>
        <w:t xml:space="preserve">        channelVersion.setChannel(channel);</w:t>
      </w:r>
      <w:r w:rsidRPr="005C7DC4">
        <w:br/>
        <w:t xml:space="preserve">        channelVersion.setMinorVersion((short) 0);</w:t>
      </w:r>
      <w:r w:rsidRPr="005C7DC4">
        <w:br/>
        <w:t xml:space="preserve">        channelVersion.setMajorVersion((short) 1);</w:t>
      </w:r>
      <w:r w:rsidRPr="005C7DC4">
        <w:br/>
      </w:r>
      <w:r w:rsidRPr="005C7DC4">
        <w:br/>
        <w:t xml:space="preserve">        ChannelVersionSearchInfoStructure channelVersionSearch = new ChannelVersionSearchInfoStructure();</w:t>
      </w:r>
      <w:r w:rsidRPr="005C7DC4">
        <w:br/>
        <w:t xml:space="preserve">        channelVersionSearch.setChannelVersion(channelVersion);</w:t>
      </w:r>
      <w:r w:rsidRPr="005C7DC4">
        <w:br/>
      </w:r>
      <w:r w:rsidRPr="005C7DC4">
        <w:br/>
        <w:t xml:space="preserve">        SearchChannelVersionsPaged searchChannelVersionsPaged = new SearchChannelVersionsPaged();</w:t>
      </w:r>
      <w:r w:rsidRPr="005C7DC4">
        <w:br/>
        <w:t xml:space="preserve">        searchChannelVersionsPaged.setChannelVersionSearch(channelVersionSearch);</w:t>
      </w:r>
      <w:r w:rsidRPr="005C7DC4">
        <w:br/>
        <w:t xml:space="preserve">        SearchChannelVersionsPagedResponse channelVersions = port.searchChannelVersionsPaged(searchChannelVersionsPaged);</w:t>
      </w:r>
      <w:r w:rsidRPr="005C7DC4">
        <w:br/>
      </w:r>
      <w:r w:rsidRPr="005C7DC4">
        <w:br/>
        <w:t xml:space="preserve">        if (channelVersions.getChannelVersionsList().getCount() == 0) {</w:t>
      </w:r>
      <w:r w:rsidRPr="005C7DC4">
        <w:br/>
        <w:t xml:space="preserve">            InsertChannelVersion insertChannelVersion = new InsertChannelVersion();</w:t>
      </w:r>
      <w:r w:rsidRPr="005C7DC4">
        <w:br/>
        <w:t xml:space="preserve">            insertChannelVersion.setChannelVersionData(channelVersion);</w:t>
      </w:r>
      <w:r w:rsidRPr="005C7DC4">
        <w:br/>
        <w:t xml:space="preserve">            int channelId = port.insertChannelVersion(insertChannelVersion).getInsertChannelVersionResponse();</w:t>
      </w:r>
      <w:r w:rsidRPr="005C7DC4">
        <w:br/>
        <w:t xml:space="preserve">            System.out.println("Channel version created");</w:t>
      </w:r>
      <w:r w:rsidRPr="005C7DC4">
        <w:br/>
        <w:t xml:space="preserve">        } else {</w:t>
      </w:r>
      <w:r w:rsidRPr="005C7DC4">
        <w:br/>
        <w:t xml:space="preserve">            System.out.println("Channel version found");</w:t>
      </w:r>
      <w:r w:rsidRPr="005C7DC4">
        <w:br/>
        <w:t xml:space="preserve">        }</w:t>
      </w:r>
      <w:r w:rsidRPr="005C7DC4">
        <w:br/>
      </w:r>
      <w:r w:rsidRPr="005C7DC4">
        <w:br/>
        <w:t xml:space="preserve">        DITMessageService dITService = new DITMessageService();</w:t>
      </w:r>
      <w:r w:rsidRPr="005C7DC4">
        <w:br/>
      </w:r>
      <w:r w:rsidRPr="005C7DC4">
        <w:br/>
        <w:t xml:space="preserve">        IDITMessageServiceContract ditClient = dITService.getWs2007FederationNoSctMtom();</w:t>
      </w:r>
      <w:r w:rsidRPr="005C7DC4">
        <w:br/>
        <w:t xml:space="preserve">        Map&lt;String, Object&gt; ditCtx = ((BindingProvider) ditClient).getRequestContext();</w:t>
      </w:r>
      <w:r w:rsidRPr="005C7DC4">
        <w:br/>
        <w:t xml:space="preserve">        /*ditCtx.put("ws-security.username", "DitAdmin");</w:t>
      </w:r>
      <w:r w:rsidRPr="005C7DC4">
        <w:br/>
        <w:t xml:space="preserve">        ditCtx.put("ws-security.password", "password");*/</w:t>
      </w:r>
      <w:r w:rsidRPr="005C7DC4">
        <w:br/>
      </w:r>
      <w:r w:rsidRPr="005C7DC4">
        <w:br/>
      </w:r>
      <w:r w:rsidRPr="005C7DC4">
        <w:br/>
        <w:t xml:space="preserve">        MessageSaveStructure2 message = new MessageSaveStructure2();</w:t>
      </w:r>
      <w:r w:rsidRPr="005C7DC4">
        <w:br/>
        <w:t xml:space="preserve">        message.setChannelVersionURN(channelVersionURN);</w:t>
      </w:r>
      <w:r w:rsidRPr="005C7DC4">
        <w:br/>
        <w:t xml:space="preserve">        BussinesMessageType bussinesMessage = new BussinesMessageType();</w:t>
      </w:r>
      <w:r w:rsidRPr="005C7DC4">
        <w:br/>
        <w:t xml:space="preserve">        message.setBussinesMessage(bussinesMessage);</w:t>
      </w:r>
      <w:r w:rsidRPr="005C7DC4">
        <w:br/>
      </w:r>
      <w:r w:rsidRPr="005C7DC4">
        <w:br/>
        <w:t xml:space="preserve">        Object obj = getObject();</w:t>
      </w:r>
      <w:r w:rsidRPr="005C7DC4">
        <w:br/>
        <w:t xml:space="preserve">        bussinesMessage.setAny(obj);</w:t>
      </w:r>
      <w:r w:rsidRPr="005C7DC4">
        <w:br/>
      </w:r>
      <w:r w:rsidRPr="005C7DC4">
        <w:br/>
        <w:t xml:space="preserve">        SendMessage sendMessage = new SendMessage();</w:t>
      </w:r>
      <w:r w:rsidRPr="005C7DC4">
        <w:br/>
        <w:t xml:space="preserve">        sendMessage.setMessageSave2(message);</w:t>
      </w:r>
      <w:r w:rsidRPr="005C7DC4">
        <w:br/>
      </w:r>
      <w:r w:rsidRPr="005C7DC4">
        <w:br/>
        <w:t xml:space="preserve">        lv.gov.eps.ivis.iss.ditservice.v1_0.SendMessageResponse sendMessageResponse1 = ditClient.sendMessage2(sendMessage);</w:t>
      </w:r>
      <w:r w:rsidRPr="005C7DC4">
        <w:br/>
        <w:t xml:space="preserve">        System.out.println("Message Sent : " + sendMessageResponse1.isSendMessageResult());</w:t>
      </w:r>
      <w:r w:rsidRPr="005C7DC4">
        <w:br/>
      </w:r>
      <w:r w:rsidRPr="005C7DC4">
        <w:br/>
        <w:t xml:space="preserve">    }</w:t>
      </w:r>
      <w:r w:rsidRPr="005C7DC4">
        <w:br/>
      </w:r>
      <w:r w:rsidRPr="005C7DC4">
        <w:br/>
        <w:t xml:space="preserve">    static Object getObject() {</w:t>
      </w:r>
      <w:r w:rsidRPr="005C7DC4">
        <w:br/>
        <w:t xml:space="preserve">        try {</w:t>
      </w:r>
      <w:r w:rsidRPr="005C7DC4">
        <w:br/>
        <w:t xml:space="preserve">            File fXmlFile = new File("data.xml");</w:t>
      </w:r>
      <w:r w:rsidRPr="005C7DC4">
        <w:br/>
      </w:r>
      <w:r w:rsidRPr="005C7DC4">
        <w:br/>
        <w:t xml:space="preserve">            DocumentBuilderFactory dbFactory = DocumentBuilderFactory.newInstance();</w:t>
      </w:r>
      <w:r w:rsidRPr="005C7DC4">
        <w:br/>
        <w:t xml:space="preserve">            DocumentBuilder dBuilder = dbFactory.newDocumentBuilder();</w:t>
      </w:r>
      <w:r w:rsidRPr="005C7DC4">
        <w:br/>
        <w:t xml:space="preserve">            Document doc = dBuilder.parse(fXmlFile);</w:t>
      </w:r>
      <w:r w:rsidRPr="005C7DC4">
        <w:br/>
        <w:t xml:space="preserve">            doc.getDocumentElement().normalize();</w:t>
      </w:r>
      <w:r w:rsidRPr="005C7DC4">
        <w:br/>
      </w:r>
      <w:r w:rsidRPr="005C7DC4">
        <w:br/>
        <w:t xml:space="preserve">            Element e = doc.getDocumentElement();</w:t>
      </w:r>
      <w:r w:rsidRPr="005C7DC4">
        <w:br/>
        <w:t xml:space="preserve">            return e;</w:t>
      </w:r>
      <w:r w:rsidRPr="005C7DC4">
        <w:br/>
      </w:r>
      <w:r w:rsidRPr="005C7DC4">
        <w:br/>
        <w:t xml:space="preserve">        } catch (SAXException ex) {</w:t>
      </w:r>
      <w:r w:rsidRPr="005C7DC4">
        <w:br/>
        <w:t xml:space="preserve">            Logger.getLogger(SendLargeMessage.class.getName()).log(Level.SEVERE,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Logger.getLogger(SendLargeMessage.class.getName()).log(Level.SEVERE, null, ex);</w:t>
      </w:r>
      <w:r w:rsidRPr="005C7DC4">
        <w:br/>
        <w:t xml:space="preserve">        } catch (ParserConfigurationException ex) {</w:t>
      </w:r>
      <w:r w:rsidRPr="005C7DC4">
        <w:br/>
        <w:t xml:space="preserve">            Logger.getLogger(SendLargeMessage.class.getName()).log(Level.SEVERE, null, ex);</w:t>
      </w:r>
      <w:r w:rsidRPr="005C7DC4">
        <w:br/>
        <w:t xml:space="preserve">        }</w:t>
      </w:r>
      <w:r w:rsidRPr="005C7DC4">
        <w:br/>
        <w:t xml:space="preserve">        return null;</w:t>
      </w:r>
      <w:r w:rsidRPr="005C7DC4">
        <w:br/>
        <w:t xml:space="preserve">    }</w:t>
      </w:r>
      <w:r w:rsidRPr="005C7DC4">
        <w:br/>
        <w:t>}</w:t>
      </w:r>
    </w:p>
    <w:p w14:paraId="7C8B22D9" w14:textId="7AC32CE0" w:rsidR="002030A1" w:rsidRPr="005C7DC4" w:rsidRDefault="002030A1" w:rsidP="00E51425">
      <w:pPr>
        <w:pStyle w:val="Sourcewithforeground"/>
        <w:jc w:val="left"/>
      </w:pPr>
    </w:p>
    <w:p w14:paraId="2C9D7A3F" w14:textId="77777777" w:rsidR="002030A1" w:rsidRPr="005C7DC4" w:rsidRDefault="002030A1" w:rsidP="00E51425">
      <w:pPr>
        <w:pStyle w:val="Sourcewithforeground"/>
        <w:jc w:val="left"/>
      </w:pPr>
    </w:p>
    <w:p w14:paraId="251C6DCC" w14:textId="6D76504B" w:rsidR="002C11E2" w:rsidRPr="005C7DC4" w:rsidRDefault="002F4905" w:rsidP="001E2C06">
      <w:pPr>
        <w:pStyle w:val="Heading3"/>
      </w:pPr>
      <w:bookmarkStart w:id="162" w:name="_Toc134800243"/>
      <w:r w:rsidRPr="005C7DC4">
        <w:t>F</w:t>
      </w:r>
      <w:r w:rsidR="002C11E2" w:rsidRPr="005C7DC4">
        <w:t>TP piemēri Java</w:t>
      </w:r>
      <w:bookmarkEnd w:id="162"/>
    </w:p>
    <w:p w14:paraId="4EACF5E3" w14:textId="5CA19EAF" w:rsidR="002C11E2" w:rsidRPr="005C7DC4" w:rsidRDefault="002C11E2" w:rsidP="002F3430">
      <w:r w:rsidRPr="005C7DC4">
        <w:t>DIT FTP pieslēgumu var pārbaudīt</w:t>
      </w:r>
      <w:r w:rsidR="00DA095E" w:rsidRPr="005C7DC4">
        <w:t>,</w:t>
      </w:r>
      <w:r w:rsidRPr="005C7DC4">
        <w:t xml:space="preserve"> izmantojot parasto FTP klientu, piem</w:t>
      </w:r>
      <w:r w:rsidR="00DA095E" w:rsidRPr="005C7DC4">
        <w:t>ē</w:t>
      </w:r>
      <w:r w:rsidRPr="005C7DC4">
        <w:t>ram</w:t>
      </w:r>
      <w:r w:rsidR="004D4E11" w:rsidRPr="005C7DC4">
        <w:t>,</w:t>
      </w:r>
      <w:r w:rsidRPr="005C7DC4">
        <w:t xml:space="preserve"> </w:t>
      </w:r>
      <w:r w:rsidRPr="005C7DC4">
        <w:rPr>
          <w:i/>
        </w:rPr>
        <w:t>FileZilla. FileZilla ftp</w:t>
      </w:r>
      <w:r w:rsidRPr="005C7DC4">
        <w:t xml:space="preserve"> kanāla konfigurācija ir pieejama </w:t>
      </w:r>
      <w:r w:rsidRPr="005C7DC4">
        <w:fldChar w:fldCharType="begin"/>
      </w:r>
      <w:r w:rsidRPr="005C7DC4">
        <w:instrText xml:space="preserve"> REF _Ref335050167 \h </w:instrText>
      </w:r>
      <w:r w:rsidRPr="005C7DC4">
        <w:fldChar w:fldCharType="separate"/>
      </w:r>
      <w:r w:rsidR="00565FEE" w:rsidRPr="005C7DC4">
        <w:t>31</w:t>
      </w:r>
      <w:r w:rsidRPr="005C7DC4">
        <w:fldChar w:fldCharType="end"/>
      </w:r>
      <w:r w:rsidRPr="005C7DC4">
        <w:t>.attēlā.</w:t>
      </w:r>
    </w:p>
    <w:p w14:paraId="5C61E9F1" w14:textId="77777777" w:rsidR="002C11E2" w:rsidRPr="005C7DC4" w:rsidRDefault="002C11E2" w:rsidP="002F3430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9CEC195" wp14:editId="23EA76A1">
            <wp:extent cx="1972017" cy="191452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0247" cy="193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B2A5" w14:textId="559032D6" w:rsidR="002C11E2" w:rsidRPr="005C7DC4" w:rsidRDefault="00F50E8E" w:rsidP="002F3430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63" w:name="_Ref335050167"/>
      <w:bookmarkStart w:id="164" w:name="_Toc134800299"/>
      <w:r w:rsidR="00565FEE" w:rsidRPr="005C7DC4">
        <w:t>31</w:t>
      </w:r>
      <w:bookmarkEnd w:id="163"/>
      <w:r>
        <w:fldChar w:fldCharType="end"/>
      </w:r>
      <w:r w:rsidR="00957D4C" w:rsidRPr="005C7DC4">
        <w:t>.</w:t>
      </w:r>
      <w:r w:rsidR="002C11E2" w:rsidRPr="005C7DC4">
        <w:t>attēls. FileZilla FTP kanāla konfigurācija</w:t>
      </w:r>
      <w:bookmarkEnd w:id="164"/>
    </w:p>
    <w:p w14:paraId="242A04EB" w14:textId="363D0A91" w:rsidR="002C11E2" w:rsidRPr="005C7DC4" w:rsidRDefault="002C11E2" w:rsidP="001E2C06">
      <w:pPr>
        <w:pStyle w:val="Heading4"/>
      </w:pPr>
      <w:bookmarkStart w:id="165" w:name="_Toc134800244"/>
      <w:r w:rsidRPr="005C7DC4">
        <w:t>Datnes pievienošana (FTPSendMessage)</w:t>
      </w:r>
      <w:bookmarkEnd w:id="165"/>
    </w:p>
    <w:p w14:paraId="7B0B75EC" w14:textId="6FC12A15" w:rsidR="002C11E2" w:rsidRPr="005C7DC4" w:rsidRDefault="002C11E2" w:rsidP="002F3430">
      <w:r w:rsidRPr="005C7DC4">
        <w:t>Tiek izveidots piesl</w:t>
      </w:r>
      <w:r w:rsidR="008C5C04" w:rsidRPr="005C7DC4">
        <w:t>ē</w:t>
      </w:r>
      <w:r w:rsidRPr="005C7DC4">
        <w:t>gums FTP</w:t>
      </w:r>
      <w:r w:rsidR="004D4E11" w:rsidRPr="005C7DC4">
        <w:t>, un</w:t>
      </w:r>
      <w:r w:rsidRPr="005C7DC4">
        <w:t xml:space="preserve"> tiek pievienota datne kanāla mapei, kura atbilst „URN:IVIS:100001:CHA- SampleChannel-v1-0-TYPE-DIK” kanālam:</w:t>
      </w:r>
    </w:p>
    <w:p w14:paraId="3B14A53F" w14:textId="4358412B" w:rsidR="00A22B25" w:rsidRPr="005C7DC4" w:rsidRDefault="00A22B25" w:rsidP="00A22B25">
      <w:pPr>
        <w:pStyle w:val="Sourcewithforeground"/>
        <w:jc w:val="left"/>
      </w:pPr>
      <w:r w:rsidRPr="005C7DC4">
        <w:t>package lv.abcsoftware.eves.samples.ftpsendmessage;</w:t>
      </w:r>
      <w:r w:rsidRPr="005C7DC4">
        <w:br/>
      </w:r>
      <w:r w:rsidRPr="005C7DC4">
        <w:br/>
        <w:t>import java.io.FileInputStream;</w:t>
      </w:r>
      <w:r w:rsidRPr="005C7DC4">
        <w:br/>
        <w:t>import java.io.IOException;</w:t>
      </w:r>
      <w:r w:rsidRPr="005C7DC4">
        <w:br/>
        <w:t>import java.io.InputStream;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FTPSendMessage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821B24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channelName = "SampleChannel";</w:t>
      </w:r>
      <w:r w:rsidRPr="005C7DC4">
        <w:br/>
        <w:t xml:space="preserve">        String write = "Write";</w:t>
      </w:r>
      <w:r w:rsidRPr="005C7DC4">
        <w:br/>
        <w:t xml:space="preserve">        String folderName = channelName + "/DIK-v1-0/" + write;</w:t>
      </w:r>
      <w:r w:rsidRPr="005C7DC4">
        <w:br/>
        <w:t xml:space="preserve">        String username = "DitAdmin";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  <w:t xml:space="preserve">            InputStream fis = new FileInputStream("../data.xml");</w:t>
      </w:r>
      <w:r w:rsidRPr="005C7DC4">
        <w:br/>
      </w:r>
      <w:r w:rsidRPr="005C7DC4">
        <w:br/>
        <w:t xml:space="preserve">            ftp.storeFile("/" + folderName + "/data1.xml", fis);</w:t>
      </w:r>
      <w:r w:rsidRPr="005C7DC4">
        <w:br/>
        <w:t xml:space="preserve">            fis.close();</w:t>
      </w:r>
      <w:r w:rsidRPr="005C7DC4">
        <w:br/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Logger.getLogger(FTPSendMessage.class.getName()).log(Level.SEVERE,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Logger.getLogger(FTPSendMessage.class.getName()).log(Level.SEVERE,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6E1DDBAB" w14:textId="16AAED4E" w:rsidR="002C11E2" w:rsidRPr="005C7DC4" w:rsidRDefault="002C11E2" w:rsidP="001E2C06">
      <w:pPr>
        <w:pStyle w:val="Heading4"/>
      </w:pPr>
      <w:bookmarkStart w:id="166" w:name="_Toc134800245"/>
      <w:r w:rsidRPr="005C7DC4">
        <w:t>Datnes nolasīšana un dzešana (FTPReceiveMessage)</w:t>
      </w:r>
      <w:bookmarkEnd w:id="166"/>
    </w:p>
    <w:p w14:paraId="0A811FBE" w14:textId="12B8A338" w:rsidR="002C11E2" w:rsidRPr="005C7DC4" w:rsidRDefault="002C11E2" w:rsidP="002F3430">
      <w:r w:rsidRPr="005C7DC4">
        <w:t xml:space="preserve">Tiek izveidots </w:t>
      </w:r>
      <w:r w:rsidR="00F41DFC" w:rsidRPr="005C7DC4">
        <w:t>pieslēgums</w:t>
      </w:r>
      <w:r w:rsidRPr="005C7DC4">
        <w:t xml:space="preserve"> FTP</w:t>
      </w:r>
      <w:r w:rsidR="00F41DFC" w:rsidRPr="005C7DC4">
        <w:t>, un</w:t>
      </w:r>
      <w:r w:rsidRPr="005C7DC4">
        <w:t xml:space="preserve"> tiek nolasīta datne no kanāla mapes, kura atbilst „URN:IVIS:100001:CHA- SampleChannel-v1-0-TYPE-DIK” kanālam:</w:t>
      </w:r>
    </w:p>
    <w:p w14:paraId="7A506B80" w14:textId="52C4C87B" w:rsidR="003E3F54" w:rsidRPr="005C7DC4" w:rsidRDefault="00544450" w:rsidP="00544450">
      <w:pPr>
        <w:pStyle w:val="Sourcewithforeground"/>
        <w:jc w:val="left"/>
      </w:pPr>
      <w:r w:rsidRPr="005C7DC4">
        <w:t>package lv.abcsoftware.eves.samples.ftpreceivemessage;</w:t>
      </w:r>
      <w:r w:rsidRPr="005C7DC4">
        <w:br/>
      </w:r>
      <w:r w:rsidRPr="005C7DC4">
        <w:br/>
        <w:t>import java.io.FileOutputStream;</w:t>
      </w:r>
      <w:r w:rsidRPr="005C7DC4">
        <w:br/>
        <w:t>import java.io.IOException;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org.apache.commons.net.ftp.FTPFile;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FTPReceiveMessage {</w:t>
      </w:r>
      <w:r w:rsidRPr="005C7DC4">
        <w:br/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C22E95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channelName = "SampleChannel";</w:t>
      </w:r>
      <w:r w:rsidRPr="005C7DC4">
        <w:br/>
        <w:t xml:space="preserve">        String write = "ReadDIK";</w:t>
      </w:r>
      <w:r w:rsidRPr="005C7DC4">
        <w:br/>
        <w:t xml:space="preserve">        String folderName = write + "-" + channelName + "/v1-0";</w:t>
      </w:r>
      <w:r w:rsidRPr="005C7DC4">
        <w:br/>
        <w:t xml:space="preserve">        String username = "usernamevraa";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</w:r>
      <w:r w:rsidRPr="005C7DC4">
        <w:br/>
        <w:t xml:space="preserve">            ftp.changeWorkingDirectory(folderName);</w:t>
      </w:r>
      <w:r w:rsidRPr="005C7DC4">
        <w:br/>
        <w:t xml:space="preserve">            FTPFile[] files = ftp.listFiles();</w:t>
      </w:r>
      <w:r w:rsidRPr="005C7DC4">
        <w:br/>
      </w:r>
      <w:r w:rsidRPr="005C7DC4">
        <w:br/>
        <w:t xml:space="preserve">            for (FTPFile file : files) {</w:t>
      </w:r>
      <w:r w:rsidRPr="005C7DC4">
        <w:br/>
        <w:t xml:space="preserve">                FileOutputStream fos = new FileOutputStream("target/"+file.getName());</w:t>
      </w:r>
      <w:r w:rsidRPr="005C7DC4">
        <w:br/>
        <w:t xml:space="preserve">                </w:t>
      </w:r>
      <w:r w:rsidRPr="005C7DC4">
        <w:br/>
        <w:t xml:space="preserve">                ftp.retrieveFile(file.getName(), fos);</w:t>
      </w:r>
      <w:r w:rsidRPr="005C7DC4">
        <w:br/>
        <w:t xml:space="preserve">                System.out.println(file.getName() + "  downloaded");</w:t>
      </w:r>
      <w:r w:rsidRPr="005C7DC4">
        <w:br/>
        <w:t xml:space="preserve">                ftp.deleteFile(file.getName());</w:t>
      </w:r>
      <w:r w:rsidRPr="005C7DC4">
        <w:br/>
        <w:t xml:space="preserve">                System.out.println(file.getName() + "  deleted");</w:t>
      </w:r>
      <w:r w:rsidRPr="005C7DC4">
        <w:br/>
        <w:t xml:space="preserve">                fos.close();</w:t>
      </w:r>
      <w:r w:rsidRPr="005C7DC4">
        <w:br/>
        <w:t xml:space="preserve">           }</w:t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Logger.getLogger(FTPReceiveMessage.class.getName()).log(Level.SEVERE,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Logger.getLogger(FTPReceiveMessage.class.getName()).log(Level.SEVERE,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0146D506" w14:textId="115A9EEA" w:rsidR="003E3F54" w:rsidRPr="005C7DC4" w:rsidRDefault="003E3F54" w:rsidP="003E3F54"/>
    <w:p w14:paraId="5C8F3ABE" w14:textId="21C784AC" w:rsidR="0041700C" w:rsidRPr="005C7DC4" w:rsidRDefault="003E3F54" w:rsidP="003E3F54">
      <w:pPr>
        <w:pStyle w:val="Heading4"/>
      </w:pPr>
      <w:bookmarkStart w:id="167" w:name="_Toc134800246"/>
      <w:r w:rsidRPr="005C7DC4">
        <w:t xml:space="preserve">Ziņojuma nosūtīšana </w:t>
      </w:r>
      <w:r w:rsidR="00A34CAE" w:rsidRPr="005C7DC4">
        <w:t>vienam vai vairākiem</w:t>
      </w:r>
      <w:r w:rsidRPr="005C7DC4">
        <w:t xml:space="preserve"> saņēmējiem DIT no pilnā pierakstītāju saraksta</w:t>
      </w:r>
      <w:bookmarkEnd w:id="167"/>
    </w:p>
    <w:p w14:paraId="67A98786" w14:textId="1A096FD9" w:rsidR="002B26ED" w:rsidRPr="005C7DC4" w:rsidRDefault="002B26ED" w:rsidP="002B26ED">
      <w:r w:rsidRPr="005C7DC4">
        <w:t>Tiek izveidots pieslēgums FTP, un tiek pievienota datne kanāla mapei, kura atbilst „URN:IVIS:100001:CHA- SampleChannel-v1-0-TYPE-DIK” kanālam konkrētajam saņēmējam:</w:t>
      </w:r>
    </w:p>
    <w:p w14:paraId="7714A0BC" w14:textId="195693D3" w:rsidR="002E5E92" w:rsidRPr="005C7DC4" w:rsidRDefault="00F903E1" w:rsidP="002E5E92">
      <w:pPr>
        <w:pStyle w:val="Sourcewithforeground"/>
        <w:jc w:val="left"/>
      </w:pPr>
      <w:r w:rsidRPr="005C7DC4">
        <w:t>package lv.abcsoftware.eves.samples.ftpsendmessagereceiver;</w:t>
      </w:r>
      <w:r w:rsidRPr="005C7DC4">
        <w:br/>
      </w:r>
      <w:r w:rsidRPr="005C7DC4">
        <w:br/>
        <w:t>import java.io.FileInputStream;</w:t>
      </w:r>
      <w:r w:rsidRPr="005C7DC4">
        <w:br/>
        <w:t>import java.io.IOException;</w:t>
      </w:r>
      <w:r w:rsidRPr="005C7DC4">
        <w:br/>
        <w:t>import java.io.InputStream;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FTPSendMessageReceiver {</w:t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837608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username = "DitAdmin";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  <w:t xml:space="preserve">        String channelName = "SampleChannel7";</w:t>
      </w:r>
      <w:r w:rsidRPr="005C7DC4">
        <w:br/>
        <w:t xml:space="preserve">        String authority = "100001";</w:t>
      </w:r>
      <w:r w:rsidRPr="005C7DC4">
        <w:br/>
        <w:t xml:space="preserve">        String write = "write";</w:t>
      </w:r>
      <w:r w:rsidRPr="005C7DC4">
        <w:br/>
        <w:t xml:space="preserve">        String folderName = channelName + "/DIK-v1-0/" + write + "/" + authority;</w:t>
      </w:r>
      <w:r w:rsidRPr="005C7DC4">
        <w:br/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  <w:t xml:space="preserve">            InputStream fis = new FileInputStream("../data.xml");</w:t>
      </w:r>
      <w:r w:rsidRPr="005C7DC4">
        <w:br/>
      </w:r>
      <w:r w:rsidRPr="005C7DC4">
        <w:br/>
        <w:t xml:space="preserve">            ftp.storeFile("/" + folderName + "/data1.xml", fis);</w:t>
      </w:r>
      <w:r w:rsidRPr="005C7DC4">
        <w:br/>
        <w:t xml:space="preserve">            fis.close();</w:t>
      </w:r>
      <w:r w:rsidRPr="005C7DC4">
        <w:br/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Logger.getLogger(FTPSendMessageReceiver.class.getName()).log(Level.SEVERE,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Logger.getLogger(FTPSendMessageReceiver.class.getName()).log(Level.SEVERE,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599DE9BC" w14:textId="236570A8" w:rsidR="003E3F54" w:rsidRPr="005C7DC4" w:rsidRDefault="003E3F54" w:rsidP="003E3F54">
      <w:pPr>
        <w:pStyle w:val="Heading4"/>
      </w:pPr>
      <w:bookmarkStart w:id="168" w:name="_Toc134800247"/>
      <w:r w:rsidRPr="005C7DC4">
        <w:t>Atbildes ziņojuma nosūtīšana</w:t>
      </w:r>
      <w:bookmarkEnd w:id="168"/>
    </w:p>
    <w:p w14:paraId="2C987D3E" w14:textId="77777777" w:rsidR="004B4047" w:rsidRPr="005C7DC4" w:rsidRDefault="004B4047" w:rsidP="004B4047">
      <w:r w:rsidRPr="005C7DC4">
        <w:t>Tiek izveidots pieslēgums FTP, un tiek pievienota datne kanāla mapei, kura atbilst „URN:IVIS:100001:CHA- SampleChannel-v1-0-TYPE-DIK” kanālam zem WriteEventError:</w:t>
      </w:r>
    </w:p>
    <w:p w14:paraId="3D210714" w14:textId="0C9B445C" w:rsidR="00A152AF" w:rsidRPr="005C7DC4" w:rsidRDefault="000F4404" w:rsidP="000F4404">
      <w:pPr>
        <w:pStyle w:val="Sourcewithforeground"/>
        <w:jc w:val="left"/>
      </w:pPr>
      <w:r w:rsidRPr="005C7DC4">
        <w:t>package lv.abcsoftware.eves.samples.ftpreplay;</w:t>
      </w:r>
      <w:r w:rsidRPr="005C7DC4">
        <w:br/>
      </w:r>
      <w:r w:rsidRPr="005C7DC4">
        <w:br/>
        <w:t>import java.io.FileInputStream;</w:t>
      </w:r>
      <w:r w:rsidRPr="005C7DC4">
        <w:br/>
        <w:t>import java.io.IOException;</w:t>
      </w:r>
      <w:r w:rsidRPr="005C7DC4">
        <w:br/>
        <w:t>import java.io.InputStream;</w:t>
      </w:r>
      <w:r w:rsidRPr="005C7DC4">
        <w:br/>
        <w:t>import java.net.SocketException;</w:t>
      </w:r>
      <w:r w:rsidRPr="005C7DC4">
        <w:br/>
        <w:t>import java.util.logging.Level;</w:t>
      </w:r>
      <w:r w:rsidRPr="005C7DC4">
        <w:br/>
        <w:t>import java.util.logging.Logger;</w:t>
      </w:r>
      <w:r w:rsidRPr="005C7DC4">
        <w:br/>
        <w:t>import org.apache.commons.net.ftp.FTPSClient;</w:t>
      </w:r>
      <w:r w:rsidRPr="005C7DC4">
        <w:br/>
      </w:r>
      <w:r w:rsidRPr="005C7DC4">
        <w:br/>
        <w:t>public class FTPReplay {</w:t>
      </w:r>
      <w:r w:rsidRPr="005C7DC4">
        <w:br/>
        <w:t xml:space="preserve">    public static void main(String[] args) {</w:t>
      </w:r>
      <w:r w:rsidRPr="005C7DC4">
        <w:br/>
        <w:t xml:space="preserve">        FTPSClient ftp = new FTPSClient();</w:t>
      </w:r>
      <w:r w:rsidRPr="005C7DC4">
        <w:br/>
        <w:t xml:space="preserve">        String host = "</w:t>
      </w:r>
      <w:r w:rsidR="009C6907" w:rsidRPr="005C7DC4">
        <w:t>dittest</w:t>
      </w:r>
      <w:r w:rsidRPr="005C7DC4">
        <w:t>.vraa.gov.lv";</w:t>
      </w:r>
      <w:r w:rsidRPr="005C7DC4">
        <w:br/>
        <w:t xml:space="preserve">        int port = 2121;</w:t>
      </w:r>
      <w:r w:rsidRPr="005C7DC4">
        <w:br/>
        <w:t xml:space="preserve">        String username = "usernamevraa";</w:t>
      </w:r>
      <w:r w:rsidRPr="005C7DC4">
        <w:br/>
        <w:t xml:space="preserve">        String password = "</w:t>
      </w:r>
      <w:r w:rsidR="004756B8" w:rsidRPr="005C7DC4">
        <w:t>Password</w:t>
      </w:r>
      <w:r w:rsidRPr="005C7DC4">
        <w:t>";</w:t>
      </w:r>
      <w:r w:rsidRPr="005C7DC4">
        <w:br/>
        <w:t xml:space="preserve">        String channelName = "SampleChannel4";</w:t>
      </w:r>
      <w:r w:rsidRPr="005C7DC4">
        <w:br/>
        <w:t xml:space="preserve">        String write = "WriteEvent/WriteEventError";</w:t>
      </w:r>
      <w:r w:rsidRPr="005C7DC4">
        <w:br/>
        <w:t xml:space="preserve">        String folderName = channelName + "/DIK-v1-0/" + write;</w:t>
      </w:r>
      <w:r w:rsidRPr="005C7DC4">
        <w:br/>
      </w:r>
      <w:r w:rsidRPr="005C7DC4">
        <w:br/>
        <w:t xml:space="preserve">        try {</w:t>
      </w:r>
      <w:r w:rsidRPr="005C7DC4">
        <w:br/>
        <w:t xml:space="preserve">            ftp.connect(host, port);</w:t>
      </w:r>
      <w:r w:rsidRPr="005C7DC4">
        <w:br/>
        <w:t xml:space="preserve">            ftp.login(username, password);</w:t>
      </w:r>
      <w:r w:rsidRPr="005C7DC4">
        <w:br/>
        <w:t xml:space="preserve">            InputStream fis = new FileInputStream("../kluda.xml");</w:t>
      </w:r>
      <w:r w:rsidRPr="005C7DC4">
        <w:br/>
      </w:r>
      <w:r w:rsidRPr="005C7DC4">
        <w:br/>
        <w:t xml:space="preserve">            ftp.storeFile("/" + folderName + "/kluda.xml", fis);</w:t>
      </w:r>
      <w:r w:rsidRPr="005C7DC4">
        <w:br/>
        <w:t xml:space="preserve">            fis.close();</w:t>
      </w:r>
      <w:r w:rsidRPr="005C7DC4">
        <w:br/>
      </w:r>
      <w:r w:rsidRPr="005C7DC4">
        <w:br/>
        <w:t xml:space="preserve">            ftp.logout();</w:t>
      </w:r>
      <w:r w:rsidRPr="005C7DC4">
        <w:br/>
        <w:t xml:space="preserve">            ftp.disconnect();</w:t>
      </w:r>
      <w:r w:rsidRPr="005C7DC4">
        <w:br/>
        <w:t xml:space="preserve">        } catch (SocketException ex) {</w:t>
      </w:r>
      <w:r w:rsidRPr="005C7DC4">
        <w:br/>
        <w:t xml:space="preserve">            Logger.getLogger(FTPReplay.class.getName()).log(Level.SEVERE, null, ex);</w:t>
      </w:r>
      <w:r w:rsidRPr="005C7DC4">
        <w:br/>
        <w:t xml:space="preserve">        } catch (IOException ex) {</w:t>
      </w:r>
      <w:r w:rsidRPr="005C7DC4">
        <w:br/>
        <w:t xml:space="preserve">            Logger.getLogger(FTPReplay.class.getName()).log(Level.SEVERE, null, ex);</w:t>
      </w:r>
      <w:r w:rsidRPr="005C7DC4">
        <w:br/>
        <w:t xml:space="preserve">        }</w:t>
      </w:r>
      <w:r w:rsidRPr="005C7DC4">
        <w:br/>
        <w:t xml:space="preserve">    }</w:t>
      </w:r>
      <w:r w:rsidRPr="005C7DC4">
        <w:br/>
        <w:t>}</w:t>
      </w:r>
    </w:p>
    <w:p w14:paraId="30483BDF" w14:textId="77777777" w:rsidR="003E3F54" w:rsidRPr="005C7DC4" w:rsidRDefault="003E3F54" w:rsidP="003E3F54"/>
    <w:p w14:paraId="5875F60A" w14:textId="13F75EDE" w:rsidR="00C6656F" w:rsidRPr="005C7DC4" w:rsidRDefault="00C6656F" w:rsidP="002F3430">
      <w:pPr>
        <w:pStyle w:val="Heading1"/>
      </w:pPr>
      <w:bookmarkStart w:id="169" w:name="_Toc134800248"/>
      <w:r w:rsidRPr="005C7DC4">
        <w:t>PHP</w:t>
      </w:r>
      <w:bookmarkEnd w:id="169"/>
    </w:p>
    <w:p w14:paraId="7770AD68" w14:textId="03C699A3" w:rsidR="002E7F4B" w:rsidRPr="005C7DC4" w:rsidRDefault="002E7F4B" w:rsidP="002E7F4B">
      <w:pPr>
        <w:pStyle w:val="Heading2"/>
      </w:pPr>
      <w:bookmarkStart w:id="170" w:name="_Toc134800249"/>
      <w:r w:rsidRPr="005C7DC4">
        <w:t>Projekta izveidošana PHP</w:t>
      </w:r>
      <w:bookmarkEnd w:id="170"/>
    </w:p>
    <w:p w14:paraId="4BDF074C" w14:textId="445ACC48" w:rsidR="00FF3444" w:rsidRPr="005C7DC4" w:rsidRDefault="002F4905" w:rsidP="002E7F4B">
      <w:r w:rsidRPr="005C7DC4">
        <w:t>Piemēri</w:t>
      </w:r>
      <w:r w:rsidR="00FF3444" w:rsidRPr="005C7DC4">
        <w:t xml:space="preserve"> ir izveidoti</w:t>
      </w:r>
      <w:r w:rsidR="004D4E11" w:rsidRPr="005C7DC4">
        <w:t>, un</w:t>
      </w:r>
      <w:r w:rsidR="00FF3444" w:rsidRPr="005C7DC4">
        <w:t xml:space="preserve"> </w:t>
      </w:r>
      <w:r w:rsidRPr="005C7DC4">
        <w:t>pārbaudīti</w:t>
      </w:r>
      <w:r w:rsidR="00FF3444" w:rsidRPr="005C7DC4">
        <w:t xml:space="preserve"> izmantojot </w:t>
      </w:r>
      <w:r w:rsidRPr="005C7DC4">
        <w:t>šādu programmatūru</w:t>
      </w:r>
      <w:r w:rsidR="00FF3444" w:rsidRPr="005C7DC4">
        <w:t>:</w:t>
      </w:r>
    </w:p>
    <w:p w14:paraId="3B492005" w14:textId="00134035" w:rsidR="00FF3444" w:rsidRPr="005C7DC4" w:rsidRDefault="00FF3444" w:rsidP="00FF3444">
      <w:pPr>
        <w:pStyle w:val="ListParagraph"/>
        <w:numPr>
          <w:ilvl w:val="0"/>
          <w:numId w:val="26"/>
        </w:numPr>
      </w:pPr>
      <w:r w:rsidRPr="005C7DC4">
        <w:t>Apache HTTP serveris: Apache/2.2.22 (Win32)</w:t>
      </w:r>
      <w:r w:rsidR="002F4905" w:rsidRPr="005C7DC4">
        <w:t>;</w:t>
      </w:r>
    </w:p>
    <w:p w14:paraId="562FC40B" w14:textId="712E3945" w:rsidR="00FF3444" w:rsidRPr="005C7DC4" w:rsidRDefault="00FF3444" w:rsidP="00FF3444">
      <w:pPr>
        <w:pStyle w:val="ListParagraph"/>
        <w:numPr>
          <w:ilvl w:val="0"/>
          <w:numId w:val="26"/>
        </w:numPr>
      </w:pPr>
      <w:r w:rsidRPr="005C7DC4">
        <w:t>PHP versija: 5.4.11</w:t>
      </w:r>
      <w:r w:rsidR="002F4905" w:rsidRPr="005C7DC4">
        <w:t>;</w:t>
      </w:r>
    </w:p>
    <w:p w14:paraId="629FED7F" w14:textId="5F293161" w:rsidR="00FF3444" w:rsidRPr="005C7DC4" w:rsidRDefault="00FF3444" w:rsidP="00FF3444">
      <w:pPr>
        <w:pStyle w:val="ListParagraph"/>
        <w:numPr>
          <w:ilvl w:val="0"/>
          <w:numId w:val="26"/>
        </w:numPr>
      </w:pPr>
      <w:r w:rsidRPr="005C7DC4">
        <w:t>PHP izmantotie paplašinājumi (php.ini):</w:t>
      </w:r>
    </w:p>
    <w:p w14:paraId="4F327E6E" w14:textId="62F86C69" w:rsidR="00FF3444" w:rsidRPr="005C7DC4" w:rsidRDefault="00FF3444" w:rsidP="00FF3444">
      <w:pPr>
        <w:pStyle w:val="ListParagraph"/>
        <w:numPr>
          <w:ilvl w:val="1"/>
          <w:numId w:val="26"/>
        </w:numPr>
      </w:pPr>
      <w:r w:rsidRPr="005C7DC4">
        <w:t>php_openssl.dll</w:t>
      </w:r>
      <w:r w:rsidR="002F4905" w:rsidRPr="005C7DC4">
        <w:t>;</w:t>
      </w:r>
    </w:p>
    <w:p w14:paraId="0B842901" w14:textId="5DA1C1A5" w:rsidR="00FF3444" w:rsidRPr="005C7DC4" w:rsidRDefault="00FF3444" w:rsidP="00FF3444">
      <w:pPr>
        <w:pStyle w:val="ListParagraph"/>
        <w:numPr>
          <w:ilvl w:val="1"/>
          <w:numId w:val="26"/>
        </w:numPr>
      </w:pPr>
      <w:r w:rsidRPr="005C7DC4">
        <w:t>php_soap.dll</w:t>
      </w:r>
      <w:r w:rsidR="002F4905" w:rsidRPr="005C7DC4">
        <w:t>.</w:t>
      </w:r>
    </w:p>
    <w:p w14:paraId="4627D975" w14:textId="5A26EABC" w:rsidR="00FF3444" w:rsidRPr="005C7DC4" w:rsidRDefault="000E0640" w:rsidP="002E7F4B">
      <w:r w:rsidRPr="005C7DC4">
        <w:t xml:space="preserve">FTP PHP </w:t>
      </w:r>
      <w:r w:rsidR="002F4905" w:rsidRPr="005C7DC4">
        <w:t>piemēriem</w:t>
      </w:r>
      <w:r w:rsidRPr="005C7DC4">
        <w:t xml:space="preserve"> jāizmanto PHP versija ar iekompilētiem FTP un OpenSSL moduļiem.</w:t>
      </w:r>
    </w:p>
    <w:p w14:paraId="05064214" w14:textId="2A7CF4D1" w:rsidR="00FF3444" w:rsidRPr="005C7DC4" w:rsidRDefault="00FF3444" w:rsidP="002E7F4B">
      <w:r w:rsidRPr="005C7DC4">
        <w:t xml:space="preserve">php.ini ir jānokonfigurē </w:t>
      </w:r>
      <w:r w:rsidR="004D4E11" w:rsidRPr="005C7DC4">
        <w:t>SOAP paplašinājums</w:t>
      </w:r>
      <w:r w:rsidRPr="005C7DC4">
        <w:t xml:space="preserve"> ar </w:t>
      </w:r>
      <w:r w:rsidR="002F4905" w:rsidRPr="005C7DC4">
        <w:t xml:space="preserve">šādām </w:t>
      </w:r>
      <w:r w:rsidRPr="005C7DC4">
        <w:t xml:space="preserve">parametru </w:t>
      </w:r>
      <w:r w:rsidR="002F4905" w:rsidRPr="005C7DC4">
        <w:t>vērtībām</w:t>
      </w:r>
      <w:r w:rsidRPr="005C7DC4">
        <w:t>:</w:t>
      </w:r>
    </w:p>
    <w:p w14:paraId="38FB6AA3" w14:textId="16C8B4F1" w:rsidR="00FF3444" w:rsidRPr="005C7DC4" w:rsidRDefault="00FF3444" w:rsidP="00FF3444">
      <w:pPr>
        <w:pStyle w:val="ListParagraph"/>
        <w:numPr>
          <w:ilvl w:val="0"/>
          <w:numId w:val="27"/>
        </w:numPr>
      </w:pPr>
      <w:r w:rsidRPr="005C7DC4">
        <w:t>soap.wsdl_cache_enabled=1</w:t>
      </w:r>
      <w:r w:rsidR="002F4905" w:rsidRPr="005C7DC4">
        <w:t>;</w:t>
      </w:r>
    </w:p>
    <w:p w14:paraId="61F4D867" w14:textId="7E953867" w:rsidR="00FF3444" w:rsidRPr="005C7DC4" w:rsidRDefault="00FF3444" w:rsidP="00FF3444">
      <w:pPr>
        <w:pStyle w:val="ListParagraph"/>
        <w:numPr>
          <w:ilvl w:val="0"/>
          <w:numId w:val="27"/>
        </w:numPr>
      </w:pPr>
      <w:r w:rsidRPr="005C7DC4">
        <w:t>soap.wsdl_cache_dir="c:\wsdlc\"</w:t>
      </w:r>
      <w:r w:rsidR="002F4905" w:rsidRPr="005C7DC4">
        <w:t>;</w:t>
      </w:r>
    </w:p>
    <w:p w14:paraId="670A84F6" w14:textId="6168DC22" w:rsidR="00FF3444" w:rsidRPr="005C7DC4" w:rsidRDefault="00FF3444" w:rsidP="00FF3444">
      <w:pPr>
        <w:pStyle w:val="ListParagraph"/>
        <w:numPr>
          <w:ilvl w:val="0"/>
          <w:numId w:val="27"/>
        </w:numPr>
      </w:pPr>
      <w:r w:rsidRPr="005C7DC4">
        <w:t>soap.wsdl_cache_ttl=86400</w:t>
      </w:r>
      <w:r w:rsidR="002F4905" w:rsidRPr="005C7DC4">
        <w:t>.</w:t>
      </w:r>
    </w:p>
    <w:p w14:paraId="5D0FF051" w14:textId="2CD2522D" w:rsidR="00FF3444" w:rsidRPr="005C7DC4" w:rsidRDefault="00FF3444" w:rsidP="00FF3444">
      <w:r w:rsidRPr="005C7DC4">
        <w:t xml:space="preserve">Parametru skaidrojums </w:t>
      </w:r>
      <w:r w:rsidR="00EF1D64" w:rsidRPr="005C7DC4">
        <w:t>atrodams PHP dokumentācijā vai php.ini datnes komentāros.</w:t>
      </w:r>
    </w:p>
    <w:p w14:paraId="01CE3819" w14:textId="77777777" w:rsidR="00FF3444" w:rsidRPr="005C7DC4" w:rsidRDefault="00FF3444" w:rsidP="002E7F4B"/>
    <w:p w14:paraId="38B97308" w14:textId="1BA74CE9" w:rsidR="002E7F4B" w:rsidRPr="005C7DC4" w:rsidRDefault="000B4A1D" w:rsidP="002E7F4B">
      <w:r w:rsidRPr="005C7DC4">
        <w:t>Piemēru</w:t>
      </w:r>
      <w:r w:rsidR="00EF1D64" w:rsidRPr="005C7DC4">
        <w:t xml:space="preserve"> </w:t>
      </w:r>
      <w:r w:rsidRPr="005C7DC4">
        <w:t>ērtākai</w:t>
      </w:r>
      <w:r w:rsidR="00EF1D64" w:rsidRPr="005C7DC4">
        <w:t xml:space="preserve"> apskatei un izpildei izveidota palaišanas saskarne</w:t>
      </w:r>
      <w:r w:rsidR="002E7F4B" w:rsidRPr="005C7DC4">
        <w:t>:</w:t>
      </w:r>
    </w:p>
    <w:p w14:paraId="3D7EC44F" w14:textId="64B1C332" w:rsidR="002E7F4B" w:rsidRPr="005C7DC4" w:rsidRDefault="00EF1D64" w:rsidP="00EF1D64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29A3ED1" wp14:editId="42688FBF">
            <wp:extent cx="5943600" cy="245427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F2B3" w14:textId="170CF4CE" w:rsidR="002E7F4B" w:rsidRPr="005C7DC4" w:rsidRDefault="00F50E8E" w:rsidP="002E7F4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71" w:name="_Toc134800300"/>
      <w:r w:rsidR="00565FEE" w:rsidRPr="005C7DC4">
        <w:t>32</w:t>
      </w:r>
      <w:r>
        <w:fldChar w:fldCharType="end"/>
      </w:r>
      <w:r w:rsidR="002E7F4B" w:rsidRPr="005C7DC4">
        <w:t xml:space="preserve">.attēls. </w:t>
      </w:r>
      <w:r w:rsidR="000B4A1D" w:rsidRPr="005C7DC4">
        <w:t>Piemēru</w:t>
      </w:r>
      <w:r w:rsidR="00EF1D64" w:rsidRPr="005C7DC4">
        <w:t xml:space="preserve"> palaišanas saskarne</w:t>
      </w:r>
      <w:bookmarkEnd w:id="171"/>
    </w:p>
    <w:p w14:paraId="7C82DE42" w14:textId="7C3E41D6" w:rsidR="00EF1D64" w:rsidRPr="005C7DC4" w:rsidRDefault="000B4A1D" w:rsidP="00866780">
      <w:r w:rsidRPr="005C7DC4">
        <w:t>Piemēru</w:t>
      </w:r>
      <w:r w:rsidR="00EF1D64" w:rsidRPr="005C7DC4">
        <w:t xml:space="preserve"> palaišanas saskarne tiek </w:t>
      </w:r>
      <w:r w:rsidRPr="005C7DC4">
        <w:t>atvērta</w:t>
      </w:r>
      <w:r w:rsidR="00EF1D64" w:rsidRPr="005C7DC4">
        <w:t xml:space="preserve">, </w:t>
      </w:r>
      <w:r w:rsidRPr="005C7DC4">
        <w:t>ielādējot</w:t>
      </w:r>
      <w:r w:rsidR="00EF1D64" w:rsidRPr="005C7DC4">
        <w:t xml:space="preserve"> datni „viewer.html” jebkurā </w:t>
      </w:r>
      <w:r w:rsidRPr="005C7DC4">
        <w:t>pārlūkprogrammā</w:t>
      </w:r>
      <w:r w:rsidR="00EF1D64" w:rsidRPr="005C7DC4">
        <w:t xml:space="preserve"> (testēts IE9, FF18 un Chrome24)</w:t>
      </w:r>
      <w:r w:rsidR="00866780" w:rsidRPr="005C7DC4">
        <w:t>. Saskarne ir implementēta</w:t>
      </w:r>
      <w:r w:rsidR="002F4905" w:rsidRPr="005C7DC4">
        <w:t>,</w:t>
      </w:r>
      <w:r w:rsidR="00866780" w:rsidRPr="005C7DC4">
        <w:t xml:space="preserve"> izmantojot HTML un JavaScript un tai ir </w:t>
      </w:r>
      <w:r w:rsidR="002F4905" w:rsidRPr="005C7DC4">
        <w:t xml:space="preserve">šādas </w:t>
      </w:r>
      <w:r w:rsidR="00866780" w:rsidRPr="005C7DC4">
        <w:t>atkarības:</w:t>
      </w:r>
    </w:p>
    <w:p w14:paraId="6B7BE9BF" w14:textId="7899EBB3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jQuery 1.8.3</w:t>
      </w:r>
      <w:r w:rsidR="002F4905" w:rsidRPr="005C7DC4">
        <w:t>;</w:t>
      </w:r>
    </w:p>
    <w:p w14:paraId="638A8BEA" w14:textId="4BE35667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jQueryUI 1.10.0</w:t>
      </w:r>
      <w:r w:rsidR="002F4905" w:rsidRPr="005C7DC4">
        <w:t>;</w:t>
      </w:r>
    </w:p>
    <w:p w14:paraId="40245F92" w14:textId="296C55A4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knockout 2.2.0</w:t>
      </w:r>
      <w:r w:rsidR="002F4905" w:rsidRPr="005C7DC4">
        <w:t>;</w:t>
      </w:r>
    </w:p>
    <w:p w14:paraId="16A5AB28" w14:textId="05B6CA0B" w:rsidR="00866780" w:rsidRPr="005C7DC4" w:rsidRDefault="00866780" w:rsidP="00866780">
      <w:pPr>
        <w:pStyle w:val="ListParagraph"/>
        <w:numPr>
          <w:ilvl w:val="0"/>
          <w:numId w:val="28"/>
        </w:numPr>
      </w:pPr>
      <w:r w:rsidRPr="005C7DC4">
        <w:t>highlightjs 7.3</w:t>
      </w:r>
      <w:r w:rsidR="002F4905" w:rsidRPr="005C7DC4">
        <w:t>.</w:t>
      </w:r>
    </w:p>
    <w:p w14:paraId="309CBF90" w14:textId="1010BB0A" w:rsidR="00866780" w:rsidRPr="005C7DC4" w:rsidRDefault="00866780" w:rsidP="00866780">
      <w:r w:rsidRPr="005C7DC4">
        <w:t>Visas minēt</w:t>
      </w:r>
      <w:r w:rsidR="002F4905" w:rsidRPr="005C7DC4">
        <w:t>ā</w:t>
      </w:r>
      <w:r w:rsidRPr="005C7DC4">
        <w:t xml:space="preserve">s JavaScript bibliotēkas tiek </w:t>
      </w:r>
      <w:r w:rsidR="000B4A1D" w:rsidRPr="005C7DC4">
        <w:t>ielādētas</w:t>
      </w:r>
      <w:r w:rsidRPr="005C7DC4">
        <w:t xml:space="preserve"> no CDN (</w:t>
      </w:r>
      <w:r w:rsidRPr="005C7DC4">
        <w:rPr>
          <w:i/>
        </w:rPr>
        <w:t>Content delivery network</w:t>
      </w:r>
      <w:r w:rsidRPr="005C7DC4">
        <w:t>)</w:t>
      </w:r>
      <w:r w:rsidR="00295DC8" w:rsidRPr="005C7DC4">
        <w:t>,</w:t>
      </w:r>
      <w:r w:rsidRPr="005C7DC4">
        <w:t xml:space="preserve"> tāpēc </w:t>
      </w:r>
      <w:r w:rsidR="000B4A1D" w:rsidRPr="005C7DC4">
        <w:t>piemēru</w:t>
      </w:r>
      <w:r w:rsidRPr="005C7DC4">
        <w:t xml:space="preserve"> palaišanas saskarnes izmantošanai </w:t>
      </w:r>
      <w:r w:rsidR="00A010F7" w:rsidRPr="005C7DC4">
        <w:t>nepieciešamais interneta pieslēgums</w:t>
      </w:r>
      <w:r w:rsidRPr="005C7DC4">
        <w:t>.</w:t>
      </w:r>
    </w:p>
    <w:p w14:paraId="472CA037" w14:textId="6CE42BC6" w:rsidR="00866780" w:rsidRPr="005C7DC4" w:rsidRDefault="000E0640" w:rsidP="000B4A1D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0F32BAA3" wp14:editId="282EB517">
            <wp:extent cx="5534025" cy="3467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72" w:name="_Ref348453353"/>
    <w:p w14:paraId="766AE2D0" w14:textId="3E1FDA8E" w:rsidR="000B4A1D" w:rsidRPr="005C7DC4" w:rsidRDefault="000B4A1D" w:rsidP="000B4A1D">
      <w:pPr>
        <w:pStyle w:val="Picturecaption"/>
      </w:pPr>
      <w:r w:rsidRPr="005C7DC4">
        <w:fldChar w:fldCharType="begin"/>
      </w:r>
      <w:r w:rsidRPr="005C7DC4">
        <w:instrText xml:space="preserve"> SEQ Attēls \* ARABIC </w:instrText>
      </w:r>
      <w:r w:rsidRPr="005C7DC4">
        <w:fldChar w:fldCharType="separate"/>
      </w:r>
      <w:bookmarkStart w:id="173" w:name="_Ref348453358"/>
      <w:bookmarkStart w:id="174" w:name="_Toc134800301"/>
      <w:r w:rsidR="00565FEE" w:rsidRPr="005C7DC4">
        <w:t>33</w:t>
      </w:r>
      <w:bookmarkEnd w:id="173"/>
      <w:r w:rsidRPr="005C7DC4">
        <w:fldChar w:fldCharType="end"/>
      </w:r>
      <w:r w:rsidRPr="005C7DC4">
        <w:t>.attēls. Projekta struktūra</w:t>
      </w:r>
      <w:bookmarkEnd w:id="172"/>
      <w:bookmarkEnd w:id="174"/>
    </w:p>
    <w:p w14:paraId="28ABF523" w14:textId="61CC9B7A" w:rsidR="000D679C" w:rsidRPr="005C7DC4" w:rsidRDefault="000D679C" w:rsidP="000B4A1D">
      <w:r w:rsidRPr="005C7DC4">
        <w:t xml:space="preserve">Projekta struktūra ir </w:t>
      </w:r>
      <w:r w:rsidR="00051CAE" w:rsidRPr="005C7DC4">
        <w:t xml:space="preserve">redzama </w:t>
      </w:r>
      <w:r w:rsidR="000B4A1D" w:rsidRPr="005C7DC4">
        <w:fldChar w:fldCharType="begin"/>
      </w:r>
      <w:r w:rsidR="000B4A1D" w:rsidRPr="005C7DC4">
        <w:instrText xml:space="preserve"> REF _Ref348453358 \h </w:instrText>
      </w:r>
      <w:r w:rsidR="000B4A1D" w:rsidRPr="005C7DC4">
        <w:fldChar w:fldCharType="separate"/>
      </w:r>
      <w:r w:rsidR="00565FEE" w:rsidRPr="005C7DC4">
        <w:t>33</w:t>
      </w:r>
      <w:r w:rsidR="000B4A1D" w:rsidRPr="005C7DC4">
        <w:fldChar w:fldCharType="end"/>
      </w:r>
      <w:r w:rsidR="000B4A1D" w:rsidRPr="005C7DC4">
        <w:t>.</w:t>
      </w:r>
      <w:r w:rsidRPr="005C7DC4">
        <w:t>attēlā, tas satur</w:t>
      </w:r>
      <w:r w:rsidR="00051CAE" w:rsidRPr="005C7DC4">
        <w:t>s</w:t>
      </w:r>
      <w:r w:rsidRPr="005C7DC4">
        <w:t>:</w:t>
      </w:r>
    </w:p>
    <w:p w14:paraId="3E523A79" w14:textId="14B4F66C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„cert” – publiska un privāta atslēgas .pem formātā;</w:t>
      </w:r>
    </w:p>
    <w:p w14:paraId="4ADA67E5" w14:textId="383B5409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„lib” – PHP bibliotēkas darbam ar WS-Security</w:t>
      </w:r>
      <w:r w:rsidR="00C75FD0" w:rsidRPr="005C7DC4">
        <w:t xml:space="preserve"> un STS</w:t>
      </w:r>
      <w:r w:rsidR="00051CAE" w:rsidRPr="005C7DC4">
        <w:t>;</w:t>
      </w:r>
    </w:p>
    <w:p w14:paraId="2781ABCE" w14:textId="0CC9D282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„xml” – testa ziņojumu glabāšanas mape</w:t>
      </w:r>
      <w:r w:rsidR="00051CAE" w:rsidRPr="005C7DC4">
        <w:t>;</w:t>
      </w:r>
    </w:p>
    <w:p w14:paraId="7FEA6222" w14:textId="27A1A246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 xml:space="preserve">„*.php” – </w:t>
      </w:r>
      <w:r w:rsidR="00051CAE" w:rsidRPr="005C7DC4">
        <w:t>piemēri;</w:t>
      </w:r>
    </w:p>
    <w:p w14:paraId="6572FD90" w14:textId="5C49B497" w:rsidR="000D679C" w:rsidRPr="005C7DC4" w:rsidRDefault="000D679C" w:rsidP="000D679C">
      <w:pPr>
        <w:pStyle w:val="ListParagraph"/>
        <w:numPr>
          <w:ilvl w:val="0"/>
          <w:numId w:val="29"/>
        </w:numPr>
      </w:pPr>
      <w:r w:rsidRPr="005C7DC4">
        <w:t>„client.my.php” – PHP SoapClient</w:t>
      </w:r>
      <w:r w:rsidR="00C75FD0" w:rsidRPr="005C7DC4">
        <w:t xml:space="preserve"> klases</w:t>
      </w:r>
      <w:r w:rsidRPr="005C7DC4">
        <w:t xml:space="preserve"> </w:t>
      </w:r>
      <w:r w:rsidR="00C75FD0" w:rsidRPr="005C7DC4">
        <w:t>paplašinājums darbam ar WS-Security</w:t>
      </w:r>
      <w:r w:rsidR="00051CAE" w:rsidRPr="005C7DC4">
        <w:t>;</w:t>
      </w:r>
    </w:p>
    <w:p w14:paraId="1237CAB4" w14:textId="7EDB0F3F" w:rsidR="000E0640" w:rsidRPr="005C7DC4" w:rsidRDefault="000E0640" w:rsidP="000D679C">
      <w:pPr>
        <w:pStyle w:val="ListParagraph"/>
        <w:numPr>
          <w:ilvl w:val="0"/>
          <w:numId w:val="29"/>
        </w:numPr>
      </w:pPr>
      <w:r w:rsidRPr="005C7DC4">
        <w:t xml:space="preserve">“Config.php” – Konfigurācijas datnē ar servisu </w:t>
      </w:r>
      <w:r w:rsidR="00051CAE" w:rsidRPr="005C7DC4">
        <w:t>adresēm;</w:t>
      </w:r>
    </w:p>
    <w:p w14:paraId="6884CFE0" w14:textId="5ABD1A6A" w:rsidR="000D679C" w:rsidRPr="005C7DC4" w:rsidRDefault="00C75FD0" w:rsidP="000B4A1D">
      <w:pPr>
        <w:pStyle w:val="ListParagraph"/>
        <w:numPr>
          <w:ilvl w:val="0"/>
          <w:numId w:val="29"/>
        </w:numPr>
      </w:pPr>
      <w:r w:rsidRPr="005C7DC4">
        <w:t>„vievier.html” – piemēru palaišanas saskarne</w:t>
      </w:r>
      <w:r w:rsidR="00051CAE" w:rsidRPr="005C7DC4">
        <w:t>.</w:t>
      </w:r>
    </w:p>
    <w:p w14:paraId="0868C7A1" w14:textId="2A1213C5" w:rsidR="000E0640" w:rsidRPr="005C7DC4" w:rsidRDefault="000E0640" w:rsidP="00B578B1">
      <w:pPr>
        <w:pStyle w:val="Heading3"/>
      </w:pPr>
      <w:bookmarkStart w:id="175" w:name="_Ref494697478"/>
      <w:bookmarkStart w:id="176" w:name="_Toc134800250"/>
      <w:r w:rsidRPr="005C7DC4">
        <w:t>SOAP piemēri PHP</w:t>
      </w:r>
      <w:bookmarkEnd w:id="175"/>
      <w:bookmarkEnd w:id="176"/>
    </w:p>
    <w:p w14:paraId="517D65F2" w14:textId="6EB470C0" w:rsidR="000E0640" w:rsidRPr="005C7DC4" w:rsidRDefault="00051CAE" w:rsidP="00C75FD0">
      <w:pPr>
        <w:pStyle w:val="Heading4"/>
      </w:pPr>
      <w:bookmarkStart w:id="177" w:name="_Toc134800251"/>
      <w:r w:rsidRPr="005C7DC4">
        <w:t>Konfigurācijas</w:t>
      </w:r>
      <w:r w:rsidR="000E0640" w:rsidRPr="005C7DC4">
        <w:t xml:space="preserve"> datne Config.php</w:t>
      </w:r>
      <w:bookmarkEnd w:id="177"/>
    </w:p>
    <w:p w14:paraId="19ACA305" w14:textId="2E420088" w:rsidR="000E0640" w:rsidRPr="005C7DC4" w:rsidRDefault="000E0640" w:rsidP="00B578B1">
      <w:r w:rsidRPr="005C7DC4">
        <w:t>Konfigurācijās datnē jānor</w:t>
      </w:r>
      <w:r w:rsidR="00051CAE" w:rsidRPr="005C7DC4">
        <w:t>ā</w:t>
      </w:r>
      <w:r w:rsidRPr="005C7DC4">
        <w:t>da STS un DIT adreses, un DIT servisa realm</w:t>
      </w:r>
      <w:r w:rsidR="00051CAE" w:rsidRPr="005C7DC4">
        <w:t>.</w:t>
      </w:r>
    </w:p>
    <w:p w14:paraId="1DB38C70" w14:textId="77777777" w:rsidR="009E42EE" w:rsidRPr="005C7DC4" w:rsidRDefault="009E42EE" w:rsidP="009E42EE">
      <w:pPr>
        <w:pStyle w:val="Sourcewithforeground"/>
        <w:jc w:val="left"/>
      </w:pPr>
      <w:r w:rsidRPr="005C7DC4">
        <w:t>&lt;?php</w:t>
      </w:r>
    </w:p>
    <w:p w14:paraId="0C1F6A00" w14:textId="77777777" w:rsidR="009E42EE" w:rsidRPr="005C7DC4" w:rsidRDefault="009E42EE" w:rsidP="009E42EE">
      <w:pPr>
        <w:pStyle w:val="Sourcewithforeground"/>
        <w:jc w:val="left"/>
      </w:pPr>
    </w:p>
    <w:p w14:paraId="2C323627" w14:textId="77777777" w:rsidR="009E42EE" w:rsidRPr="005C7DC4" w:rsidRDefault="009E42EE" w:rsidP="009E42EE">
      <w:pPr>
        <w:pStyle w:val="Sourcewithforeground"/>
        <w:jc w:val="left"/>
      </w:pPr>
      <w:r w:rsidRPr="005C7DC4">
        <w:t>$sts_address = 'https://epakvisstv.vraa.gov.lv/STS/Viss.Pfas.STS/sts/Issue.svc';</w:t>
      </w:r>
    </w:p>
    <w:p w14:paraId="1D5439D5" w14:textId="77777777" w:rsidR="009E42EE" w:rsidRPr="005C7DC4" w:rsidRDefault="009E42EE" w:rsidP="009E42EE">
      <w:pPr>
        <w:pStyle w:val="Sourcewithforeground"/>
        <w:jc w:val="left"/>
      </w:pPr>
      <w:r w:rsidRPr="005C7DC4">
        <w:t>$apply_to =  'https://ivis.eps.gov.lv/DIT.WebService';</w:t>
      </w:r>
    </w:p>
    <w:p w14:paraId="433B54AE" w14:textId="77777777" w:rsidR="009E42EE" w:rsidRPr="005C7DC4" w:rsidRDefault="009E42EE" w:rsidP="009E42EE">
      <w:pPr>
        <w:pStyle w:val="Sourcewithforeground"/>
        <w:jc w:val="left"/>
      </w:pPr>
    </w:p>
    <w:p w14:paraId="562C68CF" w14:textId="0324E791" w:rsidR="009E42EE" w:rsidRPr="005C7DC4" w:rsidRDefault="009E42EE" w:rsidP="009E42EE">
      <w:pPr>
        <w:pStyle w:val="Sourcewithforeground"/>
        <w:jc w:val="left"/>
      </w:pPr>
      <w:r w:rsidRPr="005C7DC4">
        <w:t>$DIT_config_service_addr = 'https://</w:t>
      </w:r>
      <w:r w:rsidR="005E3853" w:rsidRPr="005C7DC4">
        <w:t>dittest</w:t>
      </w:r>
      <w:r w:rsidRPr="005C7DC4">
        <w:t>.vraa.gov.lv/dit/v1-3/ConfigurationService';</w:t>
      </w:r>
    </w:p>
    <w:p w14:paraId="00BD9FA0" w14:textId="77777777" w:rsidR="009E42EE" w:rsidRPr="005C7DC4" w:rsidRDefault="009E42EE" w:rsidP="009E42EE">
      <w:pPr>
        <w:pStyle w:val="Sourcewithforeground"/>
        <w:jc w:val="left"/>
      </w:pPr>
    </w:p>
    <w:p w14:paraId="05A1691D" w14:textId="529C3770" w:rsidR="009E42EE" w:rsidRPr="005C7DC4" w:rsidRDefault="009E42EE" w:rsidP="009E42EE">
      <w:pPr>
        <w:pStyle w:val="Sourcewithforeground"/>
        <w:jc w:val="left"/>
      </w:pPr>
      <w:r w:rsidRPr="005C7DC4">
        <w:t>$DIT_WCF_service_addr = 'https://</w:t>
      </w:r>
      <w:r w:rsidR="005E3853" w:rsidRPr="005C7DC4">
        <w:t>dittest</w:t>
      </w:r>
      <w:r w:rsidRPr="005C7DC4">
        <w:t>.vraa.gov.lv/dit/v1-2/MessageService';</w:t>
      </w:r>
    </w:p>
    <w:p w14:paraId="1C4A228E" w14:textId="77777777" w:rsidR="009E42EE" w:rsidRPr="005C7DC4" w:rsidRDefault="009E42EE" w:rsidP="009E42EE">
      <w:pPr>
        <w:pStyle w:val="Sourcewithforeground"/>
        <w:jc w:val="left"/>
      </w:pPr>
    </w:p>
    <w:p w14:paraId="631C5637" w14:textId="77777777" w:rsidR="009E42EE" w:rsidRPr="005C7DC4" w:rsidRDefault="009E42EE" w:rsidP="009E42EE">
      <w:pPr>
        <w:pStyle w:val="Sourcewithforeground"/>
        <w:jc w:val="left"/>
      </w:pPr>
      <w:r w:rsidRPr="005C7DC4">
        <w:t>?&gt;</w:t>
      </w:r>
    </w:p>
    <w:p w14:paraId="3D1C809D" w14:textId="77777777" w:rsidR="009E42EE" w:rsidRPr="005C7DC4" w:rsidRDefault="009E42EE" w:rsidP="00B578B1">
      <w:pPr>
        <w:pStyle w:val="Sourcewithforeground"/>
      </w:pPr>
    </w:p>
    <w:p w14:paraId="7D3A241A" w14:textId="77777777" w:rsidR="000E0640" w:rsidRPr="005C7DC4" w:rsidRDefault="000E0640" w:rsidP="00B578B1"/>
    <w:p w14:paraId="68660D35" w14:textId="3D71CAC9" w:rsidR="00C75FD0" w:rsidRPr="005C7DC4" w:rsidRDefault="00C75FD0" w:rsidP="00C75FD0">
      <w:pPr>
        <w:pStyle w:val="Heading4"/>
      </w:pPr>
      <w:bookmarkStart w:id="178" w:name="_Toc134800252"/>
      <w:r w:rsidRPr="005C7DC4">
        <w:t>Savienošana ar sertifikātu (LoginCert)</w:t>
      </w:r>
      <w:bookmarkEnd w:id="178"/>
    </w:p>
    <w:p w14:paraId="22A9789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5A839BC8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header("Content-Type: application/json; charset=UTF-8");</w:t>
      </w:r>
    </w:p>
    <w:p w14:paraId="05FC359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37A0342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require_once('lib/milestone.php'); </w:t>
      </w:r>
    </w:p>
    <w:p w14:paraId="17FD774A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require_once('client.my.php');</w:t>
      </w:r>
    </w:p>
    <w:p w14:paraId="71D6116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require_once('config.php');</w:t>
      </w:r>
    </w:p>
    <w:p w14:paraId="3C67374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5EC0469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$sts = new STSClient(NULL, array(</w:t>
      </w:r>
    </w:p>
    <w:p w14:paraId="116086E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'trace' =&gt; 1,</w:t>
      </w:r>
    </w:p>
    <w:p w14:paraId="3F248F1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'location' =&gt; $sts_address.'/trust/13/certificatemixed',</w:t>
      </w:r>
    </w:p>
    <w:p w14:paraId="7892DF50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'uri' =&gt; 'http://docs.oasis-open.org/ws-sx/ws-trust/200512',</w:t>
      </w:r>
    </w:p>
    <w:p w14:paraId="358DFE78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'exceptions' =&gt; TRUE,</w:t>
      </w:r>
    </w:p>
    <w:p w14:paraId="2368058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'style'    =&gt; SOAP_DOCUMENT,</w:t>
      </w:r>
    </w:p>
    <w:p w14:paraId="68A9E8C2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'use'      =&gt; SOAP_LITERAL,</w:t>
      </w:r>
    </w:p>
    <w:p w14:paraId="595341F4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'soap_version' =&gt; SOAP_1_2</w:t>
      </w:r>
    </w:p>
    <w:p w14:paraId="6A16018F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));</w:t>
      </w:r>
    </w:p>
    <w:p w14:paraId="6946B592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</w:t>
      </w:r>
    </w:p>
    <w:p w14:paraId="58B08E1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$ms = Milestone::getInstance();</w:t>
      </w:r>
    </w:p>
    <w:p w14:paraId="0847B8F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429070F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</w:t>
      </w:r>
    </w:p>
    <w:p w14:paraId="3A4A904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</w:t>
      </w:r>
    </w:p>
    <w:p w14:paraId="598D670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"http://www.oasis-open.org/RSA2004/attributes/AUTHORITY");</w:t>
      </w:r>
    </w:p>
    <w:p w14:paraId="20B76293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"http://docs.oasis-open.org/wsfed/authorization/200706/claims/action");</w:t>
      </w:r>
    </w:p>
    <w:p w14:paraId="364D56C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"http://schemas.xmlsoap.org/ws/2005/05/identity/claims/privatepersonalidentifier");</w:t>
      </w:r>
    </w:p>
    <w:p w14:paraId="5005EA2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"http://schemas.xmlsoap.org/ws/2005/05/identity/claims/sid");</w:t>
      </w:r>
    </w:p>
    <w:p w14:paraId="0DF5A5C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"http://ivis.eps.gov.lv/schema/identity/claims/employeegroup");</w:t>
      </w:r>
    </w:p>
    <w:p w14:paraId="23E6811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"http://schemas.xmlsoap.org/ws/2005/05/identity/claims/surname");</w:t>
      </w:r>
    </w:p>
    <w:p w14:paraId="5CF2299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"http://schemas.xmlsoap.org/ws/2005/05/identity/claims/givenname");</w:t>
      </w:r>
    </w:p>
    <w:p w14:paraId="51334DF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"http://schemas.xmlsoap.org/ws/2005/05/identity/claims/name");</w:t>
      </w:r>
    </w:p>
    <w:p w14:paraId="3842E61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$claims[] = array('uri' =&gt; "urn:ivis:100001:name.id-viss");</w:t>
      </w:r>
    </w:p>
    <w:p w14:paraId="798175F0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6966EDF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0428566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$cert = file_get_contents('cert/public.pem');</w:t>
      </w:r>
    </w:p>
    <w:p w14:paraId="1A885F5A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$private_key = file_get_contents('cert/not_enc.pem');</w:t>
      </w:r>
    </w:p>
    <w:p w14:paraId="7CBECBA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3E98665E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$tokens = $sts-&gt;issueTokenCert($cert, $private_key, $apply_to);</w:t>
      </w:r>
    </w:p>
    <w:p w14:paraId="779BF8BD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35A26DA3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$ms-&gt;addSTSCallmilestone($sts, $sts_address);</w:t>
      </w:r>
    </w:p>
    <w:p w14:paraId="3354CD2C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</w:t>
      </w:r>
    </w:p>
    <w:p w14:paraId="574FEB59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Token for service call - we use only first token from collection if many returned</w:t>
      </w:r>
    </w:p>
    <w:p w14:paraId="3004916C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//$service-&gt;customtoken = $tokens[0];</w:t>
      </w:r>
    </w:p>
    <w:p w14:paraId="3A4B98C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0130DB2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$ms-&gt;fromatXML();</w:t>
      </w:r>
    </w:p>
    <w:p w14:paraId="4A53CD8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echo $ms-&gt;getJSON();</w:t>
      </w:r>
    </w:p>
    <w:p w14:paraId="0C0122B2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29CB366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(SoapFault $fault) {</w:t>
      </w:r>
    </w:p>
    <w:p w14:paraId="709B1463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//var_dump($fault);</w:t>
      </w:r>
    </w:p>
    <w:p w14:paraId="086A0CFC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echo $fault;</w:t>
      </w:r>
    </w:p>
    <w:p w14:paraId="6780CC2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5323EAC0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23F19CA5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echo $ex-&gt;getMessage();</w:t>
      </w:r>
    </w:p>
    <w:p w14:paraId="07133811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//var_dump($ex);</w:t>
      </w:r>
    </w:p>
    <w:p w14:paraId="075A9AA7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39EBAE2B" w14:textId="77777777" w:rsidR="0089619F" w:rsidRPr="005C7DC4" w:rsidRDefault="0089619F" w:rsidP="0089619F">
      <w:pPr>
        <w:pStyle w:val="Sourcewithforeground"/>
        <w:jc w:val="left"/>
        <w:rPr>
          <w:color w:val="000000"/>
        </w:rPr>
      </w:pPr>
    </w:p>
    <w:p w14:paraId="292C6BA9" w14:textId="6FD27965" w:rsidR="0089619F" w:rsidRPr="005C7DC4" w:rsidRDefault="0089619F" w:rsidP="00976125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3E74FCFB" w14:textId="07A8E16D" w:rsidR="00C75FD0" w:rsidRPr="005C7DC4" w:rsidRDefault="002E7F4B" w:rsidP="00C75FD0">
      <w:pPr>
        <w:pStyle w:val="Heading4"/>
      </w:pPr>
      <w:bookmarkStart w:id="179" w:name="_Toc134800253"/>
      <w:r w:rsidRPr="005C7DC4">
        <w:t>Savienošana ar lietotāja vārdu un paroli (LoginUserName)</w:t>
      </w:r>
      <w:bookmarkEnd w:id="179"/>
    </w:p>
    <w:p w14:paraId="1B887A68" w14:textId="77777777" w:rsidR="00F36703" w:rsidRPr="005C7DC4" w:rsidRDefault="00F36703" w:rsidP="00F36703">
      <w:pPr>
        <w:pStyle w:val="Sourcewithforeground"/>
        <w:jc w:val="left"/>
      </w:pPr>
      <w:r w:rsidRPr="005C7DC4">
        <w:t>&lt;?php</w:t>
      </w:r>
    </w:p>
    <w:p w14:paraId="5DCCBB40" w14:textId="77777777" w:rsidR="00F36703" w:rsidRPr="005C7DC4" w:rsidRDefault="00F36703" w:rsidP="00F36703">
      <w:pPr>
        <w:pStyle w:val="Sourcewithforeground"/>
        <w:jc w:val="left"/>
      </w:pPr>
      <w:r w:rsidRPr="005C7DC4">
        <w:t>header("Content-Type: application/json; charset=UTF-8");</w:t>
      </w:r>
    </w:p>
    <w:p w14:paraId="12386D6E" w14:textId="77777777" w:rsidR="00F36703" w:rsidRPr="005C7DC4" w:rsidRDefault="00F36703" w:rsidP="00F36703">
      <w:pPr>
        <w:pStyle w:val="Sourcewithforeground"/>
        <w:jc w:val="left"/>
      </w:pPr>
    </w:p>
    <w:p w14:paraId="19CACD03" w14:textId="77777777" w:rsidR="00F36703" w:rsidRPr="005C7DC4" w:rsidRDefault="00F36703" w:rsidP="00F36703">
      <w:pPr>
        <w:pStyle w:val="Sourcewithforeground"/>
        <w:jc w:val="left"/>
      </w:pPr>
      <w:r w:rsidRPr="005C7DC4">
        <w:t>require_once('lib/milestone.php'); </w:t>
      </w:r>
    </w:p>
    <w:p w14:paraId="14279A79" w14:textId="77777777" w:rsidR="00F36703" w:rsidRPr="005C7DC4" w:rsidRDefault="00F36703" w:rsidP="00F36703">
      <w:pPr>
        <w:pStyle w:val="Sourcewithforeground"/>
        <w:jc w:val="left"/>
      </w:pPr>
      <w:r w:rsidRPr="005C7DC4">
        <w:t>require_once('client.my.php');</w:t>
      </w:r>
    </w:p>
    <w:p w14:paraId="4E5DD824" w14:textId="77777777" w:rsidR="00F36703" w:rsidRPr="005C7DC4" w:rsidRDefault="00F36703" w:rsidP="00F36703">
      <w:pPr>
        <w:pStyle w:val="Sourcewithforeground"/>
        <w:jc w:val="left"/>
      </w:pPr>
    </w:p>
    <w:p w14:paraId="0139C229" w14:textId="77777777" w:rsidR="00F36703" w:rsidRPr="005C7DC4" w:rsidRDefault="00F36703" w:rsidP="00F36703">
      <w:pPr>
        <w:pStyle w:val="Sourcewithforeground"/>
        <w:jc w:val="left"/>
      </w:pPr>
      <w:r w:rsidRPr="005C7DC4">
        <w:t>require_once('config.php');</w:t>
      </w:r>
    </w:p>
    <w:p w14:paraId="1FDA53A5" w14:textId="77777777" w:rsidR="00F36703" w:rsidRPr="005C7DC4" w:rsidRDefault="00F36703" w:rsidP="00F36703">
      <w:pPr>
        <w:pStyle w:val="Sourcewithforeground"/>
        <w:jc w:val="left"/>
      </w:pPr>
    </w:p>
    <w:p w14:paraId="15C7B5FD" w14:textId="77777777" w:rsidR="00F36703" w:rsidRPr="005C7DC4" w:rsidRDefault="00F36703" w:rsidP="00F36703">
      <w:pPr>
        <w:pStyle w:val="Sourcewithforeground"/>
        <w:jc w:val="left"/>
      </w:pPr>
      <w:r w:rsidRPr="005C7DC4">
        <w:t>$sts = new STSClient(NULL, array(</w:t>
      </w:r>
    </w:p>
    <w:p w14:paraId="299D701C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17E29F0E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6BFC92BE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5396837D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503F296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222429D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065D34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3D673125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));</w:t>
      </w:r>
    </w:p>
    <w:p w14:paraId="3AD536ED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</w:t>
      </w:r>
    </w:p>
    <w:p w14:paraId="20A8FDD0" w14:textId="77777777" w:rsidR="00F36703" w:rsidRPr="005C7DC4" w:rsidRDefault="00F36703" w:rsidP="00F36703">
      <w:pPr>
        <w:pStyle w:val="Sourcewithforeground"/>
        <w:jc w:val="left"/>
      </w:pPr>
      <w:r w:rsidRPr="005C7DC4">
        <w:t>$ms = Milestone::getInstance();</w:t>
      </w:r>
    </w:p>
    <w:p w14:paraId="0E1DD4A1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2972E394" w14:textId="77777777" w:rsidR="00F36703" w:rsidRPr="005C7DC4" w:rsidRDefault="00F36703" w:rsidP="00F36703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37917C5C" w14:textId="77777777" w:rsidR="00F36703" w:rsidRPr="005C7DC4" w:rsidRDefault="00F36703" w:rsidP="00F36703">
      <w:pPr>
        <w:pStyle w:val="Sourcewithforeground"/>
        <w:jc w:val="left"/>
      </w:pPr>
      <w:r w:rsidRPr="005C7DC4">
        <w:t>try {</w:t>
      </w:r>
    </w:p>
    <w:p w14:paraId="635C95DC" w14:textId="77777777" w:rsidR="00F36703" w:rsidRPr="005C7DC4" w:rsidRDefault="00F36703" w:rsidP="00F36703">
      <w:pPr>
        <w:pStyle w:val="Sourcewithforeground"/>
        <w:jc w:val="left"/>
      </w:pPr>
      <w:r w:rsidRPr="005C7DC4">
        <w:t>    // set UsernameToken variables and request for tokens</w:t>
      </w:r>
    </w:p>
    <w:p w14:paraId="71EDFADA" w14:textId="77777777" w:rsidR="00F36703" w:rsidRPr="005C7DC4" w:rsidRDefault="00F36703" w:rsidP="00F36703">
      <w:pPr>
        <w:pStyle w:val="Sourcewithforeground"/>
        <w:jc w:val="left"/>
      </w:pPr>
      <w:r w:rsidRPr="005C7DC4">
        <w:t>    $username = 'DitAdmin';</w:t>
      </w:r>
    </w:p>
    <w:p w14:paraId="51BD668B" w14:textId="2607D115" w:rsidR="00F36703" w:rsidRPr="005C7DC4" w:rsidRDefault="00F36703" w:rsidP="00F36703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6A13CB52" w14:textId="77777777" w:rsidR="00F36703" w:rsidRPr="005C7DC4" w:rsidRDefault="00F36703" w:rsidP="00F36703">
      <w:pPr>
        <w:pStyle w:val="Sourcewithforeground"/>
        <w:jc w:val="left"/>
      </w:pPr>
      <w:r w:rsidRPr="005C7DC4">
        <w:t>    </w:t>
      </w:r>
    </w:p>
    <w:p w14:paraId="146BE70D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0A8BA489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A33C1D6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E9FECB6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7848BDE8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19AA6B8A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9EC4328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7D92DF3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21C483A5" w14:textId="77777777" w:rsidR="00F36703" w:rsidRPr="005C7DC4" w:rsidRDefault="00F36703" w:rsidP="00F36703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0AFB058B" w14:textId="77777777" w:rsidR="00F36703" w:rsidRPr="005C7DC4" w:rsidRDefault="00F36703" w:rsidP="00F36703">
      <w:pPr>
        <w:pStyle w:val="Sourcewithforeground"/>
        <w:jc w:val="left"/>
      </w:pPr>
      <w:r w:rsidRPr="005C7DC4">
        <w:t>    </w:t>
      </w:r>
    </w:p>
    <w:p w14:paraId="5B106C9A" w14:textId="77777777" w:rsidR="00F36703" w:rsidRPr="005C7DC4" w:rsidRDefault="00F36703" w:rsidP="00F36703">
      <w:pPr>
        <w:pStyle w:val="Sourcewithforeground"/>
        <w:jc w:val="left"/>
      </w:pPr>
      <w:r w:rsidRPr="005C7DC4">
        <w:t>    $tokens = $sts-&gt;issueToken($username, $password, $apply_to, $claims);</w:t>
      </w:r>
    </w:p>
    <w:p w14:paraId="2023383F" w14:textId="77777777" w:rsidR="00F36703" w:rsidRPr="005C7DC4" w:rsidRDefault="00F36703" w:rsidP="00F36703">
      <w:pPr>
        <w:pStyle w:val="Sourcewithforeground"/>
        <w:jc w:val="left"/>
      </w:pPr>
      <w:r w:rsidRPr="005C7DC4">
        <w:t>          </w:t>
      </w:r>
    </w:p>
    <w:p w14:paraId="02319CBC" w14:textId="77777777" w:rsidR="00F36703" w:rsidRPr="005C7DC4" w:rsidRDefault="00F36703" w:rsidP="00F36703">
      <w:pPr>
        <w:pStyle w:val="Sourcewithforeground"/>
        <w:jc w:val="left"/>
      </w:pPr>
      <w:r w:rsidRPr="005C7DC4">
        <w:t>    $ms-&gt;addSTSCallmilestone($sts, $sts_address);</w:t>
      </w:r>
    </w:p>
    <w:p w14:paraId="44569597" w14:textId="77777777" w:rsidR="00F36703" w:rsidRPr="005C7DC4" w:rsidRDefault="00F36703" w:rsidP="00F36703">
      <w:pPr>
        <w:pStyle w:val="Sourcewithforeground"/>
        <w:jc w:val="left"/>
      </w:pPr>
      <w:r w:rsidRPr="005C7DC4">
        <w:t>        </w:t>
      </w:r>
    </w:p>
    <w:p w14:paraId="48B58BA9" w14:textId="77777777" w:rsidR="00F36703" w:rsidRPr="005C7DC4" w:rsidRDefault="00F36703" w:rsidP="00F36703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7BBC003" w14:textId="77777777" w:rsidR="00F36703" w:rsidRPr="005C7DC4" w:rsidRDefault="00F36703" w:rsidP="00F36703">
      <w:pPr>
        <w:pStyle w:val="Sourcewithforeground"/>
        <w:jc w:val="left"/>
      </w:pPr>
      <w:r w:rsidRPr="005C7DC4">
        <w:t>    //$service-&gt;customtoken = $tokens[0];</w:t>
      </w:r>
    </w:p>
    <w:p w14:paraId="78C22953" w14:textId="77777777" w:rsidR="00F36703" w:rsidRPr="005C7DC4" w:rsidRDefault="00F36703" w:rsidP="00F36703">
      <w:pPr>
        <w:pStyle w:val="Sourcewithforeground"/>
        <w:jc w:val="left"/>
      </w:pPr>
    </w:p>
    <w:p w14:paraId="4BB84745" w14:textId="77777777" w:rsidR="00F36703" w:rsidRPr="005C7DC4" w:rsidRDefault="00F36703" w:rsidP="00F36703">
      <w:pPr>
        <w:pStyle w:val="Sourcewithforeground"/>
        <w:jc w:val="left"/>
      </w:pPr>
      <w:r w:rsidRPr="005C7DC4">
        <w:t>    $ms-&gt;fromatXML();</w:t>
      </w:r>
    </w:p>
    <w:p w14:paraId="7792EE1E" w14:textId="77777777" w:rsidR="00F36703" w:rsidRPr="005C7DC4" w:rsidRDefault="00F36703" w:rsidP="00F36703">
      <w:pPr>
        <w:pStyle w:val="Sourcewithforeground"/>
        <w:jc w:val="left"/>
      </w:pPr>
      <w:r w:rsidRPr="005C7DC4">
        <w:t>    echo $ms-&gt;getJSON();</w:t>
      </w:r>
    </w:p>
    <w:p w14:paraId="5AC5DCBF" w14:textId="77777777" w:rsidR="00F36703" w:rsidRPr="005C7DC4" w:rsidRDefault="00F36703" w:rsidP="00F36703">
      <w:pPr>
        <w:pStyle w:val="Sourcewithforeground"/>
        <w:jc w:val="left"/>
      </w:pPr>
      <w:r w:rsidRPr="005C7DC4">
        <w:t>    </w:t>
      </w:r>
    </w:p>
    <w:p w14:paraId="73B2824C" w14:textId="77777777" w:rsidR="00F36703" w:rsidRPr="005C7DC4" w:rsidRDefault="00F36703" w:rsidP="00F36703">
      <w:pPr>
        <w:pStyle w:val="Sourcewithforeground"/>
        <w:jc w:val="left"/>
      </w:pPr>
      <w:r w:rsidRPr="005C7DC4">
        <w:t>} catch (SoapFault $fault) {</w:t>
      </w:r>
    </w:p>
    <w:p w14:paraId="223D8191" w14:textId="77777777" w:rsidR="00F36703" w:rsidRPr="005C7DC4" w:rsidRDefault="00F36703" w:rsidP="00F36703">
      <w:pPr>
        <w:pStyle w:val="Sourcewithforeground"/>
        <w:jc w:val="left"/>
      </w:pPr>
      <w:r w:rsidRPr="005C7DC4">
        <w:t>    //var_dump($fault);</w:t>
      </w:r>
    </w:p>
    <w:p w14:paraId="2CA05724" w14:textId="77777777" w:rsidR="00F36703" w:rsidRPr="005C7DC4" w:rsidRDefault="00F36703" w:rsidP="00F36703">
      <w:pPr>
        <w:pStyle w:val="Sourcewithforeground"/>
        <w:jc w:val="left"/>
      </w:pPr>
      <w:r w:rsidRPr="005C7DC4">
        <w:t>    echo $fault;</w:t>
      </w:r>
    </w:p>
    <w:p w14:paraId="1E3BD426" w14:textId="77777777" w:rsidR="00F36703" w:rsidRPr="005C7DC4" w:rsidRDefault="00F36703" w:rsidP="00F36703">
      <w:pPr>
        <w:pStyle w:val="Sourcewithforeground"/>
        <w:jc w:val="left"/>
      </w:pPr>
      <w:r w:rsidRPr="005C7DC4">
        <w:t>}</w:t>
      </w:r>
    </w:p>
    <w:p w14:paraId="784687FF" w14:textId="77777777" w:rsidR="00F36703" w:rsidRPr="005C7DC4" w:rsidRDefault="00F36703" w:rsidP="00F36703">
      <w:pPr>
        <w:pStyle w:val="Sourcewithforeground"/>
        <w:jc w:val="left"/>
      </w:pPr>
      <w:r w:rsidRPr="005C7DC4">
        <w:t>} catch (Exception $ex)  {</w:t>
      </w:r>
    </w:p>
    <w:p w14:paraId="44DC4BCE" w14:textId="77777777" w:rsidR="00F36703" w:rsidRPr="005C7DC4" w:rsidRDefault="00F36703" w:rsidP="00F36703">
      <w:pPr>
        <w:pStyle w:val="Sourcewithforeground"/>
        <w:jc w:val="left"/>
      </w:pPr>
      <w:r w:rsidRPr="005C7DC4">
        <w:t>    echo $ex-&gt;getMessage();</w:t>
      </w:r>
    </w:p>
    <w:p w14:paraId="5254F594" w14:textId="77777777" w:rsidR="00F36703" w:rsidRPr="005C7DC4" w:rsidRDefault="00F36703" w:rsidP="00F36703">
      <w:pPr>
        <w:pStyle w:val="Sourcewithforeground"/>
        <w:jc w:val="left"/>
      </w:pPr>
      <w:r w:rsidRPr="005C7DC4">
        <w:t>    //var_dump($ex);</w:t>
      </w:r>
    </w:p>
    <w:p w14:paraId="205DFD25" w14:textId="77777777" w:rsidR="00F36703" w:rsidRPr="005C7DC4" w:rsidRDefault="00F36703" w:rsidP="00F36703">
      <w:pPr>
        <w:pStyle w:val="Sourcewithforeground"/>
        <w:jc w:val="left"/>
      </w:pPr>
      <w:r w:rsidRPr="005C7DC4">
        <w:t>}</w:t>
      </w:r>
    </w:p>
    <w:p w14:paraId="7D3FF5D0" w14:textId="786422A6" w:rsidR="00F36703" w:rsidRPr="005C7DC4" w:rsidRDefault="00F36703" w:rsidP="00DB51E2">
      <w:pPr>
        <w:pStyle w:val="Sourcewithforeground"/>
        <w:jc w:val="left"/>
      </w:pPr>
      <w:r w:rsidRPr="005C7DC4">
        <w:t>?&gt;</w:t>
      </w:r>
    </w:p>
    <w:p w14:paraId="57897C1E" w14:textId="77777777" w:rsidR="002E7F4B" w:rsidRPr="005C7DC4" w:rsidRDefault="002E7F4B" w:rsidP="002E7F4B">
      <w:pPr>
        <w:pStyle w:val="Heading4"/>
      </w:pPr>
      <w:bookmarkStart w:id="180" w:name="_Toc134800254"/>
      <w:r w:rsidRPr="005C7DC4">
        <w:t>Kanāla pārbaude un izveidošana (SelectAndCreateChannel)</w:t>
      </w:r>
      <w:bookmarkEnd w:id="180"/>
    </w:p>
    <w:p w14:paraId="506B7F7C" w14:textId="26FFB072" w:rsidR="002E7F4B" w:rsidRPr="005C7DC4" w:rsidRDefault="002E7F4B" w:rsidP="002E7F4B">
      <w:r w:rsidRPr="005C7DC4">
        <w:t>Piemērā tiek p</w:t>
      </w:r>
      <w:r w:rsidR="00957D4C" w:rsidRPr="005C7DC4">
        <w:t>ā</w:t>
      </w:r>
      <w:r w:rsidRPr="005C7DC4">
        <w:t>rbaudīts vai eksistē kanāls. Ja kanāla nav, tad tiek izveidots jauns kanāls:</w:t>
      </w:r>
    </w:p>
    <w:p w14:paraId="32E87AE9" w14:textId="77777777" w:rsidR="006929C6" w:rsidRPr="005C7DC4" w:rsidRDefault="006929C6" w:rsidP="006929C6">
      <w:pPr>
        <w:pStyle w:val="Sourcewithforeground"/>
        <w:jc w:val="left"/>
      </w:pPr>
      <w:r w:rsidRPr="005C7DC4">
        <w:t>&lt;?php</w:t>
      </w:r>
    </w:p>
    <w:p w14:paraId="1BC00600" w14:textId="77777777" w:rsidR="006929C6" w:rsidRPr="005C7DC4" w:rsidRDefault="006929C6" w:rsidP="006929C6">
      <w:pPr>
        <w:pStyle w:val="Sourcewithforeground"/>
        <w:jc w:val="left"/>
      </w:pPr>
      <w:r w:rsidRPr="005C7DC4">
        <w:t>header("Content-Type: application/json; charset=UTF-8");</w:t>
      </w:r>
    </w:p>
    <w:p w14:paraId="30B3012C" w14:textId="77777777" w:rsidR="006929C6" w:rsidRPr="005C7DC4" w:rsidRDefault="006929C6" w:rsidP="006929C6">
      <w:pPr>
        <w:pStyle w:val="Sourcewithforeground"/>
        <w:jc w:val="left"/>
      </w:pPr>
    </w:p>
    <w:p w14:paraId="5E40C049" w14:textId="77777777" w:rsidR="006929C6" w:rsidRPr="005C7DC4" w:rsidRDefault="006929C6" w:rsidP="006929C6">
      <w:pPr>
        <w:pStyle w:val="Sourcewithforeground"/>
        <w:jc w:val="left"/>
      </w:pPr>
      <w:r w:rsidRPr="005C7DC4">
        <w:t>require_once('lib/milestone.php'); </w:t>
      </w:r>
    </w:p>
    <w:p w14:paraId="751D9F69" w14:textId="77777777" w:rsidR="006929C6" w:rsidRPr="005C7DC4" w:rsidRDefault="006929C6" w:rsidP="006929C6">
      <w:pPr>
        <w:pStyle w:val="Sourcewithforeground"/>
        <w:jc w:val="left"/>
      </w:pPr>
      <w:r w:rsidRPr="005C7DC4">
        <w:t>require_once('client.my.php');</w:t>
      </w:r>
    </w:p>
    <w:p w14:paraId="0C7978C2" w14:textId="77777777" w:rsidR="006929C6" w:rsidRPr="005C7DC4" w:rsidRDefault="006929C6" w:rsidP="006929C6">
      <w:pPr>
        <w:pStyle w:val="Sourcewithforeground"/>
        <w:jc w:val="left"/>
      </w:pPr>
      <w:r w:rsidRPr="005C7DC4">
        <w:t>require_once('config.php');</w:t>
      </w:r>
    </w:p>
    <w:p w14:paraId="2B1A5676" w14:textId="77777777" w:rsidR="006929C6" w:rsidRPr="005C7DC4" w:rsidRDefault="006929C6" w:rsidP="006929C6">
      <w:pPr>
        <w:pStyle w:val="Sourcewithforeground"/>
        <w:jc w:val="left"/>
      </w:pPr>
    </w:p>
    <w:p w14:paraId="2C73B83F" w14:textId="77777777" w:rsidR="006929C6" w:rsidRPr="005C7DC4" w:rsidRDefault="006929C6" w:rsidP="006929C6">
      <w:pPr>
        <w:pStyle w:val="Sourcewithforeground"/>
        <w:jc w:val="left"/>
      </w:pPr>
      <w:r w:rsidRPr="005C7DC4">
        <w:t>$sts = new STSClient(NULL, array(</w:t>
      </w:r>
    </w:p>
    <w:p w14:paraId="6E701862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5D645D1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6E540E00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29A9FD4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796565C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41FE61D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56FCCB0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3B05956C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));</w:t>
      </w:r>
    </w:p>
    <w:p w14:paraId="60422DD1" w14:textId="77777777" w:rsidR="006929C6" w:rsidRPr="005C7DC4" w:rsidRDefault="006929C6" w:rsidP="006929C6">
      <w:pPr>
        <w:pStyle w:val="Sourcewithforeground"/>
        <w:jc w:val="left"/>
      </w:pPr>
      <w:r w:rsidRPr="005C7DC4">
        <w:br/>
      </w:r>
      <w:r w:rsidRPr="005C7DC4">
        <w:br/>
      </w:r>
    </w:p>
    <w:p w14:paraId="65E4A61B" w14:textId="77777777" w:rsidR="006929C6" w:rsidRPr="005C7DC4" w:rsidRDefault="006929C6" w:rsidP="006929C6">
      <w:pPr>
        <w:pStyle w:val="Sourcewithforeground"/>
        <w:jc w:val="left"/>
      </w:pPr>
      <w:r w:rsidRPr="005C7DC4">
        <w:t>$service = new mySOAP($DIT_config_service_addr.'?wsdl', array(</w:t>
      </w:r>
    </w:p>
    <w:p w14:paraId="0FC54B54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'exceptions' =&gt; TRUE,</w:t>
      </w:r>
    </w:p>
    <w:p w14:paraId="1EE7901D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'soap_version' =&gt; SOAP_1_2,</w:t>
      </w:r>
    </w:p>
    <w:p w14:paraId="34905DA9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'location' =&gt; $DIT_config_service_addr.'/ws2007FederationNoSct',</w:t>
      </w:r>
    </w:p>
    <w:p w14:paraId="2165EDEB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'trace' =&gt; 1));</w:t>
      </w:r>
    </w:p>
    <w:p w14:paraId="5E651BD3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67E9441E" w14:textId="77777777" w:rsidR="006929C6" w:rsidRPr="005C7DC4" w:rsidRDefault="006929C6" w:rsidP="006929C6">
      <w:pPr>
        <w:pStyle w:val="Sourcewithforeground"/>
        <w:jc w:val="left"/>
      </w:pPr>
      <w:r w:rsidRPr="005C7DC4">
        <w:t>$ms = Milestone::getInstance();</w:t>
      </w:r>
    </w:p>
    <w:p w14:paraId="7AE72443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106717BA" w14:textId="77777777" w:rsidR="006929C6" w:rsidRPr="005C7DC4" w:rsidRDefault="006929C6" w:rsidP="006929C6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5E05F7EF" w14:textId="77777777" w:rsidR="006929C6" w:rsidRPr="005C7DC4" w:rsidRDefault="006929C6" w:rsidP="006929C6">
      <w:pPr>
        <w:pStyle w:val="Sourcewithforeground"/>
        <w:jc w:val="left"/>
      </w:pPr>
      <w:r w:rsidRPr="005C7DC4">
        <w:t>try {   </w:t>
      </w:r>
    </w:p>
    <w:p w14:paraId="260582F6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3C7DE9DD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45819C9A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8618734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708CA5C3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5EC01BCE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0AF79251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56B4F727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777A892D" w14:textId="77777777" w:rsidR="006929C6" w:rsidRPr="005C7DC4" w:rsidRDefault="006929C6" w:rsidP="006929C6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32ED86C6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5D58247B" w14:textId="77777777" w:rsidR="006929C6" w:rsidRPr="005C7DC4" w:rsidRDefault="006929C6" w:rsidP="006929C6">
      <w:pPr>
        <w:pStyle w:val="Sourcewithforeground"/>
        <w:jc w:val="left"/>
      </w:pPr>
      <w:r w:rsidRPr="005C7DC4">
        <w:t>    $cert = file_get_contents('cert/public.pem');</w:t>
      </w:r>
    </w:p>
    <w:p w14:paraId="197C78A0" w14:textId="77777777" w:rsidR="006929C6" w:rsidRPr="005C7DC4" w:rsidRDefault="006929C6" w:rsidP="006929C6">
      <w:pPr>
        <w:pStyle w:val="Sourcewithforeground"/>
        <w:jc w:val="left"/>
      </w:pPr>
      <w:r w:rsidRPr="005C7DC4">
        <w:t>    $private_key = file_get_contents('cert/not_enc.pem');</w:t>
      </w:r>
    </w:p>
    <w:p w14:paraId="572C41DA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57E73D15" w14:textId="77777777" w:rsidR="006929C6" w:rsidRPr="005C7DC4" w:rsidRDefault="006929C6" w:rsidP="006929C6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5D1F364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</w:t>
      </w:r>
    </w:p>
    <w:p w14:paraId="11713D79" w14:textId="77777777" w:rsidR="006929C6" w:rsidRPr="005C7DC4" w:rsidRDefault="006929C6" w:rsidP="006929C6">
      <w:pPr>
        <w:pStyle w:val="Sourcewithforeground"/>
        <w:jc w:val="left"/>
      </w:pPr>
      <w:r w:rsidRPr="005C7DC4">
        <w:t>    $ms-&gt;addSTSCallmilestone($sts, $sts_address);</w:t>
      </w:r>
    </w:p>
    <w:p w14:paraId="405006F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</w:t>
      </w:r>
    </w:p>
    <w:p w14:paraId="59286B40" w14:textId="77777777" w:rsidR="006929C6" w:rsidRPr="005C7DC4" w:rsidRDefault="006929C6" w:rsidP="006929C6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EA76C8F" w14:textId="77777777" w:rsidR="006929C6" w:rsidRPr="005C7DC4" w:rsidRDefault="006929C6" w:rsidP="006929C6">
      <w:pPr>
        <w:pStyle w:val="Sourcewithforeground"/>
        <w:jc w:val="left"/>
      </w:pPr>
      <w:r w:rsidRPr="005C7DC4">
        <w:t>    $service-&gt;customtoken = $tokens[0];</w:t>
      </w:r>
    </w:p>
    <w:p w14:paraId="77FCA2E1" w14:textId="77777777" w:rsidR="006929C6" w:rsidRPr="005C7DC4" w:rsidRDefault="006929C6" w:rsidP="006929C6">
      <w:pPr>
        <w:pStyle w:val="Sourcewithforeground"/>
        <w:jc w:val="left"/>
      </w:pPr>
    </w:p>
    <w:p w14:paraId="32019889" w14:textId="77777777" w:rsidR="006929C6" w:rsidRPr="005C7DC4" w:rsidRDefault="006929C6" w:rsidP="006929C6">
      <w:pPr>
        <w:pStyle w:val="Sourcewithforeground"/>
        <w:jc w:val="left"/>
      </w:pPr>
      <w:r w:rsidRPr="005C7DC4">
        <w:t>    $channel_name = 'SampleChannel';</w:t>
      </w:r>
    </w:p>
    <w:p w14:paraId="024590EC" w14:textId="77777777" w:rsidR="006929C6" w:rsidRPr="005C7DC4" w:rsidRDefault="006929C6" w:rsidP="006929C6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41D55659" w14:textId="77777777" w:rsidR="006929C6" w:rsidRPr="005C7DC4" w:rsidRDefault="006929C6" w:rsidP="006929C6">
      <w:pPr>
        <w:pStyle w:val="Sourcewithforeground"/>
        <w:jc w:val="left"/>
      </w:pPr>
      <w:r w:rsidRPr="005C7DC4">
        <w:t>    $req =  array( </w:t>
      </w:r>
    </w:p>
    <w:p w14:paraId="305E590B" w14:textId="77777777" w:rsidR="006929C6" w:rsidRPr="005C7DC4" w:rsidRDefault="006929C6" w:rsidP="006929C6">
      <w:pPr>
        <w:pStyle w:val="Sourcewithforeground"/>
        <w:jc w:val="left"/>
      </w:pPr>
      <w:r w:rsidRPr="005C7DC4">
        <w:t>        "ChannelSearch"  =&gt; array(</w:t>
      </w:r>
    </w:p>
    <w:p w14:paraId="2E8ADB2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"OnlyHeader" =&gt; true,</w:t>
      </w:r>
    </w:p>
    <w:p w14:paraId="20055C8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"Channel" =&gt;  array(</w:t>
      </w:r>
    </w:p>
    <w:p w14:paraId="08BC65B7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"ChannelURN" =&gt; $channel_urn</w:t>
      </w:r>
    </w:p>
    <w:p w14:paraId="3E96E4D0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)</w:t>
      </w:r>
    </w:p>
    <w:p w14:paraId="3DD4D668" w14:textId="77777777" w:rsidR="006929C6" w:rsidRPr="005C7DC4" w:rsidRDefault="006929C6" w:rsidP="006929C6">
      <w:pPr>
        <w:pStyle w:val="Sourcewithforeground"/>
        <w:jc w:val="left"/>
      </w:pPr>
      <w:r w:rsidRPr="005C7DC4">
        <w:t>        ),</w:t>
      </w:r>
    </w:p>
    <w:p w14:paraId="29321B44" w14:textId="77777777" w:rsidR="006929C6" w:rsidRPr="005C7DC4" w:rsidRDefault="006929C6" w:rsidP="006929C6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024CBE1F" w14:textId="77777777" w:rsidR="006929C6" w:rsidRPr="005C7DC4" w:rsidRDefault="006929C6" w:rsidP="006929C6">
      <w:pPr>
        <w:pStyle w:val="Sourcewithforeground"/>
        <w:jc w:val="left"/>
      </w:pPr>
      <w:r w:rsidRPr="005C7DC4">
        <w:t>    ); </w:t>
      </w:r>
    </w:p>
    <w:p w14:paraId="55266A80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3DD09608" w14:textId="77777777" w:rsidR="006929C6" w:rsidRPr="005C7DC4" w:rsidRDefault="006929C6" w:rsidP="006929C6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0618801C" w14:textId="77777777" w:rsidR="006929C6" w:rsidRPr="005C7DC4" w:rsidRDefault="006929C6" w:rsidP="006929C6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74F7656C" w14:textId="77777777" w:rsidR="006929C6" w:rsidRPr="005C7DC4" w:rsidRDefault="006929C6" w:rsidP="006929C6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51FAC35D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1C25AC9D" w14:textId="77777777" w:rsidR="006929C6" w:rsidRPr="005C7DC4" w:rsidRDefault="006929C6" w:rsidP="006929C6">
      <w:pPr>
        <w:pStyle w:val="Sourcewithforeground"/>
        <w:jc w:val="left"/>
      </w:pPr>
      <w:r w:rsidRPr="005C7DC4">
        <w:t>    //if channel not found creating new one</w:t>
      </w:r>
    </w:p>
    <w:p w14:paraId="6C5BD71A" w14:textId="77777777" w:rsidR="006929C6" w:rsidRPr="005C7DC4" w:rsidRDefault="006929C6" w:rsidP="006929C6">
      <w:pPr>
        <w:pStyle w:val="Sourcewithforeground"/>
        <w:jc w:val="left"/>
      </w:pPr>
      <w:r w:rsidRPr="005C7DC4">
        <w:t>    if($result-&gt;ChannelList-&gt;Count == 0) {</w:t>
      </w:r>
    </w:p>
    <w:p w14:paraId="1A57F902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$req2 =  array( </w:t>
      </w:r>
    </w:p>
    <w:p w14:paraId="3BF87F3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'Channel' =&gt; array(</w:t>
      </w:r>
    </w:p>
    <w:p w14:paraId="47364C3C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'ShortName' =&gt; $channel_name,</w:t>
      </w:r>
    </w:p>
    <w:p w14:paraId="0917640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'ChannelURN' =&gt; $channel_urn,</w:t>
      </w:r>
    </w:p>
    <w:p w14:paraId="616620C9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'ChannelType' =&gt; 'dik',</w:t>
      </w:r>
    </w:p>
    <w:p w14:paraId="2604A599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'OwnerAuthority' =&gt; array(</w:t>
      </w:r>
    </w:p>
    <w:p w14:paraId="1B51AB9C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'AuthorityID' =&gt; '100000',</w:t>
      </w:r>
    </w:p>
    <w:p w14:paraId="27314F06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    'ShortName' =&gt; 'test',</w:t>
      </w:r>
    </w:p>
    <w:p w14:paraId="29B15A5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),</w:t>
      </w:r>
    </w:p>
    <w:p w14:paraId="13E4A30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'ChannelName' =&gt; $channel_name</w:t>
      </w:r>
    </w:p>
    <w:p w14:paraId="454F76C5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)</w:t>
      </w:r>
    </w:p>
    <w:p w14:paraId="148C4FFE" w14:textId="77777777" w:rsidR="006929C6" w:rsidRPr="005C7DC4" w:rsidRDefault="006929C6" w:rsidP="006929C6">
      <w:pPr>
        <w:pStyle w:val="Sourcewithforeground"/>
        <w:jc w:val="left"/>
      </w:pPr>
      <w:r w:rsidRPr="005C7DC4">
        <w:t>        );</w:t>
      </w:r>
    </w:p>
    <w:p w14:paraId="65E57061" w14:textId="77777777" w:rsidR="006929C6" w:rsidRPr="005C7DC4" w:rsidRDefault="006929C6" w:rsidP="006929C6">
      <w:pPr>
        <w:pStyle w:val="Sourcewithforeground"/>
        <w:jc w:val="left"/>
      </w:pPr>
      <w:r w:rsidRPr="005C7DC4">
        <w:t>                </w:t>
      </w:r>
    </w:p>
    <w:p w14:paraId="2E15206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7B8960EA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6057EC1D" w14:textId="77777777" w:rsidR="006929C6" w:rsidRPr="005C7DC4" w:rsidRDefault="006929C6" w:rsidP="006929C6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2809FF29" w14:textId="77777777" w:rsidR="006929C6" w:rsidRPr="005C7DC4" w:rsidRDefault="006929C6" w:rsidP="006929C6">
      <w:pPr>
        <w:pStyle w:val="Sourcewithforeground"/>
        <w:jc w:val="left"/>
      </w:pPr>
    </w:p>
    <w:p w14:paraId="228E8D94" w14:textId="77777777" w:rsidR="006929C6" w:rsidRPr="005C7DC4" w:rsidRDefault="006929C6" w:rsidP="006929C6">
      <w:pPr>
        <w:pStyle w:val="Sourcewithforeground"/>
        <w:jc w:val="left"/>
      </w:pPr>
      <w:r w:rsidRPr="005C7DC4">
        <w:t>    } else {</w:t>
      </w:r>
    </w:p>
    <w:p w14:paraId="51DA3DC2" w14:textId="77777777" w:rsidR="006929C6" w:rsidRPr="005C7DC4" w:rsidRDefault="006929C6" w:rsidP="006929C6">
      <w:pPr>
        <w:pStyle w:val="Sourcewithforeground"/>
        <w:jc w:val="left"/>
      </w:pPr>
      <w:r w:rsidRPr="005C7DC4">
        <w:t>        // channel found...</w:t>
      </w:r>
    </w:p>
    <w:p w14:paraId="3C8010E5" w14:textId="77777777" w:rsidR="006929C6" w:rsidRPr="005C7DC4" w:rsidRDefault="006929C6" w:rsidP="006929C6">
      <w:pPr>
        <w:pStyle w:val="Sourcewithforeground"/>
        <w:jc w:val="left"/>
      </w:pPr>
      <w:r w:rsidRPr="005C7DC4">
        <w:t>    }</w:t>
      </w:r>
    </w:p>
    <w:p w14:paraId="1814FDBB" w14:textId="77777777" w:rsidR="006929C6" w:rsidRPr="005C7DC4" w:rsidRDefault="006929C6" w:rsidP="006929C6">
      <w:pPr>
        <w:pStyle w:val="Sourcewithforeground"/>
        <w:jc w:val="left"/>
      </w:pPr>
    </w:p>
    <w:p w14:paraId="7856AEEB" w14:textId="77777777" w:rsidR="006929C6" w:rsidRPr="005C7DC4" w:rsidRDefault="006929C6" w:rsidP="006929C6">
      <w:pPr>
        <w:pStyle w:val="Sourcewithforeground"/>
        <w:jc w:val="left"/>
      </w:pPr>
      <w:r w:rsidRPr="005C7DC4">
        <w:t>    $ms-&gt;fromatXML();</w:t>
      </w:r>
    </w:p>
    <w:p w14:paraId="30817238" w14:textId="77777777" w:rsidR="006929C6" w:rsidRPr="005C7DC4" w:rsidRDefault="006929C6" w:rsidP="006929C6">
      <w:pPr>
        <w:pStyle w:val="Sourcewithforeground"/>
        <w:jc w:val="left"/>
      </w:pPr>
      <w:r w:rsidRPr="005C7DC4">
        <w:t>    echo $ms-&gt;getJSON();</w:t>
      </w:r>
    </w:p>
    <w:p w14:paraId="7107AA21" w14:textId="77777777" w:rsidR="006929C6" w:rsidRPr="005C7DC4" w:rsidRDefault="006929C6" w:rsidP="006929C6">
      <w:pPr>
        <w:pStyle w:val="Sourcewithforeground"/>
        <w:jc w:val="left"/>
      </w:pPr>
      <w:r w:rsidRPr="005C7DC4">
        <w:t>    </w:t>
      </w:r>
    </w:p>
    <w:p w14:paraId="4E16A162" w14:textId="77777777" w:rsidR="006929C6" w:rsidRPr="005C7DC4" w:rsidRDefault="006929C6" w:rsidP="006929C6">
      <w:pPr>
        <w:pStyle w:val="Sourcewithforeground"/>
        <w:jc w:val="left"/>
      </w:pPr>
      <w:r w:rsidRPr="005C7DC4">
        <w:t>} catch (SoapFault $fault) {</w:t>
      </w:r>
    </w:p>
    <w:p w14:paraId="553A0DEF" w14:textId="77777777" w:rsidR="006929C6" w:rsidRPr="005C7DC4" w:rsidRDefault="006929C6" w:rsidP="006929C6">
      <w:pPr>
        <w:pStyle w:val="Sourcewithforeground"/>
        <w:jc w:val="left"/>
      </w:pPr>
      <w:r w:rsidRPr="005C7DC4">
        <w:t>    echo $fault;</w:t>
      </w:r>
    </w:p>
    <w:p w14:paraId="2F3561CB" w14:textId="77777777" w:rsidR="006929C6" w:rsidRPr="005C7DC4" w:rsidRDefault="006929C6" w:rsidP="006929C6">
      <w:pPr>
        <w:pStyle w:val="Sourcewithforeground"/>
        <w:jc w:val="left"/>
      </w:pPr>
      <w:r w:rsidRPr="005C7DC4">
        <w:t>}</w:t>
      </w:r>
    </w:p>
    <w:p w14:paraId="2DF565AA" w14:textId="77777777" w:rsidR="006929C6" w:rsidRPr="005C7DC4" w:rsidRDefault="006929C6" w:rsidP="006929C6">
      <w:pPr>
        <w:pStyle w:val="Sourcewithforeground"/>
        <w:jc w:val="left"/>
      </w:pPr>
      <w:r w:rsidRPr="005C7DC4">
        <w:t>} catch (Exception $ex)  {</w:t>
      </w:r>
    </w:p>
    <w:p w14:paraId="3A49F816" w14:textId="77777777" w:rsidR="006929C6" w:rsidRPr="005C7DC4" w:rsidRDefault="006929C6" w:rsidP="006929C6">
      <w:pPr>
        <w:pStyle w:val="Sourcewithforeground"/>
        <w:jc w:val="left"/>
      </w:pPr>
      <w:r w:rsidRPr="005C7DC4">
        <w:t>    echo $ex-&gt;getMessage();</w:t>
      </w:r>
    </w:p>
    <w:p w14:paraId="42BF28DA" w14:textId="77777777" w:rsidR="006929C6" w:rsidRPr="005C7DC4" w:rsidRDefault="006929C6" w:rsidP="006929C6">
      <w:pPr>
        <w:pStyle w:val="Sourcewithforeground"/>
        <w:jc w:val="left"/>
      </w:pPr>
      <w:r w:rsidRPr="005C7DC4">
        <w:t>}</w:t>
      </w:r>
    </w:p>
    <w:p w14:paraId="5BFFF1D9" w14:textId="1F8CEDE0" w:rsidR="006929C6" w:rsidRPr="005C7DC4" w:rsidRDefault="006929C6" w:rsidP="006929C6">
      <w:pPr>
        <w:pStyle w:val="Sourcewithforeground"/>
        <w:jc w:val="left"/>
        <w:rPr>
          <w:color w:val="000000"/>
        </w:rPr>
      </w:pPr>
      <w:r w:rsidRPr="005C7DC4">
        <w:t>?&gt;</w:t>
      </w:r>
    </w:p>
    <w:p w14:paraId="5A51A0F3" w14:textId="77777777" w:rsidR="002E7F4B" w:rsidRPr="005C7DC4" w:rsidRDefault="002E7F4B" w:rsidP="002E7F4B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017B9DE" wp14:editId="5D9E2929">
            <wp:extent cx="4572000" cy="185314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4154" cy="18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7222" w14:textId="0D5578C2" w:rsidR="002E7F4B" w:rsidRPr="005C7DC4" w:rsidRDefault="00F50E8E" w:rsidP="002E7F4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1" w:name="_Toc134800302"/>
      <w:r w:rsidR="00565FEE" w:rsidRPr="005C7DC4">
        <w:t>34</w:t>
      </w:r>
      <w:r>
        <w:fldChar w:fldCharType="end"/>
      </w:r>
      <w:r w:rsidR="00957D4C" w:rsidRPr="005C7DC4">
        <w:t>.</w:t>
      </w:r>
      <w:r w:rsidR="002E7F4B" w:rsidRPr="005C7DC4">
        <w:t>attēls. Kanāla izveidošana</w:t>
      </w:r>
      <w:bookmarkEnd w:id="181"/>
    </w:p>
    <w:p w14:paraId="5B5F2C63" w14:textId="77777777" w:rsidR="002E7F4B" w:rsidRPr="005C7DC4" w:rsidRDefault="002E7F4B" w:rsidP="002E7F4B">
      <w:pPr>
        <w:pStyle w:val="Heading4"/>
      </w:pPr>
      <w:bookmarkStart w:id="182" w:name="_Toc134800255"/>
      <w:r w:rsidRPr="005C7DC4">
        <w:t>Kanāla versijas pārbaude un izveidošana (SelectAndCreateChannelVersion)</w:t>
      </w:r>
      <w:bookmarkEnd w:id="182"/>
    </w:p>
    <w:p w14:paraId="6D36A7FB" w14:textId="405F764D" w:rsidR="002E7F4B" w:rsidRPr="005C7DC4" w:rsidRDefault="002E7F4B" w:rsidP="002E7F4B">
      <w:r w:rsidRPr="005C7DC4">
        <w:t>Piemērā tiek p</w:t>
      </w:r>
      <w:r w:rsidR="00957D4C" w:rsidRPr="005C7DC4">
        <w:t>ā</w:t>
      </w:r>
      <w:r w:rsidRPr="005C7DC4">
        <w:t>rbaudīts vai eksistē kanāls. Ja kanāla nav, tad tiek izveidots jauns kanāls un tiek pārbaudīts vai eksistē kanāla versija</w:t>
      </w:r>
      <w:r w:rsidR="00051CAE" w:rsidRPr="005C7DC4">
        <w:t>;</w:t>
      </w:r>
      <w:r w:rsidRPr="005C7DC4">
        <w:t xml:space="preserve"> ja tādas nav, tad sāk tās veidošanu.</w:t>
      </w:r>
    </w:p>
    <w:p w14:paraId="7A3C4AC0" w14:textId="77777777" w:rsidR="00972B4B" w:rsidRPr="005C7DC4" w:rsidRDefault="00972B4B" w:rsidP="00972B4B">
      <w:pPr>
        <w:pStyle w:val="Sourcewithforeground"/>
        <w:jc w:val="left"/>
      </w:pPr>
      <w:r w:rsidRPr="005C7DC4">
        <w:t>&lt;?php</w:t>
      </w:r>
    </w:p>
    <w:p w14:paraId="760C9F42" w14:textId="77777777" w:rsidR="00972B4B" w:rsidRPr="005C7DC4" w:rsidRDefault="00972B4B" w:rsidP="00972B4B">
      <w:pPr>
        <w:pStyle w:val="Sourcewithforeground"/>
        <w:jc w:val="left"/>
      </w:pPr>
      <w:r w:rsidRPr="005C7DC4">
        <w:t>header("Content-Type: application/json; charset=UTF-8");</w:t>
      </w:r>
    </w:p>
    <w:p w14:paraId="5D469C63" w14:textId="77777777" w:rsidR="00972B4B" w:rsidRPr="005C7DC4" w:rsidRDefault="00972B4B" w:rsidP="00972B4B">
      <w:pPr>
        <w:pStyle w:val="Sourcewithforeground"/>
        <w:jc w:val="left"/>
      </w:pPr>
    </w:p>
    <w:p w14:paraId="78EA7414" w14:textId="77777777" w:rsidR="00972B4B" w:rsidRPr="005C7DC4" w:rsidRDefault="00972B4B" w:rsidP="00972B4B">
      <w:pPr>
        <w:pStyle w:val="Sourcewithforeground"/>
        <w:jc w:val="left"/>
      </w:pPr>
      <w:r w:rsidRPr="005C7DC4">
        <w:t>require_once('lib/milestone.php'); </w:t>
      </w:r>
    </w:p>
    <w:p w14:paraId="5574159B" w14:textId="77777777" w:rsidR="00972B4B" w:rsidRPr="005C7DC4" w:rsidRDefault="00972B4B" w:rsidP="00972B4B">
      <w:pPr>
        <w:pStyle w:val="Sourcewithforeground"/>
        <w:jc w:val="left"/>
      </w:pPr>
      <w:r w:rsidRPr="005C7DC4">
        <w:t>require_once('client.my.php');</w:t>
      </w:r>
    </w:p>
    <w:p w14:paraId="616DBC57" w14:textId="77777777" w:rsidR="00972B4B" w:rsidRPr="005C7DC4" w:rsidRDefault="00972B4B" w:rsidP="00972B4B">
      <w:pPr>
        <w:pStyle w:val="Sourcewithforeground"/>
        <w:jc w:val="left"/>
      </w:pPr>
    </w:p>
    <w:p w14:paraId="49DF3810" w14:textId="77777777" w:rsidR="00972B4B" w:rsidRPr="005C7DC4" w:rsidRDefault="00972B4B" w:rsidP="00972B4B">
      <w:pPr>
        <w:pStyle w:val="Sourcewithforeground"/>
        <w:jc w:val="left"/>
      </w:pPr>
      <w:r w:rsidRPr="005C7DC4">
        <w:t>require_once('config.php');</w:t>
      </w:r>
    </w:p>
    <w:p w14:paraId="13768B37" w14:textId="77777777" w:rsidR="00972B4B" w:rsidRPr="005C7DC4" w:rsidRDefault="00972B4B" w:rsidP="00972B4B">
      <w:pPr>
        <w:pStyle w:val="Sourcewithforeground"/>
        <w:jc w:val="left"/>
      </w:pPr>
    </w:p>
    <w:p w14:paraId="45C788CF" w14:textId="77777777" w:rsidR="00972B4B" w:rsidRPr="005C7DC4" w:rsidRDefault="00972B4B" w:rsidP="00972B4B">
      <w:pPr>
        <w:pStyle w:val="Sourcewithforeground"/>
        <w:jc w:val="left"/>
      </w:pPr>
      <w:r w:rsidRPr="005C7DC4">
        <w:t>$sts = new STSClient(NULL, array(</w:t>
      </w:r>
    </w:p>
    <w:p w14:paraId="12D8402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0D21A83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5F3EA7C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01B79C2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7BEDEDE9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71CD05D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167211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4C6D4A8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));</w:t>
      </w:r>
    </w:p>
    <w:p w14:paraId="17D19283" w14:textId="77777777" w:rsidR="00972B4B" w:rsidRPr="005C7DC4" w:rsidRDefault="00972B4B" w:rsidP="00972B4B">
      <w:pPr>
        <w:pStyle w:val="Sourcewithforeground"/>
        <w:jc w:val="left"/>
      </w:pPr>
      <w:r w:rsidRPr="005C7DC4">
        <w:br/>
      </w:r>
      <w:r w:rsidRPr="005C7DC4">
        <w:br/>
      </w:r>
    </w:p>
    <w:p w14:paraId="5DEE6129" w14:textId="77777777" w:rsidR="00972B4B" w:rsidRPr="005C7DC4" w:rsidRDefault="00972B4B" w:rsidP="00972B4B">
      <w:pPr>
        <w:pStyle w:val="Sourcewithforeground"/>
        <w:jc w:val="left"/>
      </w:pPr>
      <w:r w:rsidRPr="005C7DC4">
        <w:t>$service = new mySOAP($DIT_config_service_addr.'?wsdl', array(</w:t>
      </w:r>
    </w:p>
    <w:p w14:paraId="1D125D3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'exceptions' =&gt; TRUE,</w:t>
      </w:r>
    </w:p>
    <w:p w14:paraId="648F532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'soap_version' =&gt; SOAP_1_2,</w:t>
      </w:r>
    </w:p>
    <w:p w14:paraId="6976249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'location' =&gt; $DIT_config_service_addr.'/ws2007FederationNoSct',</w:t>
      </w:r>
    </w:p>
    <w:p w14:paraId="746750E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'trace' =&gt; 1));</w:t>
      </w:r>
    </w:p>
    <w:p w14:paraId="3A97C520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6B722561" w14:textId="77777777" w:rsidR="00972B4B" w:rsidRPr="005C7DC4" w:rsidRDefault="00972B4B" w:rsidP="00972B4B">
      <w:pPr>
        <w:pStyle w:val="Sourcewithforeground"/>
        <w:jc w:val="left"/>
      </w:pPr>
      <w:r w:rsidRPr="005C7DC4">
        <w:t>$ms = Milestone::getInstance();</w:t>
      </w:r>
    </w:p>
    <w:p w14:paraId="1510E26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43C9DC63" w14:textId="77777777" w:rsidR="00972B4B" w:rsidRPr="005C7DC4" w:rsidRDefault="00972B4B" w:rsidP="00972B4B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32189570" w14:textId="77777777" w:rsidR="00972B4B" w:rsidRPr="005C7DC4" w:rsidRDefault="00972B4B" w:rsidP="00972B4B">
      <w:pPr>
        <w:pStyle w:val="Sourcewithforeground"/>
        <w:jc w:val="left"/>
      </w:pPr>
      <w:r w:rsidRPr="005C7DC4">
        <w:t>try {   </w:t>
      </w:r>
    </w:p>
    <w:p w14:paraId="7429AA7F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7D7ECEE8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04D49564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6A73E196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7AA22389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393A3C20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0A216D1F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F63FB67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79B080A5" w14:textId="77777777" w:rsidR="00972B4B" w:rsidRPr="005C7DC4" w:rsidRDefault="00972B4B" w:rsidP="00972B4B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03443F2B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C380699" w14:textId="77777777" w:rsidR="00972B4B" w:rsidRPr="005C7DC4" w:rsidRDefault="00972B4B" w:rsidP="00972B4B">
      <w:pPr>
        <w:pStyle w:val="Sourcewithforeground"/>
        <w:jc w:val="left"/>
      </w:pPr>
      <w:r w:rsidRPr="005C7DC4">
        <w:t>    $cert = file_get_contents('cert/public.pem');</w:t>
      </w:r>
    </w:p>
    <w:p w14:paraId="3C61FB58" w14:textId="77777777" w:rsidR="00972B4B" w:rsidRPr="005C7DC4" w:rsidRDefault="00972B4B" w:rsidP="00972B4B">
      <w:pPr>
        <w:pStyle w:val="Sourcewithforeground"/>
        <w:jc w:val="left"/>
      </w:pPr>
      <w:r w:rsidRPr="005C7DC4">
        <w:t>    $private_key = file_get_contents('cert/not_enc.pem');</w:t>
      </w:r>
    </w:p>
    <w:p w14:paraId="15F42EC5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53B30033" w14:textId="77777777" w:rsidR="00972B4B" w:rsidRPr="005C7DC4" w:rsidRDefault="00972B4B" w:rsidP="00972B4B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151B8D0E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</w:t>
      </w:r>
    </w:p>
    <w:p w14:paraId="5CFF1479" w14:textId="77777777" w:rsidR="00972B4B" w:rsidRPr="005C7DC4" w:rsidRDefault="00972B4B" w:rsidP="00972B4B">
      <w:pPr>
        <w:pStyle w:val="Sourcewithforeground"/>
        <w:jc w:val="left"/>
      </w:pPr>
      <w:r w:rsidRPr="005C7DC4">
        <w:t>    $ms-&gt;addSTSCallmilestone($sts, $sts_address);</w:t>
      </w:r>
    </w:p>
    <w:p w14:paraId="40C13D40" w14:textId="77777777" w:rsidR="00972B4B" w:rsidRPr="005C7DC4" w:rsidRDefault="00972B4B" w:rsidP="00972B4B">
      <w:pPr>
        <w:pStyle w:val="Sourcewithforeground"/>
        <w:jc w:val="left"/>
      </w:pPr>
      <w:r w:rsidRPr="005C7DC4">
        <w:t>        </w:t>
      </w:r>
    </w:p>
    <w:p w14:paraId="50578B2D" w14:textId="77777777" w:rsidR="00972B4B" w:rsidRPr="005C7DC4" w:rsidRDefault="00972B4B" w:rsidP="00972B4B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49832FC3" w14:textId="77777777" w:rsidR="00972B4B" w:rsidRPr="005C7DC4" w:rsidRDefault="00972B4B" w:rsidP="00972B4B">
      <w:pPr>
        <w:pStyle w:val="Sourcewithforeground"/>
        <w:jc w:val="left"/>
      </w:pPr>
      <w:r w:rsidRPr="005C7DC4">
        <w:t>    $service-&gt;customtoken = $tokens[0];</w:t>
      </w:r>
    </w:p>
    <w:p w14:paraId="48CC33B1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5CE7DDB3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$channel_name = 'SampleChannel';</w:t>
      </w:r>
    </w:p>
    <w:p w14:paraId="4630F20C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5EC27DEA" w14:textId="77777777" w:rsidR="00972B4B" w:rsidRPr="005C7DC4" w:rsidRDefault="00972B4B" w:rsidP="00972B4B">
      <w:pPr>
        <w:pStyle w:val="Sourcewithforeground"/>
        <w:jc w:val="left"/>
      </w:pPr>
      <w:r w:rsidRPr="005C7DC4">
        <w:t>    $req =  array( </w:t>
      </w:r>
    </w:p>
    <w:p w14:paraId="666565C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"ChannelSearch"        =&gt; array(</w:t>
      </w:r>
    </w:p>
    <w:p w14:paraId="5AFD7E9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/*"OnlyHeader" =&gt; true,*/</w:t>
      </w:r>
    </w:p>
    <w:p w14:paraId="49EE731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"Channel" =&gt;  array(</w:t>
      </w:r>
    </w:p>
    <w:p w14:paraId="5BC3474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"ChannelURN" =&gt; $channel_urn</w:t>
      </w:r>
    </w:p>
    <w:p w14:paraId="6D93230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)</w:t>
      </w:r>
    </w:p>
    <w:p w14:paraId="40B4678A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),</w:t>
      </w:r>
    </w:p>
    <w:p w14:paraId="63F4ED6D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464555B3" w14:textId="77777777" w:rsidR="00972B4B" w:rsidRPr="005C7DC4" w:rsidRDefault="00972B4B" w:rsidP="00972B4B">
      <w:pPr>
        <w:pStyle w:val="Sourcewithforeground"/>
        <w:jc w:val="left"/>
      </w:pPr>
      <w:r w:rsidRPr="005C7DC4">
        <w:t>    ); </w:t>
      </w:r>
    </w:p>
    <w:p w14:paraId="6CF58B77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22F45376" w14:textId="77777777" w:rsidR="00972B4B" w:rsidRPr="005C7DC4" w:rsidRDefault="00972B4B" w:rsidP="00972B4B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123299D5" w14:textId="77777777" w:rsidR="00972B4B" w:rsidRPr="005C7DC4" w:rsidRDefault="00972B4B" w:rsidP="00972B4B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3A442A31" w14:textId="77777777" w:rsidR="00972B4B" w:rsidRPr="005C7DC4" w:rsidRDefault="00972B4B" w:rsidP="00972B4B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64135AE9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559396ED" w14:textId="77777777" w:rsidR="00972B4B" w:rsidRPr="005C7DC4" w:rsidRDefault="00972B4B" w:rsidP="00972B4B">
      <w:pPr>
        <w:pStyle w:val="Sourcewithforeground"/>
        <w:jc w:val="left"/>
      </w:pPr>
      <w:r w:rsidRPr="005C7DC4">
        <w:t>    // setting channel data</w:t>
      </w:r>
    </w:p>
    <w:p w14:paraId="1A11ECB9" w14:textId="77777777" w:rsidR="00972B4B" w:rsidRPr="005C7DC4" w:rsidRDefault="00972B4B" w:rsidP="00972B4B">
      <w:pPr>
        <w:pStyle w:val="Sourcewithforeground"/>
        <w:jc w:val="left"/>
      </w:pPr>
      <w:r w:rsidRPr="005C7DC4">
        <w:t>    $channel = array(</w:t>
      </w:r>
    </w:p>
    <w:p w14:paraId="3CB33AE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'ShortName' =&gt; $channel_name,</w:t>
      </w:r>
    </w:p>
    <w:p w14:paraId="42E713D2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'ChannelURN' =&gt; $channel_urn,</w:t>
      </w:r>
    </w:p>
    <w:p w14:paraId="35F034B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'ChannelType' =&gt; 'dik',</w:t>
      </w:r>
    </w:p>
    <w:p w14:paraId="5B22E04A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'OwnerAuthority' =&gt; array(</w:t>
      </w:r>
    </w:p>
    <w:p w14:paraId="64035D3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'AuthorityID' =&gt; '100000',</w:t>
      </w:r>
    </w:p>
    <w:p w14:paraId="701CA54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'ShortName' =&gt; 'ABC software',</w:t>
      </w:r>
    </w:p>
    <w:p w14:paraId="15FD96D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),</w:t>
      </w:r>
    </w:p>
    <w:p w14:paraId="3C91A913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'ChannelName' =&gt; $channel_name</w:t>
      </w:r>
    </w:p>
    <w:p w14:paraId="3B10235B" w14:textId="77777777" w:rsidR="00972B4B" w:rsidRPr="005C7DC4" w:rsidRDefault="00972B4B" w:rsidP="00972B4B">
      <w:pPr>
        <w:pStyle w:val="Sourcewithforeground"/>
        <w:jc w:val="left"/>
      </w:pPr>
      <w:r w:rsidRPr="005C7DC4">
        <w:t>    );</w:t>
      </w:r>
    </w:p>
    <w:p w14:paraId="752931A6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4862941B" w14:textId="77777777" w:rsidR="00972B4B" w:rsidRPr="005C7DC4" w:rsidRDefault="00972B4B" w:rsidP="00972B4B">
      <w:pPr>
        <w:pStyle w:val="Sourcewithforeground"/>
        <w:jc w:val="left"/>
      </w:pPr>
      <w:r w:rsidRPr="005C7DC4">
        <w:t>    //if channel not found creating new one</w:t>
      </w:r>
    </w:p>
    <w:p w14:paraId="08D8B1BE" w14:textId="77777777" w:rsidR="00972B4B" w:rsidRPr="005C7DC4" w:rsidRDefault="00972B4B" w:rsidP="00972B4B">
      <w:pPr>
        <w:pStyle w:val="Sourcewithforeground"/>
        <w:jc w:val="left"/>
      </w:pPr>
      <w:r w:rsidRPr="005C7DC4">
        <w:t>    if($result-&gt;ChannelList-&gt;Count == 0) {</w:t>
      </w:r>
    </w:p>
    <w:p w14:paraId="7C278902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 adding channel data to request</w:t>
      </w:r>
    </w:p>
    <w:p w14:paraId="13BFFA6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$req2 =  array( </w:t>
      </w:r>
    </w:p>
    <w:p w14:paraId="46F611D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'Channel' =&gt; $channel</w:t>
      </w:r>
    </w:p>
    <w:p w14:paraId="691654F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);</w:t>
      </w:r>
    </w:p>
    <w:p w14:paraId="18C58F79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E1DDA5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0A4E1D1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71BEBAF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3D179E1A" w14:textId="77777777" w:rsidR="00972B4B" w:rsidRPr="005C7DC4" w:rsidRDefault="00972B4B" w:rsidP="00972B4B">
      <w:pPr>
        <w:pStyle w:val="Sourcewithforeground"/>
        <w:jc w:val="left"/>
      </w:pPr>
      <w:r w:rsidRPr="005C7DC4">
        <w:t>        </w:t>
      </w:r>
    </w:p>
    <w:p w14:paraId="4E19156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$result2-&gt;InsertChannelResponse;</w:t>
      </w:r>
    </w:p>
    <w:p w14:paraId="3356CE9C" w14:textId="77777777" w:rsidR="00972B4B" w:rsidRPr="005C7DC4" w:rsidRDefault="00972B4B" w:rsidP="00972B4B">
      <w:pPr>
        <w:pStyle w:val="Sourcewithforeground"/>
        <w:jc w:val="left"/>
      </w:pPr>
      <w:r w:rsidRPr="005C7DC4">
        <w:t>    } else {</w:t>
      </w:r>
    </w:p>
    <w:p w14:paraId="2441075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//channel found</w:t>
      </w:r>
    </w:p>
    <w:p w14:paraId="6DC49309" w14:textId="77777777" w:rsidR="00972B4B" w:rsidRPr="005C7DC4" w:rsidRDefault="00972B4B" w:rsidP="00972B4B">
      <w:pPr>
        <w:pStyle w:val="Sourcewithforeground"/>
        <w:jc w:val="left"/>
      </w:pPr>
      <w:r w:rsidRPr="005C7DC4">
        <w:t>    }</w:t>
      </w:r>
    </w:p>
    <w:p w14:paraId="2949C412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0DF3AD80" w14:textId="77777777" w:rsidR="00972B4B" w:rsidRPr="005C7DC4" w:rsidRDefault="00972B4B" w:rsidP="00972B4B">
      <w:pPr>
        <w:pStyle w:val="Sourcewithforeground"/>
        <w:jc w:val="left"/>
      </w:pPr>
      <w:r w:rsidRPr="005C7DC4">
        <w:t>    $minor_v = 0;</w:t>
      </w:r>
    </w:p>
    <w:p w14:paraId="5853BB80" w14:textId="77777777" w:rsidR="00972B4B" w:rsidRPr="005C7DC4" w:rsidRDefault="00972B4B" w:rsidP="00972B4B">
      <w:pPr>
        <w:pStyle w:val="Sourcewithforeground"/>
        <w:jc w:val="left"/>
      </w:pPr>
      <w:r w:rsidRPr="005C7DC4">
        <w:t>    $major_v = 2;</w:t>
      </w:r>
    </w:p>
    <w:p w14:paraId="1F4CF997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670FD265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50763E6" w14:textId="77777777" w:rsidR="00972B4B" w:rsidRPr="005C7DC4" w:rsidRDefault="00972B4B" w:rsidP="00972B4B">
      <w:pPr>
        <w:pStyle w:val="Sourcewithforeground"/>
        <w:jc w:val="left"/>
      </w:pPr>
      <w:r w:rsidRPr="005C7DC4">
        <w:t>    $channel_version = array(</w:t>
      </w:r>
    </w:p>
    <w:p w14:paraId="67906E6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'MessageType' =&gt; array(</w:t>
      </w:r>
    </w:p>
    <w:p w14:paraId="2AE77AC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0 =&gt;  array(</w:t>
      </w:r>
    </w:p>
    <w:p w14:paraId="0D5EABB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'MessageClass' =&gt; array(</w:t>
      </w:r>
    </w:p>
    <w:p w14:paraId="03EF646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11EA943D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6F45A812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),</w:t>
      </w:r>
    </w:p>
    <w:p w14:paraId="5E4DB86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1 =&gt;  array(</w:t>
      </w:r>
    </w:p>
    <w:p w14:paraId="66A8C0B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'MessageClass' =&gt; array(</w:t>
      </w:r>
    </w:p>
    <w:p w14:paraId="72F59F71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53F29B0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1D32217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)</w:t>
      </w:r>
    </w:p>
    <w:p w14:paraId="273A24AD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),</w:t>
      </w:r>
    </w:p>
    <w:p w14:paraId="7C9DC9E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'ChannelVersionStatus' =&gt; 'active',</w:t>
      </w:r>
    </w:p>
    <w:p w14:paraId="4C57809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'Channel' =&gt; $channel,</w:t>
      </w:r>
    </w:p>
    <w:p w14:paraId="53EC89B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'MinorVersion' =&gt; $minor_v,</w:t>
      </w:r>
    </w:p>
    <w:p w14:paraId="346B935C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'MajorVersion' =&gt; $major_v,</w:t>
      </w:r>
    </w:p>
    <w:p w14:paraId="1E01098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'ChannelVersionURN' =&gt; $channel_version_URN</w:t>
      </w:r>
    </w:p>
    <w:p w14:paraId="28D6BF4F" w14:textId="77777777" w:rsidR="00972B4B" w:rsidRPr="005C7DC4" w:rsidRDefault="00972B4B" w:rsidP="00972B4B">
      <w:pPr>
        <w:pStyle w:val="Sourcewithforeground"/>
        <w:jc w:val="left"/>
      </w:pPr>
      <w:r w:rsidRPr="005C7DC4">
        <w:t>    );</w:t>
      </w:r>
    </w:p>
    <w:p w14:paraId="5175EF92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3474A4E2" w14:textId="77777777" w:rsidR="00972B4B" w:rsidRPr="005C7DC4" w:rsidRDefault="00972B4B" w:rsidP="00972B4B">
      <w:pPr>
        <w:pStyle w:val="Sourcewithforeground"/>
        <w:jc w:val="left"/>
      </w:pPr>
      <w:r w:rsidRPr="005C7DC4">
        <w:t>    $req3 =  array( </w:t>
      </w:r>
    </w:p>
    <w:p w14:paraId="79E63AB4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'ChannelVersionSearch' =&gt; array(</w:t>
      </w:r>
    </w:p>
    <w:p w14:paraId="10670BF9" w14:textId="77777777" w:rsidR="00972B4B" w:rsidRPr="005C7DC4" w:rsidRDefault="00972B4B" w:rsidP="00972B4B">
      <w:pPr>
        <w:pStyle w:val="Sourcewithforeground"/>
        <w:jc w:val="left"/>
      </w:pPr>
      <w:r w:rsidRPr="005C7DC4">
        <w:t>        'ChannelVersion' =&gt; $channel_version</w:t>
      </w:r>
    </w:p>
    <w:p w14:paraId="5C42F73E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</w:t>
      </w:r>
    </w:p>
    <w:p w14:paraId="1013F0AD" w14:textId="77777777" w:rsidR="00972B4B" w:rsidRPr="005C7DC4" w:rsidRDefault="00972B4B" w:rsidP="00972B4B">
      <w:pPr>
        <w:pStyle w:val="Sourcewithforeground"/>
        <w:jc w:val="left"/>
      </w:pPr>
      <w:r w:rsidRPr="005C7DC4">
        <w:t>    ); </w:t>
      </w:r>
    </w:p>
    <w:p w14:paraId="6804C695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1A4322A4" w14:textId="77777777" w:rsidR="00972B4B" w:rsidRPr="005C7DC4" w:rsidRDefault="00972B4B" w:rsidP="00972B4B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1C949F42" w14:textId="77777777" w:rsidR="00972B4B" w:rsidRPr="005C7DC4" w:rsidRDefault="00972B4B" w:rsidP="00972B4B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0CAE6ADD" w14:textId="77777777" w:rsidR="00972B4B" w:rsidRPr="005C7DC4" w:rsidRDefault="00972B4B" w:rsidP="00972B4B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1A46697E" w14:textId="77777777" w:rsidR="00972B4B" w:rsidRPr="005C7DC4" w:rsidRDefault="00972B4B" w:rsidP="00972B4B">
      <w:pPr>
        <w:pStyle w:val="Sourcewithforeground"/>
        <w:jc w:val="left"/>
      </w:pPr>
    </w:p>
    <w:p w14:paraId="1A49CC03" w14:textId="77777777" w:rsidR="00972B4B" w:rsidRPr="005C7DC4" w:rsidRDefault="00972B4B" w:rsidP="00972B4B">
      <w:pPr>
        <w:pStyle w:val="Sourcewithforeground"/>
        <w:jc w:val="left"/>
      </w:pPr>
      <w:r w:rsidRPr="005C7DC4">
        <w:t>    //if channel version not found creating new one</w:t>
      </w:r>
    </w:p>
    <w:p w14:paraId="1C243C46" w14:textId="77777777" w:rsidR="00972B4B" w:rsidRPr="005C7DC4" w:rsidRDefault="00972B4B" w:rsidP="00972B4B">
      <w:pPr>
        <w:pStyle w:val="Sourcewithforeground"/>
        <w:jc w:val="left"/>
      </w:pPr>
      <w:r w:rsidRPr="005C7DC4">
        <w:t>    if($result-&gt;ChannelVersionsList-&gt;Count == 0) {</w:t>
      </w:r>
    </w:p>
    <w:p w14:paraId="3529113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 adding channel version data to request</w:t>
      </w:r>
    </w:p>
    <w:p w14:paraId="03861EE9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$req =  array( </w:t>
      </w:r>
    </w:p>
    <w:p w14:paraId="4B5C7F66" w14:textId="77777777" w:rsidR="00972B4B" w:rsidRPr="005C7DC4" w:rsidRDefault="00972B4B" w:rsidP="00972B4B">
      <w:pPr>
        <w:pStyle w:val="Sourcewithforeground"/>
        <w:jc w:val="left"/>
      </w:pPr>
      <w:r w:rsidRPr="005C7DC4">
        <w:t>            'ChannelVersionData' =&gt; $channel_version</w:t>
      </w:r>
    </w:p>
    <w:p w14:paraId="36905315" w14:textId="77777777" w:rsidR="00972B4B" w:rsidRPr="005C7DC4" w:rsidRDefault="00972B4B" w:rsidP="00972B4B">
      <w:pPr>
        <w:pStyle w:val="Sourcewithforeground"/>
        <w:jc w:val="left"/>
      </w:pPr>
      <w:r w:rsidRPr="005C7DC4">
        <w:t>        );</w:t>
      </w:r>
    </w:p>
    <w:p w14:paraId="59D01D1A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1FF94B6F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39CFA4C3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6DF09298" w14:textId="77777777" w:rsidR="00972B4B" w:rsidRPr="005C7DC4" w:rsidRDefault="00972B4B" w:rsidP="00972B4B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134D58B" w14:textId="77777777" w:rsidR="00972B4B" w:rsidRPr="005C7DC4" w:rsidRDefault="00972B4B" w:rsidP="00972B4B">
      <w:pPr>
        <w:pStyle w:val="Sourcewithforeground"/>
        <w:jc w:val="left"/>
      </w:pPr>
      <w:r w:rsidRPr="005C7DC4">
        <w:t>        </w:t>
      </w:r>
    </w:p>
    <w:p w14:paraId="22F106F2" w14:textId="77777777" w:rsidR="00972B4B" w:rsidRPr="005C7DC4" w:rsidRDefault="00972B4B" w:rsidP="00972B4B">
      <w:pPr>
        <w:pStyle w:val="Sourcewithforeground"/>
        <w:jc w:val="left"/>
      </w:pPr>
      <w:r w:rsidRPr="005C7DC4">
        <w:t>    } else {</w:t>
      </w:r>
    </w:p>
    <w:p w14:paraId="13A43667" w14:textId="77777777" w:rsidR="00972B4B" w:rsidRPr="005C7DC4" w:rsidRDefault="00972B4B" w:rsidP="00972B4B">
      <w:pPr>
        <w:pStyle w:val="Sourcewithforeground"/>
        <w:jc w:val="left"/>
      </w:pPr>
      <w:r w:rsidRPr="005C7DC4">
        <w:t>        //channel version found</w:t>
      </w:r>
    </w:p>
    <w:p w14:paraId="1DC7C1A5" w14:textId="77777777" w:rsidR="00972B4B" w:rsidRPr="005C7DC4" w:rsidRDefault="00972B4B" w:rsidP="00972B4B">
      <w:pPr>
        <w:pStyle w:val="Sourcewithforeground"/>
        <w:jc w:val="left"/>
      </w:pPr>
      <w:r w:rsidRPr="005C7DC4">
        <w:t>    }</w:t>
      </w:r>
    </w:p>
    <w:p w14:paraId="135CA193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63AF3494" w14:textId="77777777" w:rsidR="00972B4B" w:rsidRPr="005C7DC4" w:rsidRDefault="00972B4B" w:rsidP="00972B4B">
      <w:pPr>
        <w:pStyle w:val="Sourcewithforeground"/>
        <w:jc w:val="left"/>
      </w:pPr>
      <w:r w:rsidRPr="005C7DC4">
        <w:t>    $ms-&gt;fromatXML();</w:t>
      </w:r>
    </w:p>
    <w:p w14:paraId="53810A19" w14:textId="77777777" w:rsidR="00972B4B" w:rsidRPr="005C7DC4" w:rsidRDefault="00972B4B" w:rsidP="00972B4B">
      <w:pPr>
        <w:pStyle w:val="Sourcewithforeground"/>
        <w:jc w:val="left"/>
      </w:pPr>
      <w:r w:rsidRPr="005C7DC4">
        <w:t>    echo $ms-&gt;getJSON();</w:t>
      </w:r>
    </w:p>
    <w:p w14:paraId="186D5659" w14:textId="77777777" w:rsidR="00972B4B" w:rsidRPr="005C7DC4" w:rsidRDefault="00972B4B" w:rsidP="00972B4B">
      <w:pPr>
        <w:pStyle w:val="Sourcewithforeground"/>
        <w:jc w:val="left"/>
      </w:pPr>
      <w:r w:rsidRPr="005C7DC4">
        <w:t>    </w:t>
      </w:r>
    </w:p>
    <w:p w14:paraId="35965213" w14:textId="77777777" w:rsidR="00972B4B" w:rsidRPr="005C7DC4" w:rsidRDefault="00972B4B" w:rsidP="00972B4B">
      <w:pPr>
        <w:pStyle w:val="Sourcewithforeground"/>
        <w:jc w:val="left"/>
      </w:pPr>
      <w:r w:rsidRPr="005C7DC4">
        <w:t>} catch (SoapFault $fault) {</w:t>
      </w:r>
    </w:p>
    <w:p w14:paraId="62D77027" w14:textId="77777777" w:rsidR="00972B4B" w:rsidRPr="005C7DC4" w:rsidRDefault="00972B4B" w:rsidP="00972B4B">
      <w:pPr>
        <w:pStyle w:val="Sourcewithforeground"/>
        <w:jc w:val="left"/>
      </w:pPr>
      <w:r w:rsidRPr="005C7DC4">
        <w:t>    //var_dump($fault);</w:t>
      </w:r>
    </w:p>
    <w:p w14:paraId="7DF66C6B" w14:textId="77777777" w:rsidR="00972B4B" w:rsidRPr="005C7DC4" w:rsidRDefault="00972B4B" w:rsidP="00972B4B">
      <w:pPr>
        <w:pStyle w:val="Sourcewithforeground"/>
        <w:jc w:val="left"/>
      </w:pPr>
      <w:r w:rsidRPr="005C7DC4">
        <w:t>    echo $fault;</w:t>
      </w:r>
    </w:p>
    <w:p w14:paraId="71AA466B" w14:textId="77777777" w:rsidR="00972B4B" w:rsidRPr="005C7DC4" w:rsidRDefault="00972B4B" w:rsidP="00972B4B">
      <w:pPr>
        <w:pStyle w:val="Sourcewithforeground"/>
        <w:jc w:val="left"/>
      </w:pPr>
      <w:r w:rsidRPr="005C7DC4">
        <w:t>}</w:t>
      </w:r>
    </w:p>
    <w:p w14:paraId="2C5C7953" w14:textId="77777777" w:rsidR="00972B4B" w:rsidRPr="005C7DC4" w:rsidRDefault="00972B4B" w:rsidP="00972B4B">
      <w:pPr>
        <w:pStyle w:val="Sourcewithforeground"/>
        <w:jc w:val="left"/>
      </w:pPr>
      <w:r w:rsidRPr="005C7DC4">
        <w:t>} catch (Exception $ex)  {</w:t>
      </w:r>
    </w:p>
    <w:p w14:paraId="72A721C4" w14:textId="77777777" w:rsidR="00972B4B" w:rsidRPr="005C7DC4" w:rsidRDefault="00972B4B" w:rsidP="00972B4B">
      <w:pPr>
        <w:pStyle w:val="Sourcewithforeground"/>
        <w:jc w:val="left"/>
      </w:pPr>
      <w:r w:rsidRPr="005C7DC4">
        <w:t>    echo $ex-&gt;getMessage();</w:t>
      </w:r>
    </w:p>
    <w:p w14:paraId="10C75A63" w14:textId="77777777" w:rsidR="00972B4B" w:rsidRPr="005C7DC4" w:rsidRDefault="00972B4B" w:rsidP="00972B4B">
      <w:pPr>
        <w:pStyle w:val="Sourcewithforeground"/>
        <w:jc w:val="left"/>
      </w:pPr>
      <w:r w:rsidRPr="005C7DC4">
        <w:t>    //var_dump($ex);</w:t>
      </w:r>
    </w:p>
    <w:p w14:paraId="09BFB77C" w14:textId="64B9BC77" w:rsidR="00972B4B" w:rsidRPr="005C7DC4" w:rsidRDefault="00972B4B" w:rsidP="00972B4B">
      <w:pPr>
        <w:pStyle w:val="Sourcewithforeground"/>
        <w:jc w:val="left"/>
      </w:pPr>
      <w:r w:rsidRPr="005C7DC4">
        <w:t>}</w:t>
      </w:r>
    </w:p>
    <w:p w14:paraId="1D84BE5D" w14:textId="5115F8CD" w:rsidR="00972B4B" w:rsidRPr="005C7DC4" w:rsidRDefault="00972B4B" w:rsidP="000D3D87">
      <w:pPr>
        <w:pStyle w:val="Sourcewithforeground"/>
        <w:jc w:val="left"/>
      </w:pPr>
      <w:r w:rsidRPr="005C7DC4">
        <w:t>?&gt;</w:t>
      </w:r>
    </w:p>
    <w:p w14:paraId="72AA0F77" w14:textId="77777777" w:rsidR="002E7F4B" w:rsidRPr="005C7DC4" w:rsidRDefault="002E7F4B" w:rsidP="002E7F4B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26F7E39" wp14:editId="6A4A4A8A">
            <wp:extent cx="5486400" cy="35883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4F1B" w14:textId="67991569" w:rsidR="002E7F4B" w:rsidRPr="005C7DC4" w:rsidRDefault="00F50E8E" w:rsidP="002E7F4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3" w:name="_Toc134800303"/>
      <w:r w:rsidR="00565FEE" w:rsidRPr="005C7DC4">
        <w:t>35</w:t>
      </w:r>
      <w:r>
        <w:fldChar w:fldCharType="end"/>
      </w:r>
      <w:r w:rsidR="00957D4C" w:rsidRPr="005C7DC4">
        <w:t>.</w:t>
      </w:r>
      <w:r w:rsidR="002E7F4B" w:rsidRPr="005C7DC4">
        <w:t>attēls. Kanāla versijas izveidošana</w:t>
      </w:r>
      <w:bookmarkEnd w:id="183"/>
    </w:p>
    <w:p w14:paraId="5F9CAD0B" w14:textId="77777777" w:rsidR="00634DC3" w:rsidRPr="005C7DC4" w:rsidRDefault="00634DC3" w:rsidP="00634DC3">
      <w:pPr>
        <w:pStyle w:val="Heading4"/>
      </w:pPr>
      <w:bookmarkStart w:id="184" w:name="_Toc134800256"/>
      <w:r w:rsidRPr="005C7DC4">
        <w:t>Ziņojuma nosūtīšana (SendMessageToChannelVersion)</w:t>
      </w:r>
      <w:bookmarkEnd w:id="184"/>
    </w:p>
    <w:p w14:paraId="18A77563" w14:textId="6AC0AE16" w:rsidR="00634DC3" w:rsidRPr="005C7DC4" w:rsidRDefault="00634DC3" w:rsidP="00634DC3">
      <w:r w:rsidRPr="005C7DC4">
        <w:t xml:space="preserve">Tiek pārbaudīts </w:t>
      </w:r>
      <w:r w:rsidR="00051CAE" w:rsidRPr="005C7DC4">
        <w:t>,</w:t>
      </w:r>
      <w:r w:rsidRPr="005C7DC4">
        <w:t>vai eksistē kanāla versija</w:t>
      </w:r>
      <w:r w:rsidR="00051CAE" w:rsidRPr="005C7DC4">
        <w:t>.</w:t>
      </w:r>
      <w:r w:rsidRPr="005C7DC4">
        <w:t xml:space="preserve"> </w:t>
      </w:r>
      <w:r w:rsidR="00051CAE" w:rsidRPr="005C7DC4">
        <w:t>J</w:t>
      </w:r>
      <w:r w:rsidRPr="005C7DC4">
        <w:t>a</w:t>
      </w:r>
      <w:r w:rsidR="00051CAE" w:rsidRPr="005C7DC4">
        <w:t xml:space="preserve"> tā</w:t>
      </w:r>
      <w:r w:rsidRPr="005C7DC4">
        <w:t xml:space="preserve"> ir, tad uz to tiek nosūtīts ziņojums.</w:t>
      </w:r>
    </w:p>
    <w:p w14:paraId="5FFDAA2D" w14:textId="77777777" w:rsidR="00194FD9" w:rsidRPr="005C7DC4" w:rsidRDefault="00194FD9" w:rsidP="00194FD9">
      <w:pPr>
        <w:pStyle w:val="Sourcewithforeground"/>
        <w:jc w:val="left"/>
      </w:pPr>
      <w:r w:rsidRPr="005C7DC4">
        <w:t>&lt;?php</w:t>
      </w:r>
    </w:p>
    <w:p w14:paraId="2176661A" w14:textId="77777777" w:rsidR="00194FD9" w:rsidRPr="005C7DC4" w:rsidRDefault="00194FD9" w:rsidP="00194FD9">
      <w:pPr>
        <w:pStyle w:val="Sourcewithforeground"/>
        <w:jc w:val="left"/>
      </w:pPr>
      <w:r w:rsidRPr="005C7DC4">
        <w:t>header("Content-Type: application/json; charset=UTF-8");</w:t>
      </w:r>
    </w:p>
    <w:p w14:paraId="5637C08C" w14:textId="77777777" w:rsidR="00194FD9" w:rsidRPr="005C7DC4" w:rsidRDefault="00194FD9" w:rsidP="00194FD9">
      <w:pPr>
        <w:pStyle w:val="Sourcewithforeground"/>
        <w:jc w:val="left"/>
      </w:pPr>
    </w:p>
    <w:p w14:paraId="33E2912E" w14:textId="77777777" w:rsidR="00194FD9" w:rsidRPr="005C7DC4" w:rsidRDefault="00194FD9" w:rsidP="00194FD9">
      <w:pPr>
        <w:pStyle w:val="Sourcewithforeground"/>
        <w:jc w:val="left"/>
      </w:pPr>
      <w:r w:rsidRPr="005C7DC4">
        <w:t>require_once('lib/milestone.php'); </w:t>
      </w:r>
    </w:p>
    <w:p w14:paraId="15E84EC8" w14:textId="77777777" w:rsidR="00194FD9" w:rsidRPr="005C7DC4" w:rsidRDefault="00194FD9" w:rsidP="00194FD9">
      <w:pPr>
        <w:pStyle w:val="Sourcewithforeground"/>
        <w:jc w:val="left"/>
      </w:pPr>
      <w:r w:rsidRPr="005C7DC4">
        <w:t>require_once('client.my.php');</w:t>
      </w:r>
    </w:p>
    <w:p w14:paraId="0C23038F" w14:textId="77777777" w:rsidR="00194FD9" w:rsidRPr="005C7DC4" w:rsidRDefault="00194FD9" w:rsidP="00194FD9">
      <w:pPr>
        <w:pStyle w:val="Sourcewithforeground"/>
        <w:jc w:val="left"/>
      </w:pPr>
    </w:p>
    <w:p w14:paraId="364C4191" w14:textId="77777777" w:rsidR="00194FD9" w:rsidRPr="005C7DC4" w:rsidRDefault="00194FD9" w:rsidP="00194FD9">
      <w:pPr>
        <w:pStyle w:val="Sourcewithforeground"/>
        <w:jc w:val="left"/>
      </w:pPr>
      <w:r w:rsidRPr="005C7DC4">
        <w:t>require_once('config.php');</w:t>
      </w:r>
    </w:p>
    <w:p w14:paraId="267C2F7E" w14:textId="77777777" w:rsidR="00194FD9" w:rsidRPr="005C7DC4" w:rsidRDefault="00194FD9" w:rsidP="00194FD9">
      <w:pPr>
        <w:pStyle w:val="Sourcewithforeground"/>
        <w:jc w:val="left"/>
      </w:pPr>
    </w:p>
    <w:p w14:paraId="0536CA1F" w14:textId="77777777" w:rsidR="00194FD9" w:rsidRPr="005C7DC4" w:rsidRDefault="00194FD9" w:rsidP="00194FD9">
      <w:pPr>
        <w:pStyle w:val="Sourcewithforeground"/>
        <w:jc w:val="left"/>
      </w:pPr>
      <w:r w:rsidRPr="005C7DC4">
        <w:t>$sts = new STSClient(NULL, array(</w:t>
      </w:r>
    </w:p>
    <w:p w14:paraId="21F4B67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4408DDB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232E208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3BA1ADB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4492D9F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50C0BC4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0D050BE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15A6514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));</w:t>
      </w:r>
    </w:p>
    <w:p w14:paraId="288982D0" w14:textId="77777777" w:rsidR="00194FD9" w:rsidRPr="005C7DC4" w:rsidRDefault="00194FD9" w:rsidP="00194FD9">
      <w:pPr>
        <w:pStyle w:val="Sourcewithforeground"/>
        <w:jc w:val="left"/>
      </w:pPr>
    </w:p>
    <w:p w14:paraId="3E6C33DD" w14:textId="77777777" w:rsidR="00194FD9" w:rsidRPr="005C7DC4" w:rsidRDefault="00194FD9" w:rsidP="00194FD9">
      <w:pPr>
        <w:pStyle w:val="Sourcewithforeground"/>
        <w:jc w:val="left"/>
      </w:pPr>
      <w:r w:rsidRPr="005C7DC4">
        <w:t>$service = new mySOAP($DIT_config_service_addr.'?wsdl', array(</w:t>
      </w:r>
    </w:p>
    <w:p w14:paraId="580E780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3E1EAC9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39CFB16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'location' =&gt; $DIT_config_service_addr.'/ws2007FederationNoSct',</w:t>
      </w:r>
    </w:p>
    <w:p w14:paraId="6FD4F3F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57A00BC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1F05185" w14:textId="77777777" w:rsidR="00194FD9" w:rsidRPr="005C7DC4" w:rsidRDefault="00194FD9" w:rsidP="00194FD9">
      <w:pPr>
        <w:pStyle w:val="Sourcewithforeground"/>
        <w:jc w:val="left"/>
      </w:pPr>
      <w:r w:rsidRPr="005C7DC4">
        <w:t>$service2 = new mySOAP($DIT_WCF_service_addr.'?wsdl', array(</w:t>
      </w:r>
    </w:p>
    <w:p w14:paraId="6B7423B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18A4F5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121270D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687F660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7A79314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1663F60A" w14:textId="77777777" w:rsidR="00194FD9" w:rsidRPr="005C7DC4" w:rsidRDefault="00194FD9" w:rsidP="00194FD9">
      <w:pPr>
        <w:pStyle w:val="Sourcewithforeground"/>
        <w:jc w:val="left"/>
      </w:pPr>
      <w:r w:rsidRPr="005C7DC4">
        <w:t>$ms = Milestone::getInstance();</w:t>
      </w:r>
    </w:p>
    <w:p w14:paraId="13E2ACA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7A078140" w14:textId="77777777" w:rsidR="00194FD9" w:rsidRPr="005C7DC4" w:rsidRDefault="00194FD9" w:rsidP="00194FD9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0CF65FA0" w14:textId="77777777" w:rsidR="00194FD9" w:rsidRPr="005C7DC4" w:rsidRDefault="00194FD9" w:rsidP="00194FD9">
      <w:pPr>
        <w:pStyle w:val="Sourcewithforeground"/>
        <w:jc w:val="left"/>
      </w:pPr>
      <w:r w:rsidRPr="005C7DC4">
        <w:t>try {</w:t>
      </w:r>
    </w:p>
    <w:p w14:paraId="62BF3BD7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5D678238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66FB7363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57867D06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5D7723C6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3EA43F8B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E267E74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5CE0281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2B42EAF4" w14:textId="77777777" w:rsidR="00194FD9" w:rsidRPr="005C7DC4" w:rsidRDefault="00194FD9" w:rsidP="00194FD9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413C4F2F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41B68EEC" w14:textId="77777777" w:rsidR="00194FD9" w:rsidRPr="005C7DC4" w:rsidRDefault="00194FD9" w:rsidP="00194FD9">
      <w:pPr>
        <w:pStyle w:val="Sourcewithforeground"/>
        <w:jc w:val="left"/>
      </w:pPr>
      <w:r w:rsidRPr="005C7DC4">
        <w:t>    $cert = file_get_contents('cert/public.pem');</w:t>
      </w:r>
    </w:p>
    <w:p w14:paraId="1395CD34" w14:textId="77777777" w:rsidR="00194FD9" w:rsidRPr="005C7DC4" w:rsidRDefault="00194FD9" w:rsidP="00194FD9">
      <w:pPr>
        <w:pStyle w:val="Sourcewithforeground"/>
        <w:jc w:val="left"/>
      </w:pPr>
      <w:r w:rsidRPr="005C7DC4">
        <w:t>    $private_key = file_get_contents('cert/not_enc.pem');</w:t>
      </w:r>
    </w:p>
    <w:p w14:paraId="74EDF2B8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67856AD6" w14:textId="77777777" w:rsidR="00194FD9" w:rsidRPr="005C7DC4" w:rsidRDefault="00194FD9" w:rsidP="00194FD9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0460867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</w:t>
      </w:r>
    </w:p>
    <w:p w14:paraId="061313DE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$ms-&gt;addSTSCallmilestone($sts, $sts_address);</w:t>
      </w:r>
    </w:p>
    <w:p w14:paraId="24EDEB9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5672CAD4" w14:textId="77777777" w:rsidR="00194FD9" w:rsidRPr="005C7DC4" w:rsidRDefault="00194FD9" w:rsidP="00194FD9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0CDC06DA" w14:textId="77777777" w:rsidR="00194FD9" w:rsidRPr="005C7DC4" w:rsidRDefault="00194FD9" w:rsidP="00194FD9">
      <w:pPr>
        <w:pStyle w:val="Sourcewithforeground"/>
        <w:jc w:val="left"/>
      </w:pPr>
      <w:r w:rsidRPr="005C7DC4">
        <w:t>    $service-&gt;customtoken = $tokens[0];</w:t>
      </w:r>
    </w:p>
    <w:p w14:paraId="6FFF98E2" w14:textId="77777777" w:rsidR="00194FD9" w:rsidRPr="005C7DC4" w:rsidRDefault="00194FD9" w:rsidP="00194FD9">
      <w:pPr>
        <w:pStyle w:val="Sourcewithforeground"/>
        <w:jc w:val="left"/>
      </w:pPr>
      <w:r w:rsidRPr="005C7DC4">
        <w:t>    $service2-&gt;customtoken = $tokens[0];</w:t>
      </w:r>
    </w:p>
    <w:p w14:paraId="3B98FF14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777E682C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$channel_name = 'SampleChannel';</w:t>
      </w:r>
    </w:p>
    <w:p w14:paraId="476F4BE2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13BEE629" w14:textId="77777777" w:rsidR="00194FD9" w:rsidRPr="005C7DC4" w:rsidRDefault="00194FD9" w:rsidP="00194FD9">
      <w:pPr>
        <w:pStyle w:val="Sourcewithforeground"/>
        <w:jc w:val="left"/>
      </w:pPr>
      <w:r w:rsidRPr="005C7DC4">
        <w:t>    $minor_v = 0; //version minor value</w:t>
      </w:r>
    </w:p>
    <w:p w14:paraId="1D906A32" w14:textId="77777777" w:rsidR="00194FD9" w:rsidRPr="005C7DC4" w:rsidRDefault="00194FD9" w:rsidP="00194FD9">
      <w:pPr>
        <w:pStyle w:val="Sourcewithforeground"/>
        <w:jc w:val="left"/>
      </w:pPr>
      <w:r w:rsidRPr="005C7DC4">
        <w:t>    $major_v = 1; //version major value</w:t>
      </w:r>
    </w:p>
    <w:p w14:paraId="4846B596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5BB128E3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367A6DCC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11D30314" w14:textId="77777777" w:rsidR="00194FD9" w:rsidRPr="005C7DC4" w:rsidRDefault="00194FD9" w:rsidP="00194FD9">
      <w:pPr>
        <w:pStyle w:val="Sourcewithforeground"/>
        <w:jc w:val="left"/>
      </w:pPr>
      <w:r w:rsidRPr="005C7DC4">
        <w:t>    $req =  array( </w:t>
      </w:r>
    </w:p>
    <w:p w14:paraId="6729D32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'ChannelSearch'        =&gt; array(</w:t>
      </w:r>
    </w:p>
    <w:p w14:paraId="4A977F6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'OnlyHeader' =&gt; true,</w:t>
      </w:r>
    </w:p>
    <w:p w14:paraId="30FF574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'Channel' =&gt;  array(</w:t>
      </w:r>
    </w:p>
    <w:p w14:paraId="4EC415D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'ChannelURN' =&gt; $channel_urn</w:t>
      </w:r>
    </w:p>
    <w:p w14:paraId="5387754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</w:t>
      </w:r>
    </w:p>
    <w:p w14:paraId="0EAC301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),</w:t>
      </w:r>
    </w:p>
    <w:p w14:paraId="7EBEAF4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7456784D" w14:textId="77777777" w:rsidR="00194FD9" w:rsidRPr="005C7DC4" w:rsidRDefault="00194FD9" w:rsidP="00194FD9">
      <w:pPr>
        <w:pStyle w:val="Sourcewithforeground"/>
        <w:jc w:val="left"/>
      </w:pPr>
      <w:r w:rsidRPr="005C7DC4">
        <w:t>    ); </w:t>
      </w:r>
    </w:p>
    <w:p w14:paraId="34520F98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4B2D0A2B" w14:textId="77777777" w:rsidR="00194FD9" w:rsidRPr="005C7DC4" w:rsidRDefault="00194FD9" w:rsidP="00194FD9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19EBE632" w14:textId="77777777" w:rsidR="00194FD9" w:rsidRPr="005C7DC4" w:rsidRDefault="00194FD9" w:rsidP="00194FD9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09EAC616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0EBDFD22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29A4AB3D" w14:textId="77777777" w:rsidR="00194FD9" w:rsidRPr="005C7DC4" w:rsidRDefault="00194FD9" w:rsidP="00194FD9">
      <w:pPr>
        <w:pStyle w:val="Sourcewithforeground"/>
        <w:jc w:val="left"/>
      </w:pPr>
      <w:r w:rsidRPr="005C7DC4">
        <w:t>    // setting channel data</w:t>
      </w:r>
    </w:p>
    <w:p w14:paraId="2D4A0B3E" w14:textId="77777777" w:rsidR="00194FD9" w:rsidRPr="005C7DC4" w:rsidRDefault="00194FD9" w:rsidP="00194FD9">
      <w:pPr>
        <w:pStyle w:val="Sourcewithforeground"/>
        <w:jc w:val="left"/>
      </w:pPr>
      <w:r w:rsidRPr="005C7DC4">
        <w:t>    $channel = array(</w:t>
      </w:r>
    </w:p>
    <w:p w14:paraId="0C9E195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'ShortName' =&gt; $channel_name,</w:t>
      </w:r>
    </w:p>
    <w:p w14:paraId="283E49CA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'ChannelURN' =&gt; $channel_urn,</w:t>
      </w:r>
    </w:p>
    <w:p w14:paraId="78A18C8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'ChannelType' =&gt; 'dik',</w:t>
      </w:r>
    </w:p>
    <w:p w14:paraId="6899993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'OwnerAuthority' =&gt; array(</w:t>
      </w:r>
    </w:p>
    <w:p w14:paraId="6798DD5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'AuthorityID' =&gt; '100000',</w:t>
      </w:r>
    </w:p>
    <w:p w14:paraId="6E6FB86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'ShortName' =&gt; 'ABC software',</w:t>
      </w:r>
    </w:p>
    <w:p w14:paraId="4F014B69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),</w:t>
      </w:r>
    </w:p>
    <w:p w14:paraId="7FB6E3D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'ChannelName' =&gt; $channel_name</w:t>
      </w:r>
    </w:p>
    <w:p w14:paraId="264EBF9D" w14:textId="77777777" w:rsidR="00194FD9" w:rsidRPr="005C7DC4" w:rsidRDefault="00194FD9" w:rsidP="00194FD9">
      <w:pPr>
        <w:pStyle w:val="Sourcewithforeground"/>
        <w:jc w:val="left"/>
      </w:pPr>
      <w:r w:rsidRPr="005C7DC4">
        <w:t>    );</w:t>
      </w:r>
    </w:p>
    <w:p w14:paraId="3619B916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13DE4CAC" w14:textId="77777777" w:rsidR="00194FD9" w:rsidRPr="005C7DC4" w:rsidRDefault="00194FD9" w:rsidP="00194FD9">
      <w:pPr>
        <w:pStyle w:val="Sourcewithforeground"/>
        <w:jc w:val="left"/>
      </w:pPr>
      <w:r w:rsidRPr="005C7DC4">
        <w:t>    //if channel not found creating new one</w:t>
      </w:r>
    </w:p>
    <w:p w14:paraId="5230277E" w14:textId="77777777" w:rsidR="00194FD9" w:rsidRPr="005C7DC4" w:rsidRDefault="00194FD9" w:rsidP="00194FD9">
      <w:pPr>
        <w:pStyle w:val="Sourcewithforeground"/>
        <w:jc w:val="left"/>
      </w:pPr>
      <w:r w:rsidRPr="005C7DC4">
        <w:t>    if($result-&gt;ChannelList-&gt;Count == 0) {</w:t>
      </w:r>
    </w:p>
    <w:p w14:paraId="1C67F1C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 adding channel data to request</w:t>
      </w:r>
    </w:p>
    <w:p w14:paraId="5AB3337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$req2 =  array( </w:t>
      </w:r>
    </w:p>
    <w:p w14:paraId="27C928D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'Channel' =&gt; $channel</w:t>
      </w:r>
    </w:p>
    <w:p w14:paraId="6B3112E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);</w:t>
      </w:r>
    </w:p>
    <w:p w14:paraId="54AE19DA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3622B16A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6BFCF49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624030D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539E051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70370A0A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$result2-&gt;InsertChannelResponse;</w:t>
      </w:r>
    </w:p>
    <w:p w14:paraId="0A89200A" w14:textId="77777777" w:rsidR="00194FD9" w:rsidRPr="005C7DC4" w:rsidRDefault="00194FD9" w:rsidP="00194FD9">
      <w:pPr>
        <w:pStyle w:val="Sourcewithforeground"/>
        <w:jc w:val="left"/>
      </w:pPr>
      <w:r w:rsidRPr="005C7DC4">
        <w:t>    } else {</w:t>
      </w:r>
    </w:p>
    <w:p w14:paraId="499EE39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//channel found</w:t>
      </w:r>
    </w:p>
    <w:p w14:paraId="6F8E0E64" w14:textId="77777777" w:rsidR="00194FD9" w:rsidRPr="005C7DC4" w:rsidRDefault="00194FD9" w:rsidP="00194FD9">
      <w:pPr>
        <w:pStyle w:val="Sourcewithforeground"/>
        <w:jc w:val="left"/>
      </w:pPr>
      <w:r w:rsidRPr="005C7DC4">
        <w:t>    }</w:t>
      </w:r>
    </w:p>
    <w:p w14:paraId="37CAF9CE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00DE27D6" w14:textId="77777777" w:rsidR="00194FD9" w:rsidRPr="005C7DC4" w:rsidRDefault="00194FD9" w:rsidP="00194FD9">
      <w:pPr>
        <w:pStyle w:val="Sourcewithforeground"/>
        <w:jc w:val="left"/>
      </w:pPr>
      <w:r w:rsidRPr="005C7DC4">
        <w:t>    $channel_version = array(</w:t>
      </w:r>
    </w:p>
    <w:p w14:paraId="65AAE19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'MessageType' =&gt; array(</w:t>
      </w:r>
    </w:p>
    <w:p w14:paraId="679DDF3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0 =&gt;  array(</w:t>
      </w:r>
    </w:p>
    <w:p w14:paraId="2E89E3A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'MessageClass' =&gt; array(</w:t>
      </w:r>
    </w:p>
    <w:p w14:paraId="7AEE615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261A30B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55CC713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),</w:t>
      </w:r>
    </w:p>
    <w:p w14:paraId="1F1F36E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1 =&gt;  array(</w:t>
      </w:r>
    </w:p>
    <w:p w14:paraId="0B8AD89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'MessageClass' =&gt; array(</w:t>
      </w:r>
    </w:p>
    <w:p w14:paraId="68A334E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58314FE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76D3C794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</w:t>
      </w:r>
    </w:p>
    <w:p w14:paraId="359C777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),</w:t>
      </w:r>
    </w:p>
    <w:p w14:paraId="4EA0166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'ChannelVersionStatus' =&gt; 'active',</w:t>
      </w:r>
    </w:p>
    <w:p w14:paraId="6E8939A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'Channel' =&gt; $channel,</w:t>
      </w:r>
    </w:p>
    <w:p w14:paraId="21757E4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'MinorVersion' =&gt; $minor_v,</w:t>
      </w:r>
    </w:p>
    <w:p w14:paraId="337A561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'MajorVersion' =&gt; $major_v,</w:t>
      </w:r>
    </w:p>
    <w:p w14:paraId="77448FB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'ChannelVersionURN' =&gt; $channel_version_URN</w:t>
      </w:r>
    </w:p>
    <w:p w14:paraId="1C4A022D" w14:textId="77777777" w:rsidR="00194FD9" w:rsidRPr="005C7DC4" w:rsidRDefault="00194FD9" w:rsidP="00194FD9">
      <w:pPr>
        <w:pStyle w:val="Sourcewithforeground"/>
        <w:jc w:val="left"/>
      </w:pPr>
      <w:r w:rsidRPr="005C7DC4">
        <w:t>    );</w:t>
      </w:r>
    </w:p>
    <w:p w14:paraId="5E422FB8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2C2D889A" w14:textId="77777777" w:rsidR="00194FD9" w:rsidRPr="005C7DC4" w:rsidRDefault="00194FD9" w:rsidP="00194FD9">
      <w:pPr>
        <w:pStyle w:val="Sourcewithforeground"/>
        <w:jc w:val="left"/>
      </w:pPr>
      <w:r w:rsidRPr="005C7DC4">
        <w:t>    $req3 =  array( </w:t>
      </w:r>
    </w:p>
    <w:p w14:paraId="69DE3ED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'ChannelVersionSearch' =&gt; array(</w:t>
      </w:r>
    </w:p>
    <w:p w14:paraId="0E1E3945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'ChannelVersion' =&gt; $channel_version</w:t>
      </w:r>
    </w:p>
    <w:p w14:paraId="3887BA26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</w:t>
      </w:r>
    </w:p>
    <w:p w14:paraId="49FD127B" w14:textId="77777777" w:rsidR="00194FD9" w:rsidRPr="005C7DC4" w:rsidRDefault="00194FD9" w:rsidP="00194FD9">
      <w:pPr>
        <w:pStyle w:val="Sourcewithforeground"/>
        <w:jc w:val="left"/>
      </w:pPr>
      <w:r w:rsidRPr="005C7DC4">
        <w:t>    ); </w:t>
      </w:r>
    </w:p>
    <w:p w14:paraId="0CBAC7E3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749302B7" w14:textId="77777777" w:rsidR="00194FD9" w:rsidRPr="005C7DC4" w:rsidRDefault="00194FD9" w:rsidP="00194FD9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46DC099C" w14:textId="77777777" w:rsidR="00194FD9" w:rsidRPr="005C7DC4" w:rsidRDefault="00194FD9" w:rsidP="00194FD9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02698B81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26198192" w14:textId="77777777" w:rsidR="00194FD9" w:rsidRPr="005C7DC4" w:rsidRDefault="00194FD9" w:rsidP="00194FD9">
      <w:pPr>
        <w:pStyle w:val="Sourcewithforeground"/>
        <w:jc w:val="left"/>
      </w:pPr>
    </w:p>
    <w:p w14:paraId="3B8C903D" w14:textId="77777777" w:rsidR="00194FD9" w:rsidRPr="005C7DC4" w:rsidRDefault="00194FD9" w:rsidP="00194FD9">
      <w:pPr>
        <w:pStyle w:val="Sourcewithforeground"/>
        <w:jc w:val="left"/>
      </w:pPr>
      <w:r w:rsidRPr="005C7DC4">
        <w:t>    //if channel version not found creating new one</w:t>
      </w:r>
    </w:p>
    <w:p w14:paraId="1A86489B" w14:textId="77777777" w:rsidR="00194FD9" w:rsidRPr="005C7DC4" w:rsidRDefault="00194FD9" w:rsidP="00194FD9">
      <w:pPr>
        <w:pStyle w:val="Sourcewithforeground"/>
        <w:jc w:val="left"/>
      </w:pPr>
      <w:r w:rsidRPr="005C7DC4">
        <w:t>    if($result-&gt;ChannelVersionsList-&gt;Count == 0) {</w:t>
      </w:r>
    </w:p>
    <w:p w14:paraId="2C9C30F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 adding channel version data to request</w:t>
      </w:r>
    </w:p>
    <w:p w14:paraId="7F1002BE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$req =  array( </w:t>
      </w:r>
    </w:p>
    <w:p w14:paraId="2446330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'ChannelVersionData' =&gt; $channel_version</w:t>
      </w:r>
    </w:p>
    <w:p w14:paraId="341F6A2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);</w:t>
      </w:r>
    </w:p>
    <w:p w14:paraId="343759BE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4A7A9B20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5C9DF0F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323130F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2430E87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03524066" w14:textId="77777777" w:rsidR="00194FD9" w:rsidRPr="005C7DC4" w:rsidRDefault="00194FD9" w:rsidP="00194FD9">
      <w:pPr>
        <w:pStyle w:val="Sourcewithforeground"/>
        <w:jc w:val="left"/>
      </w:pPr>
      <w:r w:rsidRPr="005C7DC4">
        <w:t>    } else {</w:t>
      </w:r>
    </w:p>
    <w:p w14:paraId="057D3A8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//channel version found</w:t>
      </w:r>
    </w:p>
    <w:p w14:paraId="303A6293" w14:textId="77777777" w:rsidR="00194FD9" w:rsidRPr="005C7DC4" w:rsidRDefault="00194FD9" w:rsidP="00194FD9">
      <w:pPr>
        <w:pStyle w:val="Sourcewithforeground"/>
        <w:jc w:val="left"/>
      </w:pPr>
      <w:r w:rsidRPr="005C7DC4">
        <w:t>    }</w:t>
      </w:r>
    </w:p>
    <w:p w14:paraId="4AE4679A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3767511B" w14:textId="77777777" w:rsidR="00194FD9" w:rsidRPr="005C7DC4" w:rsidRDefault="00194FD9" w:rsidP="00194FD9">
      <w:pPr>
        <w:pStyle w:val="Sourcewithforeground"/>
        <w:jc w:val="left"/>
      </w:pPr>
      <w:r w:rsidRPr="005C7DC4">
        <w:t>    $dom = new DOMDocument('1.0', 'UTF-8');</w:t>
      </w:r>
    </w:p>
    <w:p w14:paraId="119F45FD" w14:textId="77777777" w:rsidR="00194FD9" w:rsidRPr="005C7DC4" w:rsidRDefault="00194FD9" w:rsidP="00194FD9">
      <w:pPr>
        <w:pStyle w:val="Sourcewithforeground"/>
        <w:jc w:val="left"/>
      </w:pPr>
      <w:r w:rsidRPr="005C7DC4">
        <w:t>    $dom-&gt;loadXML(file_get_contents('xml/data.xml')); </w:t>
      </w:r>
    </w:p>
    <w:p w14:paraId="264CB1D6" w14:textId="77777777" w:rsidR="00194FD9" w:rsidRPr="005C7DC4" w:rsidRDefault="00194FD9" w:rsidP="00194FD9">
      <w:pPr>
        <w:pStyle w:val="Sourcewithforeground"/>
        <w:jc w:val="left"/>
      </w:pPr>
    </w:p>
    <w:p w14:paraId="674F17B0" w14:textId="77777777" w:rsidR="00194FD9" w:rsidRPr="005C7DC4" w:rsidRDefault="00194FD9" w:rsidP="00194FD9">
      <w:pPr>
        <w:pStyle w:val="Sourcewithforeground"/>
        <w:jc w:val="left"/>
      </w:pPr>
      <w:r w:rsidRPr="005C7DC4">
        <w:t>    $req =  array( </w:t>
      </w:r>
    </w:p>
    <w:p w14:paraId="604C969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'MessageSave2' =&gt; array(</w:t>
      </w:r>
    </w:p>
    <w:p w14:paraId="753964DC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'ReceiverFilter' =&gt; array(</w:t>
      </w:r>
    </w:p>
    <w:p w14:paraId="35DF357F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'Authority' =&gt; array('100001')</w:t>
      </w:r>
    </w:p>
    <w:p w14:paraId="4F14206D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),</w:t>
      </w:r>
    </w:p>
    <w:p w14:paraId="522CE6E3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1FA284E2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'BussinesMessage' =&gt; array(</w:t>
      </w:r>
    </w:p>
    <w:p w14:paraId="38D09397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'any' =&gt; array(</w:t>
      </w:r>
    </w:p>
    <w:p w14:paraId="34BAD84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7F070BA1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    )</w:t>
      </w:r>
    </w:p>
    <w:p w14:paraId="4C560D6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    )</w:t>
      </w:r>
    </w:p>
    <w:p w14:paraId="1C4D3A9B" w14:textId="77777777" w:rsidR="00194FD9" w:rsidRPr="005C7DC4" w:rsidRDefault="00194FD9" w:rsidP="00194FD9">
      <w:pPr>
        <w:pStyle w:val="Sourcewithforeground"/>
        <w:jc w:val="left"/>
      </w:pPr>
      <w:r w:rsidRPr="005C7DC4">
        <w:t>        )</w:t>
      </w:r>
    </w:p>
    <w:p w14:paraId="59CE0E65" w14:textId="77777777" w:rsidR="00194FD9" w:rsidRPr="005C7DC4" w:rsidRDefault="00194FD9" w:rsidP="00194FD9">
      <w:pPr>
        <w:pStyle w:val="Sourcewithforeground"/>
        <w:jc w:val="left"/>
      </w:pPr>
      <w:r w:rsidRPr="005C7DC4">
        <w:t>    );</w:t>
      </w:r>
    </w:p>
    <w:p w14:paraId="510B1A79" w14:textId="77777777" w:rsidR="00194FD9" w:rsidRPr="005C7DC4" w:rsidRDefault="00194FD9" w:rsidP="00194FD9">
      <w:pPr>
        <w:pStyle w:val="Sourcewithforeground"/>
        <w:jc w:val="left"/>
      </w:pPr>
    </w:p>
    <w:p w14:paraId="32036F5F" w14:textId="77777777" w:rsidR="00194FD9" w:rsidRPr="005C7DC4" w:rsidRDefault="00194FD9" w:rsidP="00194FD9">
      <w:pPr>
        <w:pStyle w:val="Sourcewithforeground"/>
        <w:jc w:val="left"/>
      </w:pPr>
      <w:r w:rsidRPr="005C7DC4">
        <w:t>    $method_name = 'SendMessage2';</w:t>
      </w:r>
    </w:p>
    <w:p w14:paraId="48D45A11" w14:textId="77777777" w:rsidR="00194FD9" w:rsidRPr="005C7DC4" w:rsidRDefault="00194FD9" w:rsidP="00194FD9">
      <w:pPr>
        <w:pStyle w:val="Sourcewithforeground"/>
        <w:jc w:val="left"/>
      </w:pPr>
      <w:r w:rsidRPr="005C7DC4">
        <w:t>    $result2 = $service2-&gt;__soapCall($method_name, array($req));</w:t>
      </w:r>
    </w:p>
    <w:p w14:paraId="15900DC1" w14:textId="77777777" w:rsidR="00194FD9" w:rsidRPr="005C7DC4" w:rsidRDefault="00194FD9" w:rsidP="00194FD9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526C54D8" w14:textId="77777777" w:rsidR="00194FD9" w:rsidRPr="005C7DC4" w:rsidRDefault="00194FD9" w:rsidP="00194FD9">
      <w:pPr>
        <w:pStyle w:val="Sourcewithforeground"/>
        <w:jc w:val="left"/>
      </w:pPr>
      <w:r w:rsidRPr="005C7DC4">
        <w:t>        </w:t>
      </w:r>
    </w:p>
    <w:p w14:paraId="20FFB0FF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0C35E7E7" w14:textId="77777777" w:rsidR="00194FD9" w:rsidRPr="005C7DC4" w:rsidRDefault="00194FD9" w:rsidP="00194FD9">
      <w:pPr>
        <w:pStyle w:val="Sourcewithforeground"/>
        <w:jc w:val="left"/>
      </w:pPr>
      <w:r w:rsidRPr="005C7DC4">
        <w:t>    $ms-&gt;fromatXML();</w:t>
      </w:r>
    </w:p>
    <w:p w14:paraId="0B0E446A" w14:textId="77777777" w:rsidR="00194FD9" w:rsidRPr="005C7DC4" w:rsidRDefault="00194FD9" w:rsidP="00194FD9">
      <w:pPr>
        <w:pStyle w:val="Sourcewithforeground"/>
        <w:jc w:val="left"/>
      </w:pPr>
      <w:r w:rsidRPr="005C7DC4">
        <w:t>    echo $ms-&gt;getJSON();</w:t>
      </w:r>
    </w:p>
    <w:p w14:paraId="3D635287" w14:textId="77777777" w:rsidR="00194FD9" w:rsidRPr="005C7DC4" w:rsidRDefault="00194FD9" w:rsidP="00194FD9">
      <w:pPr>
        <w:pStyle w:val="Sourcewithforeground"/>
        <w:jc w:val="left"/>
      </w:pPr>
      <w:r w:rsidRPr="005C7DC4">
        <w:t>    </w:t>
      </w:r>
    </w:p>
    <w:p w14:paraId="2661CB7A" w14:textId="77777777" w:rsidR="00194FD9" w:rsidRPr="005C7DC4" w:rsidRDefault="00194FD9" w:rsidP="00194FD9">
      <w:pPr>
        <w:pStyle w:val="Sourcewithforeground"/>
        <w:jc w:val="left"/>
      </w:pPr>
      <w:r w:rsidRPr="005C7DC4">
        <w:t>} catch (SoapFault $fault) {</w:t>
      </w:r>
    </w:p>
    <w:p w14:paraId="10C7D746" w14:textId="77777777" w:rsidR="00194FD9" w:rsidRPr="005C7DC4" w:rsidRDefault="00194FD9" w:rsidP="00194FD9">
      <w:pPr>
        <w:pStyle w:val="Sourcewithforeground"/>
        <w:jc w:val="left"/>
      </w:pPr>
      <w:r w:rsidRPr="005C7DC4">
        <w:t>    echo $fault;</w:t>
      </w:r>
    </w:p>
    <w:p w14:paraId="5D9A44A3" w14:textId="77777777" w:rsidR="00194FD9" w:rsidRPr="005C7DC4" w:rsidRDefault="00194FD9" w:rsidP="00194FD9">
      <w:pPr>
        <w:pStyle w:val="Sourcewithforeground"/>
        <w:jc w:val="left"/>
      </w:pPr>
      <w:r w:rsidRPr="005C7DC4">
        <w:t>}</w:t>
      </w:r>
    </w:p>
    <w:p w14:paraId="02480180" w14:textId="77777777" w:rsidR="00194FD9" w:rsidRPr="005C7DC4" w:rsidRDefault="00194FD9" w:rsidP="00194FD9">
      <w:pPr>
        <w:pStyle w:val="Sourcewithforeground"/>
        <w:jc w:val="left"/>
      </w:pPr>
      <w:r w:rsidRPr="005C7DC4">
        <w:t>} catch (Exception $ex)  {</w:t>
      </w:r>
    </w:p>
    <w:p w14:paraId="1F6E4EA3" w14:textId="77777777" w:rsidR="00194FD9" w:rsidRPr="005C7DC4" w:rsidRDefault="00194FD9" w:rsidP="00194FD9">
      <w:pPr>
        <w:pStyle w:val="Sourcewithforeground"/>
        <w:jc w:val="left"/>
      </w:pPr>
      <w:r w:rsidRPr="005C7DC4">
        <w:t>    var_dump($ex);</w:t>
      </w:r>
    </w:p>
    <w:p w14:paraId="4DE51B50" w14:textId="4449C992" w:rsidR="00194FD9" w:rsidRPr="005C7DC4" w:rsidRDefault="00194FD9" w:rsidP="00194FD9">
      <w:pPr>
        <w:pStyle w:val="Sourcewithforeground"/>
        <w:jc w:val="left"/>
      </w:pPr>
      <w:r w:rsidRPr="005C7DC4">
        <w:t>}</w:t>
      </w:r>
    </w:p>
    <w:p w14:paraId="6362EB03" w14:textId="390B7ABE" w:rsidR="00194FD9" w:rsidRPr="005C7DC4" w:rsidRDefault="00194FD9" w:rsidP="00194FD9">
      <w:pPr>
        <w:pStyle w:val="Sourcewithforeground"/>
        <w:jc w:val="left"/>
      </w:pPr>
      <w:r w:rsidRPr="005C7DC4">
        <w:t>?&gt;</w:t>
      </w:r>
    </w:p>
    <w:p w14:paraId="3C734714" w14:textId="77777777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10B19F93" wp14:editId="09438A8B">
            <wp:extent cx="5486400" cy="10458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96B2" w14:textId="17249055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5" w:name="_Toc134800304"/>
      <w:r w:rsidR="00565FEE" w:rsidRPr="005C7DC4">
        <w:t>36</w:t>
      </w:r>
      <w:r>
        <w:fldChar w:fldCharType="end"/>
      </w:r>
      <w:r w:rsidR="00957D4C" w:rsidRPr="005C7DC4">
        <w:t>.</w:t>
      </w:r>
      <w:r w:rsidR="00634DC3" w:rsidRPr="005C7DC4">
        <w:t>attēls. Izveidotais ziņojums</w:t>
      </w:r>
      <w:bookmarkEnd w:id="185"/>
    </w:p>
    <w:p w14:paraId="52F3E8A1" w14:textId="77777777" w:rsidR="00634DC3" w:rsidRPr="005C7DC4" w:rsidRDefault="00634DC3" w:rsidP="00634DC3">
      <w:pPr>
        <w:pStyle w:val="Heading4"/>
      </w:pPr>
      <w:bookmarkStart w:id="186" w:name="_Toc134800257"/>
      <w:r w:rsidRPr="005C7DC4">
        <w:t>Ziņojumu dzēšana (MessageDelete)</w:t>
      </w:r>
      <w:bookmarkEnd w:id="186"/>
    </w:p>
    <w:p w14:paraId="72304AA4" w14:textId="34E56162" w:rsidR="00634DC3" w:rsidRPr="005C7DC4" w:rsidRDefault="00634DC3" w:rsidP="00634DC3">
      <w:r w:rsidRPr="005C7DC4">
        <w:t>No kanāla tiek dz</w:t>
      </w:r>
      <w:r w:rsidR="00957D4C" w:rsidRPr="005C7DC4">
        <w:t>ē</w:t>
      </w:r>
      <w:r w:rsidRPr="005C7DC4">
        <w:t>sti ziņojumi:</w:t>
      </w:r>
    </w:p>
    <w:p w14:paraId="1E225570" w14:textId="77777777" w:rsidR="00D43083" w:rsidRPr="005C7DC4" w:rsidRDefault="00D43083" w:rsidP="00D43083">
      <w:pPr>
        <w:pStyle w:val="Sourcewithforeground"/>
        <w:jc w:val="left"/>
      </w:pPr>
      <w:r w:rsidRPr="005C7DC4">
        <w:t>&lt;?php</w:t>
      </w:r>
    </w:p>
    <w:p w14:paraId="26347A9D" w14:textId="77777777" w:rsidR="00D43083" w:rsidRPr="005C7DC4" w:rsidRDefault="00D43083" w:rsidP="00D43083">
      <w:pPr>
        <w:pStyle w:val="Sourcewithforeground"/>
        <w:jc w:val="left"/>
      </w:pPr>
      <w:r w:rsidRPr="005C7DC4">
        <w:t>header("Content-Type: application/json; charset=UTF-8");</w:t>
      </w:r>
    </w:p>
    <w:p w14:paraId="4650931B" w14:textId="77777777" w:rsidR="00D43083" w:rsidRPr="005C7DC4" w:rsidRDefault="00D43083" w:rsidP="00D43083">
      <w:pPr>
        <w:pStyle w:val="Sourcewithforeground"/>
        <w:jc w:val="left"/>
      </w:pPr>
    </w:p>
    <w:p w14:paraId="1C2843E2" w14:textId="77777777" w:rsidR="00D43083" w:rsidRPr="005C7DC4" w:rsidRDefault="00D43083" w:rsidP="00D43083">
      <w:pPr>
        <w:pStyle w:val="Sourcewithforeground"/>
        <w:jc w:val="left"/>
      </w:pPr>
      <w:r w:rsidRPr="005C7DC4">
        <w:t>require_once('lib/milestone.php'); </w:t>
      </w:r>
    </w:p>
    <w:p w14:paraId="4FC0FD1B" w14:textId="77777777" w:rsidR="00D43083" w:rsidRPr="005C7DC4" w:rsidRDefault="00D43083" w:rsidP="00D43083">
      <w:pPr>
        <w:pStyle w:val="Sourcewithforeground"/>
        <w:jc w:val="left"/>
      </w:pPr>
      <w:r w:rsidRPr="005C7DC4">
        <w:t>require_once('client.my.php');</w:t>
      </w:r>
    </w:p>
    <w:p w14:paraId="39BAE401" w14:textId="77777777" w:rsidR="00D43083" w:rsidRPr="005C7DC4" w:rsidRDefault="00D43083" w:rsidP="00D43083">
      <w:pPr>
        <w:pStyle w:val="Sourcewithforeground"/>
        <w:jc w:val="left"/>
      </w:pPr>
    </w:p>
    <w:p w14:paraId="51C9C31E" w14:textId="77777777" w:rsidR="00D43083" w:rsidRPr="005C7DC4" w:rsidRDefault="00D43083" w:rsidP="00D43083">
      <w:pPr>
        <w:pStyle w:val="Sourcewithforeground"/>
        <w:jc w:val="left"/>
      </w:pPr>
      <w:r w:rsidRPr="005C7DC4">
        <w:t>require_once('config.php');</w:t>
      </w:r>
    </w:p>
    <w:p w14:paraId="444F3E0C" w14:textId="77777777" w:rsidR="00D43083" w:rsidRPr="005C7DC4" w:rsidRDefault="00D43083" w:rsidP="00D43083">
      <w:pPr>
        <w:pStyle w:val="Sourcewithforeground"/>
        <w:jc w:val="left"/>
      </w:pPr>
    </w:p>
    <w:p w14:paraId="2F0C3EA2" w14:textId="77777777" w:rsidR="00D43083" w:rsidRPr="005C7DC4" w:rsidRDefault="00D43083" w:rsidP="00D43083">
      <w:pPr>
        <w:pStyle w:val="Sourcewithforeground"/>
        <w:jc w:val="left"/>
      </w:pPr>
      <w:r w:rsidRPr="005C7DC4">
        <w:t>$sts = new STSClient(NULL, array(</w:t>
      </w:r>
    </w:p>
    <w:p w14:paraId="03CB9264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33BBA905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4150027A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357BDE1C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C049F34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085C6F3A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5D23B5BF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3E004AA3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));</w:t>
      </w:r>
    </w:p>
    <w:p w14:paraId="2C3C186C" w14:textId="77777777" w:rsidR="00D43083" w:rsidRPr="005C7DC4" w:rsidRDefault="00D43083" w:rsidP="00D43083">
      <w:pPr>
        <w:pStyle w:val="Sourcewithforeground"/>
        <w:jc w:val="left"/>
      </w:pPr>
    </w:p>
    <w:p w14:paraId="1881AC79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$service2 = new mySOAP($DIT_WCF_service_addr.'?wsdl', array(</w:t>
      </w:r>
    </w:p>
    <w:p w14:paraId="41C24B24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55C96BDC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2B3BB136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2C0A39BD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1F55C853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8F2E8A0" w14:textId="77777777" w:rsidR="00D43083" w:rsidRPr="005C7DC4" w:rsidRDefault="00D43083" w:rsidP="00D43083">
      <w:pPr>
        <w:pStyle w:val="Sourcewithforeground"/>
        <w:jc w:val="left"/>
      </w:pPr>
      <w:r w:rsidRPr="005C7DC4">
        <w:t>$ms = Milestone::getInstance();</w:t>
      </w:r>
    </w:p>
    <w:p w14:paraId="59D31F1C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135D5EF9" w14:textId="77777777" w:rsidR="00D43083" w:rsidRPr="005C7DC4" w:rsidRDefault="00D43083" w:rsidP="00D43083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00113C38" w14:textId="77777777" w:rsidR="00D43083" w:rsidRPr="005C7DC4" w:rsidRDefault="00D43083" w:rsidP="00D43083">
      <w:pPr>
        <w:pStyle w:val="Sourcewithforeground"/>
        <w:jc w:val="left"/>
      </w:pPr>
      <w:r w:rsidRPr="005C7DC4">
        <w:t>try {</w:t>
      </w:r>
    </w:p>
    <w:p w14:paraId="303FE7F1" w14:textId="77777777" w:rsidR="00D43083" w:rsidRPr="005C7DC4" w:rsidRDefault="00D43083" w:rsidP="00D43083">
      <w:pPr>
        <w:pStyle w:val="Sourcewithforeground"/>
        <w:jc w:val="left"/>
      </w:pPr>
      <w:r w:rsidRPr="005C7DC4">
        <w:t>    // set UsernameToken variables and request for tokens</w:t>
      </w:r>
    </w:p>
    <w:p w14:paraId="1EB1D9DA" w14:textId="77777777" w:rsidR="00D43083" w:rsidRPr="005C7DC4" w:rsidRDefault="00D43083" w:rsidP="00D43083">
      <w:pPr>
        <w:pStyle w:val="Sourcewithforeground"/>
        <w:jc w:val="left"/>
      </w:pPr>
      <w:r w:rsidRPr="005C7DC4">
        <w:t>    $username = 'DitAdmin';</w:t>
      </w:r>
    </w:p>
    <w:p w14:paraId="27FF4462" w14:textId="5BBD9CDE" w:rsidR="00D43083" w:rsidRPr="005C7DC4" w:rsidRDefault="00D43083" w:rsidP="00D43083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06EF2252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1F04588A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04C57B2E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7134D68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2A8D6360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0D2A367D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2779205E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6CDB9082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E43CDAD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4A3648D4" w14:textId="77777777" w:rsidR="00D43083" w:rsidRPr="005C7DC4" w:rsidRDefault="00D43083" w:rsidP="00D43083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1F94C4D5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294FF4B9" w14:textId="77777777" w:rsidR="00D43083" w:rsidRPr="005C7DC4" w:rsidRDefault="00D43083" w:rsidP="00D43083">
      <w:pPr>
        <w:pStyle w:val="Sourcewithforeground"/>
        <w:jc w:val="left"/>
      </w:pPr>
      <w:r w:rsidRPr="005C7DC4">
        <w:t>    $tokens = $sts-&gt;issueToken($username, $password, $apply_to, $claims);</w:t>
      </w:r>
    </w:p>
    <w:p w14:paraId="7B6C32C6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</w:t>
      </w:r>
    </w:p>
    <w:p w14:paraId="00E4C068" w14:textId="77777777" w:rsidR="00D43083" w:rsidRPr="005C7DC4" w:rsidRDefault="00D43083" w:rsidP="00D43083">
      <w:pPr>
        <w:pStyle w:val="Sourcewithforeground"/>
        <w:jc w:val="left"/>
      </w:pPr>
      <w:r w:rsidRPr="005C7DC4">
        <w:t>    $ms-&gt;addSTSCallmilestone($sts, $sts_address);</w:t>
      </w:r>
    </w:p>
    <w:p w14:paraId="62B60D9A" w14:textId="77777777" w:rsidR="00D43083" w:rsidRPr="005C7DC4" w:rsidRDefault="00D43083" w:rsidP="00D43083">
      <w:pPr>
        <w:pStyle w:val="Sourcewithforeground"/>
        <w:jc w:val="left"/>
      </w:pPr>
      <w:r w:rsidRPr="005C7DC4">
        <w:t>        </w:t>
      </w:r>
    </w:p>
    <w:p w14:paraId="7D34B325" w14:textId="77777777" w:rsidR="00D43083" w:rsidRPr="005C7DC4" w:rsidRDefault="00D43083" w:rsidP="00D43083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69C994D0" w14:textId="77777777" w:rsidR="00D43083" w:rsidRPr="005C7DC4" w:rsidRDefault="00D43083" w:rsidP="00D43083">
      <w:pPr>
        <w:pStyle w:val="Sourcewithforeground"/>
        <w:jc w:val="left"/>
      </w:pPr>
      <w:r w:rsidRPr="005C7DC4">
        <w:t>    $service2-&gt;customtoken = $tokens[0];</w:t>
      </w:r>
    </w:p>
    <w:p w14:paraId="755EF1DC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56718041" w14:textId="77777777" w:rsidR="00D43083" w:rsidRPr="005C7DC4" w:rsidRDefault="00D43083" w:rsidP="00D43083">
      <w:pPr>
        <w:pStyle w:val="Sourcewithforeground"/>
        <w:jc w:val="left"/>
      </w:pPr>
      <w:r w:rsidRPr="005C7DC4">
        <w:t>    $channel_name = 'SampleChannel2';</w:t>
      </w:r>
    </w:p>
    <w:p w14:paraId="5B5216DA" w14:textId="77777777" w:rsidR="00D43083" w:rsidRPr="005C7DC4" w:rsidRDefault="00D43083" w:rsidP="00D43083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77438FD8" w14:textId="77777777" w:rsidR="00D43083" w:rsidRPr="005C7DC4" w:rsidRDefault="00D43083" w:rsidP="00D43083">
      <w:pPr>
        <w:pStyle w:val="Sourcewithforeground"/>
        <w:jc w:val="left"/>
      </w:pPr>
      <w:r w:rsidRPr="005C7DC4">
        <w:t>    $minor_v = 0; //version minor value</w:t>
      </w:r>
    </w:p>
    <w:p w14:paraId="75F24BD3" w14:textId="77777777" w:rsidR="00D43083" w:rsidRPr="005C7DC4" w:rsidRDefault="00D43083" w:rsidP="00D43083">
      <w:pPr>
        <w:pStyle w:val="Sourcewithforeground"/>
        <w:jc w:val="left"/>
      </w:pPr>
      <w:r w:rsidRPr="005C7DC4">
        <w:t>    $major_v = 1; //version major value</w:t>
      </w:r>
    </w:p>
    <w:p w14:paraId="6B53CF51" w14:textId="77777777" w:rsidR="00D43083" w:rsidRPr="005C7DC4" w:rsidRDefault="00D43083" w:rsidP="00D43083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09454566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41840DFB" w14:textId="77777777" w:rsidR="00D43083" w:rsidRPr="005C7DC4" w:rsidRDefault="00D43083" w:rsidP="00D43083">
      <w:pPr>
        <w:pStyle w:val="Sourcewithforeground"/>
        <w:jc w:val="left"/>
      </w:pPr>
      <w:r w:rsidRPr="005C7DC4">
        <w:t>    $req =  array( </w:t>
      </w:r>
    </w:p>
    <w:p w14:paraId="02192B4E" w14:textId="77777777" w:rsidR="00D43083" w:rsidRPr="005C7DC4" w:rsidRDefault="00D43083" w:rsidP="00D43083">
      <w:pPr>
        <w:pStyle w:val="Sourcewithforeground"/>
        <w:jc w:val="left"/>
      </w:pPr>
      <w:r w:rsidRPr="005C7DC4">
        <w:t>        'MessageRequest' =&gt; array(</w:t>
      </w:r>
    </w:p>
    <w:p w14:paraId="1A9F1000" w14:textId="77777777" w:rsidR="00D43083" w:rsidRPr="005C7DC4" w:rsidRDefault="00D43083" w:rsidP="00D43083">
      <w:pPr>
        <w:pStyle w:val="Sourcewithforeground"/>
        <w:jc w:val="left"/>
      </w:pPr>
      <w:r w:rsidRPr="005C7DC4">
        <w:t>            'ChannelURN' =&gt; $channel_urn</w:t>
      </w:r>
    </w:p>
    <w:p w14:paraId="6335A079" w14:textId="77777777" w:rsidR="00D43083" w:rsidRPr="005C7DC4" w:rsidRDefault="00D43083" w:rsidP="00D43083">
      <w:pPr>
        <w:pStyle w:val="Sourcewithforeground"/>
        <w:jc w:val="left"/>
      </w:pPr>
      <w:r w:rsidRPr="005C7DC4">
        <w:t>        )</w:t>
      </w:r>
    </w:p>
    <w:p w14:paraId="1B5A35F3" w14:textId="77777777" w:rsidR="00D43083" w:rsidRPr="005C7DC4" w:rsidRDefault="00D43083" w:rsidP="00D43083">
      <w:pPr>
        <w:pStyle w:val="Sourcewithforeground"/>
        <w:jc w:val="left"/>
      </w:pPr>
      <w:r w:rsidRPr="005C7DC4">
        <w:t>    ); </w:t>
      </w:r>
    </w:p>
    <w:p w14:paraId="6ED465A5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654C57E3" w14:textId="77777777" w:rsidR="00D43083" w:rsidRPr="005C7DC4" w:rsidRDefault="00D43083" w:rsidP="00D43083">
      <w:pPr>
        <w:pStyle w:val="Sourcewithforeground"/>
        <w:jc w:val="left"/>
      </w:pPr>
      <w:r w:rsidRPr="005C7DC4">
        <w:t>    $method_name = 'DeleteMessage';                             </w:t>
      </w:r>
    </w:p>
    <w:p w14:paraId="3CD47D80" w14:textId="77777777" w:rsidR="00D43083" w:rsidRPr="005C7DC4" w:rsidRDefault="00D43083" w:rsidP="00D43083">
      <w:pPr>
        <w:pStyle w:val="Sourcewithforeground"/>
        <w:jc w:val="left"/>
      </w:pPr>
      <w:r w:rsidRPr="005C7DC4">
        <w:t>    $result = $service2-&gt;__soapCall($method_name, array($req) );</w:t>
      </w:r>
    </w:p>
    <w:p w14:paraId="3EDF6FC4" w14:textId="77777777" w:rsidR="00D43083" w:rsidRPr="005C7DC4" w:rsidRDefault="00D43083" w:rsidP="00D43083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1CCF8AFF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6114157A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5A88D60A" w14:textId="77777777" w:rsidR="00D43083" w:rsidRPr="005C7DC4" w:rsidRDefault="00D43083" w:rsidP="00D43083">
      <w:pPr>
        <w:pStyle w:val="Sourcewithforeground"/>
        <w:jc w:val="left"/>
      </w:pPr>
      <w:r w:rsidRPr="005C7DC4">
        <w:t>    $ms-&gt;fromatXML();</w:t>
      </w:r>
    </w:p>
    <w:p w14:paraId="4E882CFA" w14:textId="77777777" w:rsidR="00D43083" w:rsidRPr="005C7DC4" w:rsidRDefault="00D43083" w:rsidP="00D43083">
      <w:pPr>
        <w:pStyle w:val="Sourcewithforeground"/>
        <w:jc w:val="left"/>
      </w:pPr>
      <w:r w:rsidRPr="005C7DC4">
        <w:t>    echo $ms-&gt;getJSON();</w:t>
      </w:r>
    </w:p>
    <w:p w14:paraId="59324983" w14:textId="77777777" w:rsidR="00D43083" w:rsidRPr="005C7DC4" w:rsidRDefault="00D43083" w:rsidP="00D43083">
      <w:pPr>
        <w:pStyle w:val="Sourcewithforeground"/>
        <w:jc w:val="left"/>
      </w:pPr>
      <w:r w:rsidRPr="005C7DC4">
        <w:t>    </w:t>
      </w:r>
    </w:p>
    <w:p w14:paraId="793B067F" w14:textId="77777777" w:rsidR="00D43083" w:rsidRPr="005C7DC4" w:rsidRDefault="00D43083" w:rsidP="00D43083">
      <w:pPr>
        <w:pStyle w:val="Sourcewithforeground"/>
        <w:jc w:val="left"/>
      </w:pPr>
      <w:r w:rsidRPr="005C7DC4">
        <w:t>} catch (SoapFault $fault) {</w:t>
      </w:r>
    </w:p>
    <w:p w14:paraId="68752328" w14:textId="77777777" w:rsidR="00D43083" w:rsidRPr="005C7DC4" w:rsidRDefault="00D43083" w:rsidP="00D43083">
      <w:pPr>
        <w:pStyle w:val="Sourcewithforeground"/>
        <w:jc w:val="left"/>
      </w:pPr>
      <w:r w:rsidRPr="005C7DC4">
        <w:t>    //var_dump($fault);</w:t>
      </w:r>
    </w:p>
    <w:p w14:paraId="70D29A75" w14:textId="77777777" w:rsidR="00D43083" w:rsidRPr="005C7DC4" w:rsidRDefault="00D43083" w:rsidP="00D43083">
      <w:pPr>
        <w:pStyle w:val="Sourcewithforeground"/>
        <w:jc w:val="left"/>
      </w:pPr>
      <w:r w:rsidRPr="005C7DC4">
        <w:t>    echo $fault;</w:t>
      </w:r>
    </w:p>
    <w:p w14:paraId="5A7C6E0B" w14:textId="77777777" w:rsidR="00D43083" w:rsidRPr="005C7DC4" w:rsidRDefault="00D43083" w:rsidP="00D43083">
      <w:pPr>
        <w:pStyle w:val="Sourcewithforeground"/>
        <w:jc w:val="left"/>
      </w:pPr>
      <w:r w:rsidRPr="005C7DC4">
        <w:t>}</w:t>
      </w:r>
    </w:p>
    <w:p w14:paraId="7296796E" w14:textId="77777777" w:rsidR="00D43083" w:rsidRPr="005C7DC4" w:rsidRDefault="00D43083" w:rsidP="00D43083">
      <w:pPr>
        <w:pStyle w:val="Sourcewithforeground"/>
        <w:jc w:val="left"/>
      </w:pPr>
      <w:r w:rsidRPr="005C7DC4">
        <w:t>} catch (Exception $ex)  {</w:t>
      </w:r>
    </w:p>
    <w:p w14:paraId="11BD5E36" w14:textId="77777777" w:rsidR="00D43083" w:rsidRPr="005C7DC4" w:rsidRDefault="00D43083" w:rsidP="00D43083">
      <w:pPr>
        <w:pStyle w:val="Sourcewithforeground"/>
        <w:jc w:val="left"/>
      </w:pPr>
      <w:r w:rsidRPr="005C7DC4">
        <w:t>    //echo $ex-&gt;getMessage();</w:t>
      </w:r>
    </w:p>
    <w:p w14:paraId="28D3EACD" w14:textId="77777777" w:rsidR="00D43083" w:rsidRPr="005C7DC4" w:rsidRDefault="00D43083" w:rsidP="00D43083">
      <w:pPr>
        <w:pStyle w:val="Sourcewithforeground"/>
        <w:jc w:val="left"/>
      </w:pPr>
      <w:r w:rsidRPr="005C7DC4">
        <w:t>    var_dump($ex);</w:t>
      </w:r>
    </w:p>
    <w:p w14:paraId="0708D1E8" w14:textId="1DFA74CE" w:rsidR="00D43083" w:rsidRPr="005C7DC4" w:rsidRDefault="00D43083" w:rsidP="00D43083">
      <w:pPr>
        <w:pStyle w:val="Sourcewithforeground"/>
        <w:jc w:val="left"/>
      </w:pPr>
      <w:r w:rsidRPr="005C7DC4">
        <w:t>}</w:t>
      </w:r>
    </w:p>
    <w:p w14:paraId="374055AF" w14:textId="1655A6FC" w:rsidR="00D43083" w:rsidRPr="005C7DC4" w:rsidRDefault="00D43083" w:rsidP="000D4EDE">
      <w:pPr>
        <w:pStyle w:val="Sourcewithforeground"/>
        <w:jc w:val="left"/>
      </w:pPr>
      <w:r w:rsidRPr="005C7DC4">
        <w:t>?&gt;</w:t>
      </w:r>
    </w:p>
    <w:p w14:paraId="43586794" w14:textId="77777777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7F26BC8D" wp14:editId="0C1C670F">
            <wp:extent cx="5486400" cy="12090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83C4" w14:textId="30A574F9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7" w:name="_Toc134800305"/>
      <w:r w:rsidR="00565FEE" w:rsidRPr="005C7DC4">
        <w:t>37</w:t>
      </w:r>
      <w:r>
        <w:fldChar w:fldCharType="end"/>
      </w:r>
      <w:r w:rsidR="00634DC3" w:rsidRPr="005C7DC4">
        <w:t>.attēls. Dzēstie ziņojumi</w:t>
      </w:r>
      <w:bookmarkEnd w:id="187"/>
    </w:p>
    <w:p w14:paraId="29EDB85E" w14:textId="217F0FB8" w:rsidR="00634DC3" w:rsidRPr="005C7DC4" w:rsidRDefault="00B54710" w:rsidP="00634DC3">
      <w:pPr>
        <w:pStyle w:val="Heading4"/>
      </w:pPr>
      <w:bookmarkStart w:id="188" w:name="_Toc134800258"/>
      <w:r w:rsidRPr="005C7DC4">
        <w:t>Tā, kas parakstījies</w:t>
      </w:r>
      <w:r w:rsidR="00634DC3" w:rsidRPr="005C7DC4">
        <w:t xml:space="preserve"> pievienošana kanāla versijai (CreateSubscriberToChannelVersion)</w:t>
      </w:r>
      <w:bookmarkEnd w:id="188"/>
    </w:p>
    <w:p w14:paraId="1FC6B08A" w14:textId="5ED5AFD0" w:rsidR="00634DC3" w:rsidRPr="005C7DC4" w:rsidRDefault="00634DC3" w:rsidP="00634DC3">
      <w:r w:rsidRPr="005C7DC4">
        <w:t>Tiek pārbaudīts</w:t>
      </w:r>
      <w:r w:rsidR="00957D4C" w:rsidRPr="005C7DC4">
        <w:t>,</w:t>
      </w:r>
      <w:r w:rsidRPr="005C7DC4">
        <w:t xml:space="preserve"> vai uz kanālu kāds ir parakstījies, ja nav, tad pievieno.</w:t>
      </w:r>
    </w:p>
    <w:p w14:paraId="0398B495" w14:textId="77777777" w:rsidR="00DD4EC3" w:rsidRPr="005C7DC4" w:rsidRDefault="00DD4EC3" w:rsidP="00DD4EC3">
      <w:pPr>
        <w:pStyle w:val="Sourcewithforeground"/>
        <w:jc w:val="left"/>
      </w:pPr>
      <w:r w:rsidRPr="005C7DC4">
        <w:t>&lt;?php</w:t>
      </w:r>
    </w:p>
    <w:p w14:paraId="14545E45" w14:textId="77777777" w:rsidR="00DD4EC3" w:rsidRPr="005C7DC4" w:rsidRDefault="00DD4EC3" w:rsidP="00DD4EC3">
      <w:pPr>
        <w:pStyle w:val="Sourcewithforeground"/>
        <w:jc w:val="left"/>
      </w:pPr>
      <w:r w:rsidRPr="005C7DC4">
        <w:t>header("Content-Type: application/json; charset=UTF-8");</w:t>
      </w:r>
    </w:p>
    <w:p w14:paraId="03B14201" w14:textId="77777777" w:rsidR="00DD4EC3" w:rsidRPr="005C7DC4" w:rsidRDefault="00DD4EC3" w:rsidP="00DD4EC3">
      <w:pPr>
        <w:pStyle w:val="Sourcewithforeground"/>
        <w:jc w:val="left"/>
      </w:pPr>
    </w:p>
    <w:p w14:paraId="423DD809" w14:textId="77777777" w:rsidR="00DD4EC3" w:rsidRPr="005C7DC4" w:rsidRDefault="00DD4EC3" w:rsidP="00DD4EC3">
      <w:pPr>
        <w:pStyle w:val="Sourcewithforeground"/>
        <w:jc w:val="left"/>
      </w:pPr>
      <w:r w:rsidRPr="005C7DC4">
        <w:t>require_once('lib/milestone.php'); </w:t>
      </w:r>
    </w:p>
    <w:p w14:paraId="5995A989" w14:textId="77777777" w:rsidR="00DD4EC3" w:rsidRPr="005C7DC4" w:rsidRDefault="00DD4EC3" w:rsidP="00DD4EC3">
      <w:pPr>
        <w:pStyle w:val="Sourcewithforeground"/>
        <w:jc w:val="left"/>
      </w:pPr>
      <w:r w:rsidRPr="005C7DC4">
        <w:t>require_once('client.my.php');</w:t>
      </w:r>
    </w:p>
    <w:p w14:paraId="5D95C58F" w14:textId="77777777" w:rsidR="00DD4EC3" w:rsidRPr="005C7DC4" w:rsidRDefault="00DD4EC3" w:rsidP="00DD4EC3">
      <w:pPr>
        <w:pStyle w:val="Sourcewithforeground"/>
        <w:jc w:val="left"/>
      </w:pPr>
    </w:p>
    <w:p w14:paraId="55C8E227" w14:textId="77777777" w:rsidR="00DD4EC3" w:rsidRPr="005C7DC4" w:rsidRDefault="00DD4EC3" w:rsidP="00DD4EC3">
      <w:pPr>
        <w:pStyle w:val="Sourcewithforeground"/>
        <w:jc w:val="left"/>
      </w:pPr>
      <w:r w:rsidRPr="005C7DC4">
        <w:t>require_once('config.php');</w:t>
      </w:r>
    </w:p>
    <w:p w14:paraId="1698DEE4" w14:textId="77777777" w:rsidR="00DD4EC3" w:rsidRPr="005C7DC4" w:rsidRDefault="00DD4EC3" w:rsidP="00DD4EC3">
      <w:pPr>
        <w:pStyle w:val="Sourcewithforeground"/>
        <w:jc w:val="left"/>
      </w:pPr>
    </w:p>
    <w:p w14:paraId="01AB99D0" w14:textId="77777777" w:rsidR="00DD4EC3" w:rsidRPr="005C7DC4" w:rsidRDefault="00DD4EC3" w:rsidP="00DD4EC3">
      <w:pPr>
        <w:pStyle w:val="Sourcewithforeground"/>
        <w:jc w:val="left"/>
      </w:pPr>
      <w:r w:rsidRPr="005C7DC4">
        <w:t>$sts = new STSClient(NULL, array(</w:t>
      </w:r>
    </w:p>
    <w:p w14:paraId="2F3870E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234FBAB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44BBC25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721A9F9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268B7C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065FEE7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294B3D0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4670BCB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));</w:t>
      </w:r>
    </w:p>
    <w:p w14:paraId="6E0506F1" w14:textId="77777777" w:rsidR="00DD4EC3" w:rsidRPr="005C7DC4" w:rsidRDefault="00DD4EC3" w:rsidP="00DD4EC3">
      <w:pPr>
        <w:pStyle w:val="Sourcewithforeground"/>
        <w:jc w:val="left"/>
      </w:pPr>
    </w:p>
    <w:p w14:paraId="51E84C21" w14:textId="77777777" w:rsidR="00DD4EC3" w:rsidRPr="005C7DC4" w:rsidRDefault="00DD4EC3" w:rsidP="00DD4EC3">
      <w:pPr>
        <w:pStyle w:val="Sourcewithforeground"/>
        <w:jc w:val="left"/>
      </w:pPr>
      <w:r w:rsidRPr="005C7DC4">
        <w:t>$service = new mySOAP($DIT_config_service_addr.'?wsdl', array(</w:t>
      </w:r>
    </w:p>
    <w:p w14:paraId="57BD5C2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'exceptions' =&gt; TRUE,</w:t>
      </w:r>
    </w:p>
    <w:p w14:paraId="168495D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'soap_version' =&gt; SOAP_1_2,</w:t>
      </w:r>
    </w:p>
    <w:p w14:paraId="77760F6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'location' =&gt; $DIT_config_service_addr.'/ws2007FederationNoSct',</w:t>
      </w:r>
    </w:p>
    <w:p w14:paraId="0739031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'trace' =&gt; 1));</w:t>
      </w:r>
    </w:p>
    <w:p w14:paraId="3139213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7BBFEDD" w14:textId="77777777" w:rsidR="00DD4EC3" w:rsidRPr="005C7DC4" w:rsidRDefault="00DD4EC3" w:rsidP="00DD4EC3">
      <w:pPr>
        <w:pStyle w:val="Sourcewithforeground"/>
        <w:jc w:val="left"/>
      </w:pPr>
      <w:r w:rsidRPr="005C7DC4">
        <w:t>$ms = Milestone::getInstance();</w:t>
      </w:r>
    </w:p>
    <w:p w14:paraId="022D53D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1FF6BDDF" w14:textId="77777777" w:rsidR="00DD4EC3" w:rsidRPr="005C7DC4" w:rsidRDefault="00DD4EC3" w:rsidP="00DD4EC3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57DEC82A" w14:textId="77777777" w:rsidR="00DD4EC3" w:rsidRPr="005C7DC4" w:rsidRDefault="00DD4EC3" w:rsidP="00DD4EC3">
      <w:pPr>
        <w:pStyle w:val="Sourcewithforeground"/>
        <w:jc w:val="left"/>
      </w:pPr>
      <w:r w:rsidRPr="005C7DC4">
        <w:t>try {   </w:t>
      </w:r>
    </w:p>
    <w:p w14:paraId="18B1CDEC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7835A854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3D87974D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5C43752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238B102B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28F8111F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4FB5A163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05FD259D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5B98B8EC" w14:textId="77777777" w:rsidR="00DD4EC3" w:rsidRPr="005C7DC4" w:rsidRDefault="00DD4EC3" w:rsidP="00DD4EC3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0CFB1B1E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84BF829" w14:textId="77777777" w:rsidR="00DD4EC3" w:rsidRPr="005C7DC4" w:rsidRDefault="00DD4EC3" w:rsidP="00DD4EC3">
      <w:pPr>
        <w:pStyle w:val="Sourcewithforeground"/>
        <w:jc w:val="left"/>
      </w:pPr>
      <w:r w:rsidRPr="005C7DC4">
        <w:t>    $cert = file_get_contents('cert/public.pem');</w:t>
      </w:r>
    </w:p>
    <w:p w14:paraId="357C0174" w14:textId="77777777" w:rsidR="00DD4EC3" w:rsidRPr="005C7DC4" w:rsidRDefault="00DD4EC3" w:rsidP="00DD4EC3">
      <w:pPr>
        <w:pStyle w:val="Sourcewithforeground"/>
        <w:jc w:val="left"/>
      </w:pPr>
      <w:r w:rsidRPr="005C7DC4">
        <w:t>    $private_key = file_get_contents('cert/not_enc.pem');</w:t>
      </w:r>
    </w:p>
    <w:p w14:paraId="7150A0B2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3D31B989" w14:textId="77777777" w:rsidR="00DD4EC3" w:rsidRPr="005C7DC4" w:rsidRDefault="00DD4EC3" w:rsidP="00DD4EC3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37A793C3" w14:textId="77777777" w:rsidR="00DD4EC3" w:rsidRPr="005C7DC4" w:rsidRDefault="00DD4EC3" w:rsidP="00DD4EC3">
      <w:pPr>
        <w:pStyle w:val="Sourcewithforeground"/>
        <w:jc w:val="left"/>
      </w:pPr>
    </w:p>
    <w:p w14:paraId="32DC7542" w14:textId="77777777" w:rsidR="00DD4EC3" w:rsidRPr="005C7DC4" w:rsidRDefault="00DD4EC3" w:rsidP="00DD4EC3">
      <w:pPr>
        <w:pStyle w:val="Sourcewithforeground"/>
        <w:jc w:val="left"/>
      </w:pPr>
      <w:r w:rsidRPr="005C7DC4">
        <w:t>    //$tokens = $sts-&gt;issueToken($username, $password, $apply_to, $claims);</w:t>
      </w:r>
    </w:p>
    <w:p w14:paraId="4E8B418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</w:t>
      </w:r>
    </w:p>
    <w:p w14:paraId="4F5D24F1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$ms-&gt;addSTSCallmilestone($sts, $sts_address);</w:t>
      </w:r>
    </w:p>
    <w:p w14:paraId="435F100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</w:t>
      </w:r>
    </w:p>
    <w:p w14:paraId="30F704FC" w14:textId="77777777" w:rsidR="00DD4EC3" w:rsidRPr="005C7DC4" w:rsidRDefault="00DD4EC3" w:rsidP="00DD4EC3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0F86F79D" w14:textId="77777777" w:rsidR="00DD4EC3" w:rsidRPr="005C7DC4" w:rsidRDefault="00DD4EC3" w:rsidP="00DD4EC3">
      <w:pPr>
        <w:pStyle w:val="Sourcewithforeground"/>
        <w:jc w:val="left"/>
      </w:pPr>
      <w:r w:rsidRPr="005C7DC4">
        <w:t>    $service-&gt;customtoken = $tokens[0];</w:t>
      </w:r>
    </w:p>
    <w:p w14:paraId="47D60120" w14:textId="77777777" w:rsidR="00DD4EC3" w:rsidRPr="005C7DC4" w:rsidRDefault="00DD4EC3" w:rsidP="00DD4EC3">
      <w:pPr>
        <w:pStyle w:val="Sourcewithforeground"/>
        <w:jc w:val="left"/>
      </w:pPr>
    </w:p>
    <w:p w14:paraId="77F60037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$channel_name = 'SampleChannel2';</w:t>
      </w:r>
    </w:p>
    <w:p w14:paraId="337324C8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6356EE96" w14:textId="77777777" w:rsidR="00DD4EC3" w:rsidRPr="005C7DC4" w:rsidRDefault="00DD4EC3" w:rsidP="00DD4EC3">
      <w:pPr>
        <w:pStyle w:val="Sourcewithforeground"/>
        <w:jc w:val="left"/>
      </w:pPr>
      <w:r w:rsidRPr="005C7DC4">
        <w:t>    $minor_v = 0; //version minor value</w:t>
      </w:r>
    </w:p>
    <w:p w14:paraId="190BD9D8" w14:textId="77777777" w:rsidR="00DD4EC3" w:rsidRPr="005C7DC4" w:rsidRDefault="00DD4EC3" w:rsidP="00DD4EC3">
      <w:pPr>
        <w:pStyle w:val="Sourcewithforeground"/>
        <w:jc w:val="left"/>
      </w:pPr>
      <w:r w:rsidRPr="005C7DC4">
        <w:t>    $major_v = 1; //version major value</w:t>
      </w:r>
    </w:p>
    <w:p w14:paraId="76B0F5C7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7DD1C9FA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743E713B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A8AD68D" w14:textId="77777777" w:rsidR="00DD4EC3" w:rsidRPr="005C7DC4" w:rsidRDefault="00DD4EC3" w:rsidP="00DD4EC3">
      <w:pPr>
        <w:pStyle w:val="Sourcewithforeground"/>
        <w:jc w:val="left"/>
      </w:pPr>
      <w:r w:rsidRPr="005C7DC4">
        <w:t>    $req =  array( </w:t>
      </w:r>
    </w:p>
    <w:p w14:paraId="5B55AB4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'ChannelSearch'        =&gt; array(</w:t>
      </w:r>
    </w:p>
    <w:p w14:paraId="0098844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'OnlyHeader' =&gt; true,</w:t>
      </w:r>
    </w:p>
    <w:p w14:paraId="76178E8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'Channel' =&gt;  array(</w:t>
      </w:r>
    </w:p>
    <w:p w14:paraId="00C4B39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'ChannelURN' =&gt; $channel_urn</w:t>
      </w:r>
    </w:p>
    <w:p w14:paraId="152B1468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</w:t>
      </w:r>
    </w:p>
    <w:p w14:paraId="30BA9E1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),</w:t>
      </w:r>
    </w:p>
    <w:p w14:paraId="0250BD0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6E717D3D" w14:textId="77777777" w:rsidR="00DD4EC3" w:rsidRPr="005C7DC4" w:rsidRDefault="00DD4EC3" w:rsidP="00DD4EC3">
      <w:pPr>
        <w:pStyle w:val="Sourcewithforeground"/>
        <w:jc w:val="left"/>
      </w:pPr>
      <w:r w:rsidRPr="005C7DC4">
        <w:t>    ); </w:t>
      </w:r>
    </w:p>
    <w:p w14:paraId="12DE89BC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7E56A7C4" w14:textId="77777777" w:rsidR="00DD4EC3" w:rsidRPr="005C7DC4" w:rsidRDefault="00DD4EC3" w:rsidP="00DD4EC3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5D6F0C6D" w14:textId="77777777" w:rsidR="00DD4EC3" w:rsidRPr="005C7DC4" w:rsidRDefault="00DD4EC3" w:rsidP="00DD4EC3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083CA61D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19BD6B52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2CAF8E4" w14:textId="77777777" w:rsidR="00DD4EC3" w:rsidRPr="005C7DC4" w:rsidRDefault="00DD4EC3" w:rsidP="00DD4EC3">
      <w:pPr>
        <w:pStyle w:val="Sourcewithforeground"/>
        <w:jc w:val="left"/>
      </w:pPr>
      <w:r w:rsidRPr="005C7DC4">
        <w:t>    // setting channel data</w:t>
      </w:r>
    </w:p>
    <w:p w14:paraId="0FBAFCFA" w14:textId="77777777" w:rsidR="00DD4EC3" w:rsidRPr="005C7DC4" w:rsidRDefault="00DD4EC3" w:rsidP="00DD4EC3">
      <w:pPr>
        <w:pStyle w:val="Sourcewithforeground"/>
        <w:jc w:val="left"/>
      </w:pPr>
      <w:r w:rsidRPr="005C7DC4">
        <w:t>    $channel = array(</w:t>
      </w:r>
    </w:p>
    <w:p w14:paraId="1387B48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'ShortName' =&gt; $channel_name,</w:t>
      </w:r>
    </w:p>
    <w:p w14:paraId="5824566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'ChannelURN' =&gt; $channel_urn,</w:t>
      </w:r>
    </w:p>
    <w:p w14:paraId="0512DD2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'ChannelType' =&gt; 'dik',</w:t>
      </w:r>
    </w:p>
    <w:p w14:paraId="3FBBA638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'OwnerAuthority' =&gt; array(</w:t>
      </w:r>
    </w:p>
    <w:p w14:paraId="1CE485E4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'AuthorityID' =&gt; '100000',</w:t>
      </w:r>
    </w:p>
    <w:p w14:paraId="05F1439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'ShortName' =&gt; 'ABC software',</w:t>
      </w:r>
    </w:p>
    <w:p w14:paraId="13BB91F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),</w:t>
      </w:r>
    </w:p>
    <w:p w14:paraId="1DDB5F7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'ChannelName' =&gt; $channel_name</w:t>
      </w:r>
    </w:p>
    <w:p w14:paraId="03EAFF14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69484C60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5A6DBDD" w14:textId="77777777" w:rsidR="00DD4EC3" w:rsidRPr="005C7DC4" w:rsidRDefault="00DD4EC3" w:rsidP="00DD4EC3">
      <w:pPr>
        <w:pStyle w:val="Sourcewithforeground"/>
        <w:jc w:val="left"/>
      </w:pPr>
      <w:r w:rsidRPr="005C7DC4">
        <w:t>    //if channel not found creating new one</w:t>
      </w:r>
    </w:p>
    <w:p w14:paraId="3D4D70B9" w14:textId="77777777" w:rsidR="00DD4EC3" w:rsidRPr="005C7DC4" w:rsidRDefault="00DD4EC3" w:rsidP="00DD4EC3">
      <w:pPr>
        <w:pStyle w:val="Sourcewithforeground"/>
        <w:jc w:val="left"/>
      </w:pPr>
      <w:r w:rsidRPr="005C7DC4">
        <w:t>    if($result-&gt;ChannelList-&gt;Count == 0) {</w:t>
      </w:r>
    </w:p>
    <w:p w14:paraId="5EEA2EF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 adding channel data to request</w:t>
      </w:r>
    </w:p>
    <w:p w14:paraId="591897B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$req2 =  array( </w:t>
      </w:r>
    </w:p>
    <w:p w14:paraId="1F80329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'Channel' =&gt; $channel</w:t>
      </w:r>
    </w:p>
    <w:p w14:paraId="1421F47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);</w:t>
      </w:r>
    </w:p>
    <w:p w14:paraId="75AD689A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892CC3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52B02B2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4B7519B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666950E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</w:t>
      </w:r>
    </w:p>
    <w:p w14:paraId="7152C28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$result2-&gt;InsertChannelResponse;</w:t>
      </w:r>
    </w:p>
    <w:p w14:paraId="0EFDAFDB" w14:textId="77777777" w:rsidR="00DD4EC3" w:rsidRPr="005C7DC4" w:rsidRDefault="00DD4EC3" w:rsidP="00DD4EC3">
      <w:pPr>
        <w:pStyle w:val="Sourcewithforeground"/>
        <w:jc w:val="left"/>
      </w:pPr>
      <w:r w:rsidRPr="005C7DC4">
        <w:t>    } else {</w:t>
      </w:r>
    </w:p>
    <w:p w14:paraId="35500CF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//channel found</w:t>
      </w:r>
    </w:p>
    <w:p w14:paraId="5B0D7615" w14:textId="77777777" w:rsidR="00DD4EC3" w:rsidRPr="005C7DC4" w:rsidRDefault="00DD4EC3" w:rsidP="00DD4EC3">
      <w:pPr>
        <w:pStyle w:val="Sourcewithforeground"/>
        <w:jc w:val="left"/>
      </w:pPr>
      <w:r w:rsidRPr="005C7DC4">
        <w:t>    }</w:t>
      </w:r>
    </w:p>
    <w:p w14:paraId="2E77D920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46D15DC4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69070A6F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$channel_version = array(</w:t>
      </w:r>
    </w:p>
    <w:p w14:paraId="4E28232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'MessageType' =&gt; array(</w:t>
      </w:r>
    </w:p>
    <w:p w14:paraId="74DA9A4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0 =&gt;  array(</w:t>
      </w:r>
    </w:p>
    <w:p w14:paraId="015CF48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'MessageClass' =&gt; array(</w:t>
      </w:r>
    </w:p>
    <w:p w14:paraId="661DA00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199032B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4BF6481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),</w:t>
      </w:r>
    </w:p>
    <w:p w14:paraId="423830E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1 =&gt;  array(</w:t>
      </w:r>
    </w:p>
    <w:p w14:paraId="00B927F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'MessageClass' =&gt; array(</w:t>
      </w:r>
    </w:p>
    <w:p w14:paraId="5A3F405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47933A7E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7637DB9F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</w:t>
      </w:r>
    </w:p>
    <w:p w14:paraId="57F1598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),</w:t>
      </w:r>
    </w:p>
    <w:p w14:paraId="61043FC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'ChannelVersionStatus' =&gt; 'active',</w:t>
      </w:r>
    </w:p>
    <w:p w14:paraId="7B0F5D74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'Channel' =&gt; $channel,</w:t>
      </w:r>
    </w:p>
    <w:p w14:paraId="178112C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'MinorVersion' =&gt; $minor_v,</w:t>
      </w:r>
    </w:p>
    <w:p w14:paraId="4DB9CB2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'MajorVersion' =&gt; $major_v,</w:t>
      </w:r>
    </w:p>
    <w:p w14:paraId="6BB2C0B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'ChannelVersionURN' =&gt; $channel_version_URN</w:t>
      </w:r>
    </w:p>
    <w:p w14:paraId="43977BB4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257178CA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D33B367" w14:textId="77777777" w:rsidR="00DD4EC3" w:rsidRPr="005C7DC4" w:rsidRDefault="00DD4EC3" w:rsidP="00DD4EC3">
      <w:pPr>
        <w:pStyle w:val="Sourcewithforeground"/>
        <w:jc w:val="left"/>
      </w:pPr>
      <w:r w:rsidRPr="005C7DC4">
        <w:t>    $req3 =  array( </w:t>
      </w:r>
    </w:p>
    <w:p w14:paraId="13763DF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'ChannelVersionSearch' =&gt; array(</w:t>
      </w:r>
    </w:p>
    <w:p w14:paraId="3A346534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'ChannelVersion' =&gt; $channel_version</w:t>
      </w:r>
    </w:p>
    <w:p w14:paraId="071B5D6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</w:t>
      </w:r>
    </w:p>
    <w:p w14:paraId="3FD9EB6A" w14:textId="77777777" w:rsidR="00DD4EC3" w:rsidRPr="005C7DC4" w:rsidRDefault="00DD4EC3" w:rsidP="00DD4EC3">
      <w:pPr>
        <w:pStyle w:val="Sourcewithforeground"/>
        <w:jc w:val="left"/>
      </w:pPr>
      <w:r w:rsidRPr="005C7DC4">
        <w:t>    ); </w:t>
      </w:r>
    </w:p>
    <w:p w14:paraId="26291C8C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238F4F0" w14:textId="77777777" w:rsidR="00DD4EC3" w:rsidRPr="005C7DC4" w:rsidRDefault="00DD4EC3" w:rsidP="00DD4EC3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2E195901" w14:textId="77777777" w:rsidR="00DD4EC3" w:rsidRPr="005C7DC4" w:rsidRDefault="00DD4EC3" w:rsidP="00DD4EC3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1D784F96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2B91E743" w14:textId="77777777" w:rsidR="00DD4EC3" w:rsidRPr="005C7DC4" w:rsidRDefault="00DD4EC3" w:rsidP="00DD4EC3">
      <w:pPr>
        <w:pStyle w:val="Sourcewithforeground"/>
        <w:jc w:val="left"/>
      </w:pPr>
    </w:p>
    <w:p w14:paraId="1761D0E8" w14:textId="77777777" w:rsidR="00DD4EC3" w:rsidRPr="005C7DC4" w:rsidRDefault="00DD4EC3" w:rsidP="00DD4EC3">
      <w:pPr>
        <w:pStyle w:val="Sourcewithforeground"/>
        <w:jc w:val="left"/>
      </w:pPr>
      <w:r w:rsidRPr="005C7DC4">
        <w:t>    //if channel version not found creating new one</w:t>
      </w:r>
    </w:p>
    <w:p w14:paraId="1E980669" w14:textId="77777777" w:rsidR="00DD4EC3" w:rsidRPr="005C7DC4" w:rsidRDefault="00DD4EC3" w:rsidP="00DD4EC3">
      <w:pPr>
        <w:pStyle w:val="Sourcewithforeground"/>
        <w:jc w:val="left"/>
      </w:pPr>
      <w:r w:rsidRPr="005C7DC4">
        <w:t>    if($result-&gt;ChannelVersionsList-&gt;Count == 0) {</w:t>
      </w:r>
    </w:p>
    <w:p w14:paraId="493AB17A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 adding channel version data to request</w:t>
      </w:r>
    </w:p>
    <w:p w14:paraId="6BB76C29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$req =  array( </w:t>
      </w:r>
    </w:p>
    <w:p w14:paraId="76BD4EB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'ChannelVersionData' =&gt; $channel_version</w:t>
      </w:r>
    </w:p>
    <w:p w14:paraId="57828D9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);</w:t>
      </w:r>
    </w:p>
    <w:p w14:paraId="467EA71B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3DD9B1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6792900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7CAB2C02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DC44B07" w14:textId="77777777" w:rsidR="00DD4EC3" w:rsidRPr="005C7DC4" w:rsidRDefault="00DD4EC3" w:rsidP="00DD4EC3">
      <w:pPr>
        <w:pStyle w:val="Sourcewithforeground"/>
        <w:jc w:val="left"/>
      </w:pPr>
      <w:r w:rsidRPr="005C7DC4">
        <w:t>        </w:t>
      </w:r>
    </w:p>
    <w:p w14:paraId="7E7F2095" w14:textId="77777777" w:rsidR="00DD4EC3" w:rsidRPr="005C7DC4" w:rsidRDefault="00DD4EC3" w:rsidP="00DD4EC3">
      <w:pPr>
        <w:pStyle w:val="Sourcewithforeground"/>
        <w:jc w:val="left"/>
      </w:pPr>
      <w:r w:rsidRPr="005C7DC4">
        <w:t>    } else {</w:t>
      </w:r>
    </w:p>
    <w:p w14:paraId="6E11FA8C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//channel version found</w:t>
      </w:r>
    </w:p>
    <w:p w14:paraId="42C5C7F7" w14:textId="77777777" w:rsidR="00DD4EC3" w:rsidRPr="005C7DC4" w:rsidRDefault="00DD4EC3" w:rsidP="00DD4EC3">
      <w:pPr>
        <w:pStyle w:val="Sourcewithforeground"/>
        <w:jc w:val="left"/>
      </w:pPr>
    </w:p>
    <w:p w14:paraId="3895395B" w14:textId="77777777" w:rsidR="00DD4EC3" w:rsidRPr="005C7DC4" w:rsidRDefault="00DD4EC3" w:rsidP="00DD4EC3">
      <w:pPr>
        <w:pStyle w:val="Sourcewithforeground"/>
        <w:jc w:val="left"/>
      </w:pPr>
      <w:r w:rsidRPr="005C7DC4">
        <w:t>    }</w:t>
      </w:r>
    </w:p>
    <w:p w14:paraId="4FC61DBE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7E6FD903" w14:textId="77777777" w:rsidR="00DD4EC3" w:rsidRPr="005C7DC4" w:rsidRDefault="00DD4EC3" w:rsidP="00DD4EC3">
      <w:pPr>
        <w:pStyle w:val="Sourcewithforeground"/>
        <w:jc w:val="left"/>
      </w:pPr>
      <w:r w:rsidRPr="005C7DC4">
        <w:t>    $channel_subscriber = array(</w:t>
      </w:r>
    </w:p>
    <w:p w14:paraId="23E543E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'ChannelSubscriber' =&gt; array(</w:t>
      </w:r>
    </w:p>
    <w:p w14:paraId="2D699E8D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'ChannelVersionURN' =&gt; $channel_version_URN,</w:t>
      </w:r>
    </w:p>
    <w:p w14:paraId="47F4473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'SubscriberAuthority' =&gt; array(</w:t>
      </w:r>
    </w:p>
    <w:p w14:paraId="015CC11B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'AuthorityID' =&gt; '100001',</w:t>
      </w:r>
    </w:p>
    <w:p w14:paraId="5E68DE28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    'ShortName' =&gt; 'ABC software'</w:t>
      </w:r>
    </w:p>
    <w:p w14:paraId="781F8AF5" w14:textId="77777777" w:rsidR="00DD4EC3" w:rsidRPr="005C7DC4" w:rsidRDefault="00DD4EC3" w:rsidP="00DD4EC3">
      <w:pPr>
        <w:pStyle w:val="Sourcewithforeground"/>
        <w:jc w:val="left"/>
      </w:pPr>
      <w:r w:rsidRPr="005C7DC4">
        <w:t>            )</w:t>
      </w:r>
    </w:p>
    <w:p w14:paraId="6D22C9EB" w14:textId="77777777" w:rsidR="00DD4EC3" w:rsidRPr="005C7DC4" w:rsidRDefault="00DD4EC3" w:rsidP="00DD4EC3">
      <w:pPr>
        <w:pStyle w:val="Sourcewithforeground"/>
        <w:jc w:val="left"/>
      </w:pPr>
      <w:r w:rsidRPr="005C7DC4">
        <w:t>        )</w:t>
      </w:r>
    </w:p>
    <w:p w14:paraId="6AA93262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77FEB6BC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1B54209" w14:textId="77777777" w:rsidR="00DD4EC3" w:rsidRPr="005C7DC4" w:rsidRDefault="00DD4EC3" w:rsidP="00DD4EC3">
      <w:pPr>
        <w:pStyle w:val="Sourcewithforeground"/>
        <w:jc w:val="left"/>
      </w:pPr>
      <w:r w:rsidRPr="005C7DC4">
        <w:t>    $req = array(</w:t>
      </w:r>
    </w:p>
    <w:p w14:paraId="21B310F0" w14:textId="77777777" w:rsidR="00DD4EC3" w:rsidRPr="005C7DC4" w:rsidRDefault="00DD4EC3" w:rsidP="00DD4EC3">
      <w:pPr>
        <w:pStyle w:val="Sourcewithforeground"/>
        <w:jc w:val="left"/>
      </w:pPr>
      <w:r w:rsidRPr="005C7DC4">
        <w:t>        'ChannelSubscriberSearch' =&gt; $channel_subscriber</w:t>
      </w:r>
    </w:p>
    <w:p w14:paraId="6D9D8D78" w14:textId="77777777" w:rsidR="00DD4EC3" w:rsidRPr="005C7DC4" w:rsidRDefault="00DD4EC3" w:rsidP="00DD4EC3">
      <w:pPr>
        <w:pStyle w:val="Sourcewithforeground"/>
        <w:jc w:val="left"/>
      </w:pPr>
      <w:r w:rsidRPr="005C7DC4">
        <w:t>    );</w:t>
      </w:r>
    </w:p>
    <w:p w14:paraId="504933F9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235BA935" w14:textId="77777777" w:rsidR="00DD4EC3" w:rsidRPr="005C7DC4" w:rsidRDefault="00DD4EC3" w:rsidP="00DD4EC3">
      <w:pPr>
        <w:pStyle w:val="Sourcewithforeground"/>
        <w:jc w:val="left"/>
      </w:pPr>
      <w:r w:rsidRPr="005C7DC4">
        <w:t>    $method_name = 'SearchSubscribersToChannelPaged';                               </w:t>
      </w:r>
    </w:p>
    <w:p w14:paraId="0E771040" w14:textId="77777777" w:rsidR="00DD4EC3" w:rsidRPr="005C7DC4" w:rsidRDefault="00DD4EC3" w:rsidP="00DD4EC3">
      <w:pPr>
        <w:pStyle w:val="Sourcewithforeground"/>
        <w:jc w:val="left"/>
      </w:pPr>
      <w:r w:rsidRPr="005C7DC4">
        <w:t>    $result = $service-&gt;__soapCall($method_name, array($req));</w:t>
      </w:r>
    </w:p>
    <w:p w14:paraId="08B7315C" w14:textId="77777777" w:rsidR="00DD4EC3" w:rsidRPr="005C7DC4" w:rsidRDefault="00DD4EC3" w:rsidP="00DD4EC3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76ED3C2F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062AC5E6" w14:textId="77777777" w:rsidR="00DD4EC3" w:rsidRPr="005C7DC4" w:rsidRDefault="00DD4EC3" w:rsidP="00DD4EC3">
      <w:pPr>
        <w:pStyle w:val="Sourcewithforeground"/>
        <w:jc w:val="left"/>
      </w:pPr>
      <w:r w:rsidRPr="005C7DC4">
        <w:t>    //if subscrition to the channel version not found creating new one</w:t>
      </w:r>
    </w:p>
    <w:p w14:paraId="31F6AE8B" w14:textId="77777777" w:rsidR="00DD4EC3" w:rsidRPr="005C7DC4" w:rsidRDefault="00DD4EC3" w:rsidP="00DD4EC3">
      <w:pPr>
        <w:pStyle w:val="Sourcewithforeground"/>
        <w:jc w:val="left"/>
      </w:pPr>
      <w:r w:rsidRPr="005C7DC4">
        <w:t>    if($result-&gt;ChannelSubscriberList-&gt;Count == 0) {</w:t>
      </w:r>
    </w:p>
    <w:p w14:paraId="5F92E7DB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$method_name = 'InsertSubscriberToChannel';                             </w:t>
      </w:r>
    </w:p>
    <w:p w14:paraId="21D5A2D6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$result = $service-&gt;__soapCall($method_name, array($channel_subscriber));</w:t>
      </w:r>
    </w:p>
    <w:p w14:paraId="1BD4C343" w14:textId="77777777" w:rsidR="00DD4EC3" w:rsidRPr="005C7DC4" w:rsidRDefault="00DD4EC3" w:rsidP="00DD4EC3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C539ACF" w14:textId="77777777" w:rsidR="00DD4EC3" w:rsidRPr="005C7DC4" w:rsidRDefault="00DD4EC3" w:rsidP="00DD4EC3">
      <w:pPr>
        <w:pStyle w:val="Sourcewithforeground"/>
        <w:jc w:val="left"/>
      </w:pPr>
      <w:r w:rsidRPr="005C7DC4">
        <w:t>    } else {</w:t>
      </w:r>
    </w:p>
    <w:p w14:paraId="3E66DD41" w14:textId="77777777" w:rsidR="00DD4EC3" w:rsidRPr="005C7DC4" w:rsidRDefault="00DD4EC3" w:rsidP="00DD4EC3">
      <w:pPr>
        <w:pStyle w:val="Sourcewithforeground"/>
        <w:jc w:val="left"/>
      </w:pPr>
      <w:r w:rsidRPr="005C7DC4">
        <w:t>        //subscrition to the channel version found</w:t>
      </w:r>
    </w:p>
    <w:p w14:paraId="0B42C93A" w14:textId="77777777" w:rsidR="00DD4EC3" w:rsidRPr="005C7DC4" w:rsidRDefault="00DD4EC3" w:rsidP="00DD4EC3">
      <w:pPr>
        <w:pStyle w:val="Sourcewithforeground"/>
        <w:jc w:val="left"/>
      </w:pPr>
      <w:r w:rsidRPr="005C7DC4">
        <w:t>    }</w:t>
      </w:r>
    </w:p>
    <w:p w14:paraId="1C2E7BE8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3E5431D9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3F091F02" w14:textId="77777777" w:rsidR="00DD4EC3" w:rsidRPr="005C7DC4" w:rsidRDefault="00DD4EC3" w:rsidP="00DD4EC3">
      <w:pPr>
        <w:pStyle w:val="Sourcewithforeground"/>
        <w:jc w:val="left"/>
      </w:pPr>
      <w:r w:rsidRPr="005C7DC4">
        <w:t>    $ms-&gt;fromatXML();</w:t>
      </w:r>
    </w:p>
    <w:p w14:paraId="5BF76D03" w14:textId="77777777" w:rsidR="00DD4EC3" w:rsidRPr="005C7DC4" w:rsidRDefault="00DD4EC3" w:rsidP="00DD4EC3">
      <w:pPr>
        <w:pStyle w:val="Sourcewithforeground"/>
        <w:jc w:val="left"/>
      </w:pPr>
      <w:r w:rsidRPr="005C7DC4">
        <w:t>    echo $ms-&gt;getJSON();</w:t>
      </w:r>
    </w:p>
    <w:p w14:paraId="3E1DEB66" w14:textId="77777777" w:rsidR="00DD4EC3" w:rsidRPr="005C7DC4" w:rsidRDefault="00DD4EC3" w:rsidP="00DD4EC3">
      <w:pPr>
        <w:pStyle w:val="Sourcewithforeground"/>
        <w:jc w:val="left"/>
      </w:pPr>
      <w:r w:rsidRPr="005C7DC4">
        <w:t>    </w:t>
      </w:r>
    </w:p>
    <w:p w14:paraId="1CDC83B2" w14:textId="77777777" w:rsidR="00DD4EC3" w:rsidRPr="005C7DC4" w:rsidRDefault="00DD4EC3" w:rsidP="00DD4EC3">
      <w:pPr>
        <w:pStyle w:val="Sourcewithforeground"/>
        <w:jc w:val="left"/>
      </w:pPr>
      <w:r w:rsidRPr="005C7DC4">
        <w:t>} catch (SoapFault $fault) {</w:t>
      </w:r>
    </w:p>
    <w:p w14:paraId="52B4FCC2" w14:textId="77777777" w:rsidR="00DD4EC3" w:rsidRPr="005C7DC4" w:rsidRDefault="00DD4EC3" w:rsidP="00DD4EC3">
      <w:pPr>
        <w:pStyle w:val="Sourcewithforeground"/>
        <w:jc w:val="left"/>
      </w:pPr>
      <w:r w:rsidRPr="005C7DC4">
        <w:t>    //var_dump($fault);</w:t>
      </w:r>
    </w:p>
    <w:p w14:paraId="0451880E" w14:textId="77777777" w:rsidR="00DD4EC3" w:rsidRPr="005C7DC4" w:rsidRDefault="00DD4EC3" w:rsidP="00DD4EC3">
      <w:pPr>
        <w:pStyle w:val="Sourcewithforeground"/>
        <w:jc w:val="left"/>
      </w:pPr>
      <w:r w:rsidRPr="005C7DC4">
        <w:t>    echo $fault;</w:t>
      </w:r>
    </w:p>
    <w:p w14:paraId="46DD31F0" w14:textId="77777777" w:rsidR="00DD4EC3" w:rsidRPr="005C7DC4" w:rsidRDefault="00DD4EC3" w:rsidP="00DD4EC3">
      <w:pPr>
        <w:pStyle w:val="Sourcewithforeground"/>
        <w:jc w:val="left"/>
      </w:pPr>
      <w:r w:rsidRPr="005C7DC4">
        <w:t>}</w:t>
      </w:r>
    </w:p>
    <w:p w14:paraId="2ED1AE83" w14:textId="77777777" w:rsidR="00DD4EC3" w:rsidRPr="005C7DC4" w:rsidRDefault="00DD4EC3" w:rsidP="00DD4EC3">
      <w:pPr>
        <w:pStyle w:val="Sourcewithforeground"/>
        <w:jc w:val="left"/>
      </w:pPr>
      <w:r w:rsidRPr="005C7DC4">
        <w:t>} catch (Exception $ex)  {</w:t>
      </w:r>
    </w:p>
    <w:p w14:paraId="3D20A7C3" w14:textId="77777777" w:rsidR="00DD4EC3" w:rsidRPr="005C7DC4" w:rsidRDefault="00DD4EC3" w:rsidP="00DD4EC3">
      <w:pPr>
        <w:pStyle w:val="Sourcewithforeground"/>
        <w:jc w:val="left"/>
      </w:pPr>
      <w:r w:rsidRPr="005C7DC4">
        <w:t>    //echo $ex-&gt;getMessage();</w:t>
      </w:r>
    </w:p>
    <w:p w14:paraId="28D0CB51" w14:textId="77777777" w:rsidR="00DD4EC3" w:rsidRPr="005C7DC4" w:rsidRDefault="00DD4EC3" w:rsidP="00DD4EC3">
      <w:pPr>
        <w:pStyle w:val="Sourcewithforeground"/>
        <w:jc w:val="left"/>
      </w:pPr>
      <w:r w:rsidRPr="005C7DC4">
        <w:t>    var_dump($ex);</w:t>
      </w:r>
    </w:p>
    <w:p w14:paraId="6D14B658" w14:textId="77777777" w:rsidR="00DD4EC3" w:rsidRPr="005C7DC4" w:rsidRDefault="00DD4EC3" w:rsidP="00DD4EC3">
      <w:pPr>
        <w:pStyle w:val="Sourcewithforeground"/>
        <w:jc w:val="left"/>
      </w:pPr>
      <w:r w:rsidRPr="005C7DC4">
        <w:t>}</w:t>
      </w:r>
    </w:p>
    <w:p w14:paraId="74C91BE6" w14:textId="76726627" w:rsidR="00DD4EC3" w:rsidRPr="005C7DC4" w:rsidRDefault="00DD4EC3" w:rsidP="00DD4EC3">
      <w:pPr>
        <w:pStyle w:val="Sourcewithforeground"/>
        <w:jc w:val="left"/>
      </w:pPr>
      <w:r w:rsidRPr="005C7DC4">
        <w:t>?&gt;</w:t>
      </w:r>
    </w:p>
    <w:p w14:paraId="46CD06E4" w14:textId="77777777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38AA6B6A" wp14:editId="7CE7877D">
            <wp:extent cx="5486400" cy="87566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3D28" w14:textId="0E91B007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89" w:name="_Toc134800306"/>
      <w:r w:rsidR="00565FEE" w:rsidRPr="005C7DC4">
        <w:t>38</w:t>
      </w:r>
      <w:r>
        <w:fldChar w:fldCharType="end"/>
      </w:r>
      <w:r w:rsidR="00634DC3" w:rsidRPr="005C7DC4">
        <w:t>.attēls. Iestāde pieslēgta DIT</w:t>
      </w:r>
      <w:bookmarkEnd w:id="189"/>
    </w:p>
    <w:p w14:paraId="65CD09AF" w14:textId="77777777" w:rsidR="00634DC3" w:rsidRPr="005C7DC4" w:rsidRDefault="00634DC3" w:rsidP="00634DC3">
      <w:pPr>
        <w:pStyle w:val="Heading4"/>
      </w:pPr>
      <w:bookmarkStart w:id="190" w:name="_Toc134800259"/>
      <w:r w:rsidRPr="005C7DC4">
        <w:t>Ziņojuma nolasīšana (ReceiveMessage)</w:t>
      </w:r>
      <w:bookmarkEnd w:id="190"/>
    </w:p>
    <w:p w14:paraId="05F97CD5" w14:textId="77777777" w:rsidR="00634DC3" w:rsidRPr="005C7DC4" w:rsidRDefault="00634DC3" w:rsidP="00634DC3">
      <w:r w:rsidRPr="005C7DC4">
        <w:t>Pēc DIT kanāla izveidošanas iespējams saņemt ziņojumus par lietotāju, kurš pierakstījies pieslēgumam.</w:t>
      </w:r>
    </w:p>
    <w:p w14:paraId="4F36AD54" w14:textId="77777777" w:rsidR="00634DC3" w:rsidRPr="005C7DC4" w:rsidRDefault="00634DC3" w:rsidP="00634DC3">
      <w:pPr>
        <w:pStyle w:val="Pictureposition"/>
      </w:pPr>
      <w:r w:rsidRPr="005C7DC4">
        <w:object w:dxaOrig="8479" w:dyaOrig="3420" w14:anchorId="5F0D07E1">
          <v:shape id="_x0000_i1033" type="#_x0000_t75" style="width:423.75pt;height:171pt" o:ole="">
            <v:imagedata r:id="rId37" o:title=""/>
          </v:shape>
          <o:OLEObject Type="Embed" ProgID="Visio.Drawing.11" ShapeID="_x0000_i1033" DrawAspect="Content" ObjectID="_1745414957" r:id="rId49"/>
        </w:object>
      </w:r>
    </w:p>
    <w:p w14:paraId="7FA440F6" w14:textId="58478EDE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91" w:name="_Toc134800307"/>
      <w:r w:rsidR="00565FEE" w:rsidRPr="005C7DC4">
        <w:t>39</w:t>
      </w:r>
      <w:r>
        <w:fldChar w:fldCharType="end"/>
      </w:r>
      <w:r w:rsidR="00634DC3" w:rsidRPr="005C7DC4">
        <w:t>.attēls. DIK kanāla izmantošanas shēma</w:t>
      </w:r>
      <w:bookmarkEnd w:id="191"/>
    </w:p>
    <w:p w14:paraId="5B5D0837" w14:textId="77777777" w:rsidR="00634DC3" w:rsidRPr="005C7DC4" w:rsidRDefault="00634DC3" w:rsidP="00634DC3">
      <w:r w:rsidRPr="005C7DC4">
        <w:t>Pēc nolasīšanas ziņojumu nepieciešams dzēst.</w:t>
      </w:r>
    </w:p>
    <w:p w14:paraId="00FEB54F" w14:textId="77777777" w:rsidR="00223948" w:rsidRPr="005C7DC4" w:rsidRDefault="00223948" w:rsidP="00223948">
      <w:pPr>
        <w:pStyle w:val="Sourcewithforeground"/>
        <w:jc w:val="left"/>
      </w:pPr>
      <w:r w:rsidRPr="005C7DC4">
        <w:t>&lt;?php</w:t>
      </w:r>
    </w:p>
    <w:p w14:paraId="467E3C0A" w14:textId="77777777" w:rsidR="00223948" w:rsidRPr="005C7DC4" w:rsidRDefault="00223948" w:rsidP="00223948">
      <w:pPr>
        <w:pStyle w:val="Sourcewithforeground"/>
        <w:jc w:val="left"/>
      </w:pPr>
      <w:r w:rsidRPr="005C7DC4">
        <w:t>header("Content-Type: application/json; charset=UTF-8");</w:t>
      </w:r>
    </w:p>
    <w:p w14:paraId="73D22924" w14:textId="77777777" w:rsidR="00223948" w:rsidRPr="005C7DC4" w:rsidRDefault="00223948" w:rsidP="00223948">
      <w:pPr>
        <w:pStyle w:val="Sourcewithforeground"/>
        <w:jc w:val="left"/>
      </w:pPr>
    </w:p>
    <w:p w14:paraId="608149C1" w14:textId="77777777" w:rsidR="00223948" w:rsidRPr="005C7DC4" w:rsidRDefault="00223948" w:rsidP="00223948">
      <w:pPr>
        <w:pStyle w:val="Sourcewithforeground"/>
        <w:jc w:val="left"/>
      </w:pPr>
      <w:r w:rsidRPr="005C7DC4">
        <w:t>require_once('lib/milestone.php'); </w:t>
      </w:r>
    </w:p>
    <w:p w14:paraId="5AF75EBB" w14:textId="77777777" w:rsidR="00223948" w:rsidRPr="005C7DC4" w:rsidRDefault="00223948" w:rsidP="00223948">
      <w:pPr>
        <w:pStyle w:val="Sourcewithforeground"/>
        <w:jc w:val="left"/>
      </w:pPr>
      <w:r w:rsidRPr="005C7DC4">
        <w:t>require_once('client.my.php');</w:t>
      </w:r>
    </w:p>
    <w:p w14:paraId="5EFA222B" w14:textId="77777777" w:rsidR="00223948" w:rsidRPr="005C7DC4" w:rsidRDefault="00223948" w:rsidP="00223948">
      <w:pPr>
        <w:pStyle w:val="Sourcewithforeground"/>
        <w:jc w:val="left"/>
      </w:pPr>
    </w:p>
    <w:p w14:paraId="3CFDBD96" w14:textId="77777777" w:rsidR="00223948" w:rsidRPr="005C7DC4" w:rsidRDefault="00223948" w:rsidP="00223948">
      <w:pPr>
        <w:pStyle w:val="Sourcewithforeground"/>
        <w:jc w:val="left"/>
      </w:pPr>
      <w:r w:rsidRPr="005C7DC4">
        <w:t>require_once('config.php');</w:t>
      </w:r>
    </w:p>
    <w:p w14:paraId="6D5F07E5" w14:textId="77777777" w:rsidR="00223948" w:rsidRPr="005C7DC4" w:rsidRDefault="00223948" w:rsidP="00223948">
      <w:pPr>
        <w:pStyle w:val="Sourcewithforeground"/>
        <w:jc w:val="left"/>
      </w:pPr>
    </w:p>
    <w:p w14:paraId="71BEC550" w14:textId="77777777" w:rsidR="00223948" w:rsidRPr="005C7DC4" w:rsidRDefault="00223948" w:rsidP="00223948">
      <w:pPr>
        <w:pStyle w:val="Sourcewithforeground"/>
        <w:jc w:val="left"/>
      </w:pPr>
      <w:r w:rsidRPr="005C7DC4">
        <w:t>$sts = new STSClient(NULL, array(</w:t>
      </w:r>
    </w:p>
    <w:p w14:paraId="3EA48845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490CA2CC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04CE3CE3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77027C98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3572D2E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111188D1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8BA636F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51858B4A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));</w:t>
      </w:r>
    </w:p>
    <w:p w14:paraId="0B3D7A4A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50892BA5" w14:textId="77777777" w:rsidR="00223948" w:rsidRPr="005C7DC4" w:rsidRDefault="00223948" w:rsidP="00223948">
      <w:pPr>
        <w:pStyle w:val="Sourcewithforeground"/>
        <w:jc w:val="left"/>
      </w:pPr>
      <w:r w:rsidRPr="005C7DC4">
        <w:t>$service2 = new mySOAP($DIT_WCF_service_addr.'?wsdl', array(</w:t>
      </w:r>
    </w:p>
    <w:p w14:paraId="395C2CB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202C1ECE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57A692C3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2C591915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7124171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1096ACBE" w14:textId="77777777" w:rsidR="00223948" w:rsidRPr="005C7DC4" w:rsidRDefault="00223948" w:rsidP="00223948">
      <w:pPr>
        <w:pStyle w:val="Sourcewithforeground"/>
        <w:jc w:val="left"/>
      </w:pPr>
      <w:r w:rsidRPr="005C7DC4">
        <w:t>$ms = Milestone::getInstance();</w:t>
      </w:r>
    </w:p>
    <w:p w14:paraId="7F6DB156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2E3938EA" w14:textId="77777777" w:rsidR="00223948" w:rsidRPr="005C7DC4" w:rsidRDefault="00223948" w:rsidP="00223948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64492878" w14:textId="77777777" w:rsidR="00223948" w:rsidRPr="005C7DC4" w:rsidRDefault="00223948" w:rsidP="00223948">
      <w:pPr>
        <w:pStyle w:val="Sourcewithforeground"/>
        <w:jc w:val="left"/>
      </w:pPr>
      <w:r w:rsidRPr="005C7DC4">
        <w:t>try {</w:t>
      </w:r>
    </w:p>
    <w:p w14:paraId="65A27E06" w14:textId="77777777" w:rsidR="00223948" w:rsidRPr="005C7DC4" w:rsidRDefault="00223948" w:rsidP="00223948">
      <w:pPr>
        <w:pStyle w:val="Sourcewithforeground"/>
        <w:jc w:val="left"/>
      </w:pPr>
      <w:r w:rsidRPr="005C7DC4">
        <w:t>    // set UsernameToken variables and request for tokens</w:t>
      </w:r>
    </w:p>
    <w:p w14:paraId="25C9A4BE" w14:textId="77777777" w:rsidR="00223948" w:rsidRPr="005C7DC4" w:rsidRDefault="00223948" w:rsidP="00223948">
      <w:pPr>
        <w:pStyle w:val="Sourcewithforeground"/>
        <w:jc w:val="left"/>
      </w:pPr>
      <w:r w:rsidRPr="005C7DC4">
        <w:t>    $username2 = 'usernamevraa';</w:t>
      </w:r>
    </w:p>
    <w:p w14:paraId="43C1CA77" w14:textId="3A82990A" w:rsidR="00223948" w:rsidRPr="005C7DC4" w:rsidRDefault="00223948" w:rsidP="00223948">
      <w:pPr>
        <w:pStyle w:val="Sourcewithforeground"/>
        <w:jc w:val="left"/>
      </w:pPr>
      <w:r w:rsidRPr="005C7DC4">
        <w:t>    $password2 = '</w:t>
      </w:r>
      <w:r w:rsidR="004756B8" w:rsidRPr="005C7DC4">
        <w:t>Password</w:t>
      </w:r>
      <w:r w:rsidRPr="005C7DC4">
        <w:t>';</w:t>
      </w:r>
    </w:p>
    <w:p w14:paraId="7C810EF8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7E2834D4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677FA937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78B9B18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31C9A1B7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1F4DB396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02EF4DA0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1819538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5346519F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4BB62E28" w14:textId="77777777" w:rsidR="00223948" w:rsidRPr="005C7DC4" w:rsidRDefault="00223948" w:rsidP="00223948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271595DD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02231741" w14:textId="77777777" w:rsidR="00223948" w:rsidRPr="005C7DC4" w:rsidRDefault="00223948" w:rsidP="00223948">
      <w:pPr>
        <w:pStyle w:val="Sourcewithforeground"/>
        <w:jc w:val="left"/>
      </w:pPr>
      <w:r w:rsidRPr="005C7DC4">
        <w:t>    $tokens = $sts-&gt;issueToken($username2, $password2, $apply_to, $claims);</w:t>
      </w:r>
    </w:p>
    <w:p w14:paraId="173FD588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</w:t>
      </w:r>
    </w:p>
    <w:p w14:paraId="06EF8FBD" w14:textId="77777777" w:rsidR="00223948" w:rsidRPr="005C7DC4" w:rsidRDefault="00223948" w:rsidP="00223948">
      <w:pPr>
        <w:pStyle w:val="Sourcewithforeground"/>
        <w:jc w:val="left"/>
      </w:pPr>
      <w:r w:rsidRPr="005C7DC4">
        <w:t>    $ms-&gt;addSTSCallmilestone($sts, $sts_address);</w:t>
      </w:r>
    </w:p>
    <w:p w14:paraId="2F69FB29" w14:textId="77777777" w:rsidR="00223948" w:rsidRPr="005C7DC4" w:rsidRDefault="00223948" w:rsidP="00223948">
      <w:pPr>
        <w:pStyle w:val="Sourcewithforeground"/>
        <w:jc w:val="left"/>
      </w:pPr>
      <w:r w:rsidRPr="005C7DC4">
        <w:t>        </w:t>
      </w:r>
    </w:p>
    <w:p w14:paraId="0FD521E6" w14:textId="77777777" w:rsidR="00223948" w:rsidRPr="005C7DC4" w:rsidRDefault="00223948" w:rsidP="00223948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E822B66" w14:textId="77777777" w:rsidR="00223948" w:rsidRPr="005C7DC4" w:rsidRDefault="00223948" w:rsidP="00223948">
      <w:pPr>
        <w:pStyle w:val="Sourcewithforeground"/>
        <w:jc w:val="left"/>
      </w:pPr>
      <w:r w:rsidRPr="005C7DC4">
        <w:t>    $service2-&gt;customtoken = $tokens[0];</w:t>
      </w:r>
    </w:p>
    <w:p w14:paraId="62C7E6C2" w14:textId="77777777" w:rsidR="00223948" w:rsidRPr="005C7DC4" w:rsidRDefault="00223948" w:rsidP="00223948">
      <w:pPr>
        <w:pStyle w:val="Sourcewithforeground"/>
        <w:jc w:val="left"/>
      </w:pPr>
    </w:p>
    <w:p w14:paraId="29EC8050" w14:textId="77777777" w:rsidR="00223948" w:rsidRPr="005C7DC4" w:rsidRDefault="00223948" w:rsidP="00223948">
      <w:pPr>
        <w:pStyle w:val="Sourcewithforeground"/>
        <w:jc w:val="left"/>
      </w:pPr>
      <w:r w:rsidRPr="005C7DC4">
        <w:t>    $channel_name = 'SampleChannel';</w:t>
      </w:r>
    </w:p>
    <w:p w14:paraId="71033CC0" w14:textId="77777777" w:rsidR="00223948" w:rsidRPr="005C7DC4" w:rsidRDefault="00223948" w:rsidP="00223948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243E7ABA" w14:textId="77777777" w:rsidR="00223948" w:rsidRPr="005C7DC4" w:rsidRDefault="00223948" w:rsidP="00223948">
      <w:pPr>
        <w:pStyle w:val="Sourcewithforeground"/>
        <w:jc w:val="left"/>
      </w:pPr>
      <w:r w:rsidRPr="005C7DC4">
        <w:t>    $minor_v = 0; //version minor value</w:t>
      </w:r>
    </w:p>
    <w:p w14:paraId="0BF6F77B" w14:textId="77777777" w:rsidR="00223948" w:rsidRPr="005C7DC4" w:rsidRDefault="00223948" w:rsidP="00223948">
      <w:pPr>
        <w:pStyle w:val="Sourcewithforeground"/>
        <w:jc w:val="left"/>
      </w:pPr>
      <w:r w:rsidRPr="005C7DC4">
        <w:t>    $major_v = 1; //version major value</w:t>
      </w:r>
    </w:p>
    <w:p w14:paraId="1C80EF38" w14:textId="77777777" w:rsidR="00223948" w:rsidRPr="005C7DC4" w:rsidRDefault="00223948" w:rsidP="00223948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19660067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792A26B6" w14:textId="77777777" w:rsidR="00223948" w:rsidRPr="005C7DC4" w:rsidRDefault="00223948" w:rsidP="00223948">
      <w:pPr>
        <w:pStyle w:val="Sourcewithforeground"/>
        <w:jc w:val="left"/>
      </w:pPr>
    </w:p>
    <w:p w14:paraId="611C1644" w14:textId="77777777" w:rsidR="00223948" w:rsidRPr="005C7DC4" w:rsidRDefault="00223948" w:rsidP="00223948">
      <w:pPr>
        <w:pStyle w:val="Sourcewithforeground"/>
        <w:jc w:val="left"/>
      </w:pPr>
      <w:r w:rsidRPr="005C7DC4">
        <w:t>    $req = array(</w:t>
      </w:r>
    </w:p>
    <w:p w14:paraId="0D8F1C2D" w14:textId="77777777" w:rsidR="00223948" w:rsidRPr="005C7DC4" w:rsidRDefault="00223948" w:rsidP="00223948">
      <w:pPr>
        <w:pStyle w:val="Sourcewithforeground"/>
        <w:jc w:val="left"/>
      </w:pPr>
      <w:r w:rsidRPr="005C7DC4">
        <w:t>        'MessageRequest' =&gt; array(</w:t>
      </w:r>
    </w:p>
    <w:p w14:paraId="4638AC49" w14:textId="77777777" w:rsidR="00223948" w:rsidRPr="005C7DC4" w:rsidRDefault="00223948" w:rsidP="00223948">
      <w:pPr>
        <w:pStyle w:val="Sourcewithforeground"/>
        <w:jc w:val="left"/>
      </w:pPr>
      <w:r w:rsidRPr="005C7DC4">
        <w:t>            'ChannelURN' =&gt; $channel_urn</w:t>
      </w:r>
    </w:p>
    <w:p w14:paraId="0736405E" w14:textId="77777777" w:rsidR="00223948" w:rsidRPr="005C7DC4" w:rsidRDefault="00223948" w:rsidP="00223948">
      <w:pPr>
        <w:pStyle w:val="Sourcewithforeground"/>
        <w:jc w:val="left"/>
      </w:pPr>
      <w:r w:rsidRPr="005C7DC4">
        <w:t>        )</w:t>
      </w:r>
    </w:p>
    <w:p w14:paraId="47501371" w14:textId="77777777" w:rsidR="00223948" w:rsidRPr="005C7DC4" w:rsidRDefault="00223948" w:rsidP="00223948">
      <w:pPr>
        <w:pStyle w:val="Sourcewithforeground"/>
        <w:jc w:val="left"/>
      </w:pPr>
      <w:r w:rsidRPr="005C7DC4">
        <w:t>    );</w:t>
      </w:r>
    </w:p>
    <w:p w14:paraId="66069FDA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272F6B2D" w14:textId="77777777" w:rsidR="00223948" w:rsidRPr="005C7DC4" w:rsidRDefault="00223948" w:rsidP="00223948">
      <w:pPr>
        <w:pStyle w:val="Sourcewithforeground"/>
        <w:jc w:val="left"/>
      </w:pPr>
      <w:r w:rsidRPr="005C7DC4">
        <w:t>    $method_name = 'ReceiveMessage2';                               </w:t>
      </w:r>
    </w:p>
    <w:p w14:paraId="612F7649" w14:textId="77777777" w:rsidR="00223948" w:rsidRPr="005C7DC4" w:rsidRDefault="00223948" w:rsidP="00223948">
      <w:pPr>
        <w:pStyle w:val="Sourcewithforeground"/>
        <w:jc w:val="left"/>
      </w:pPr>
      <w:r w:rsidRPr="005C7DC4">
        <w:t>    $result = $service2-&gt;__soapCall($method_name, array($req));</w:t>
      </w:r>
    </w:p>
    <w:p w14:paraId="74D9BFA9" w14:textId="77777777" w:rsidR="00223948" w:rsidRPr="005C7DC4" w:rsidRDefault="00223948" w:rsidP="00223948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609A9ADF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26344D2E" w14:textId="77777777" w:rsidR="00223948" w:rsidRPr="005C7DC4" w:rsidRDefault="00223948" w:rsidP="00223948">
      <w:pPr>
        <w:pStyle w:val="Sourcewithforeground"/>
        <w:jc w:val="left"/>
      </w:pPr>
      <w:r w:rsidRPr="005C7DC4">
        <w:t>    $ms-&gt;fromatXML();</w:t>
      </w:r>
    </w:p>
    <w:p w14:paraId="3F81B454" w14:textId="77777777" w:rsidR="00223948" w:rsidRPr="005C7DC4" w:rsidRDefault="00223948" w:rsidP="00223948">
      <w:pPr>
        <w:pStyle w:val="Sourcewithforeground"/>
        <w:jc w:val="left"/>
      </w:pPr>
      <w:r w:rsidRPr="005C7DC4">
        <w:t>    echo $ms-&gt;getJSON();</w:t>
      </w:r>
    </w:p>
    <w:p w14:paraId="6DEFD374" w14:textId="77777777" w:rsidR="00223948" w:rsidRPr="005C7DC4" w:rsidRDefault="00223948" w:rsidP="00223948">
      <w:pPr>
        <w:pStyle w:val="Sourcewithforeground"/>
        <w:jc w:val="left"/>
      </w:pPr>
      <w:r w:rsidRPr="005C7DC4">
        <w:t>    </w:t>
      </w:r>
    </w:p>
    <w:p w14:paraId="248FFA49" w14:textId="77777777" w:rsidR="00223948" w:rsidRPr="005C7DC4" w:rsidRDefault="00223948" w:rsidP="00223948">
      <w:pPr>
        <w:pStyle w:val="Sourcewithforeground"/>
        <w:jc w:val="left"/>
      </w:pPr>
      <w:r w:rsidRPr="005C7DC4">
        <w:t>} catch (SoapFault $fault) {</w:t>
      </w:r>
    </w:p>
    <w:p w14:paraId="428180C9" w14:textId="77777777" w:rsidR="00223948" w:rsidRPr="005C7DC4" w:rsidRDefault="00223948" w:rsidP="00223948">
      <w:pPr>
        <w:pStyle w:val="Sourcewithforeground"/>
        <w:jc w:val="left"/>
      </w:pPr>
      <w:r w:rsidRPr="005C7DC4">
        <w:t>    echo $fault;</w:t>
      </w:r>
    </w:p>
    <w:p w14:paraId="7D3676AF" w14:textId="77777777" w:rsidR="00223948" w:rsidRPr="005C7DC4" w:rsidRDefault="00223948" w:rsidP="00223948">
      <w:pPr>
        <w:pStyle w:val="Sourcewithforeground"/>
        <w:jc w:val="left"/>
      </w:pPr>
      <w:r w:rsidRPr="005C7DC4">
        <w:t>}</w:t>
      </w:r>
    </w:p>
    <w:p w14:paraId="2D740558" w14:textId="77777777" w:rsidR="00223948" w:rsidRPr="005C7DC4" w:rsidRDefault="00223948" w:rsidP="00223948">
      <w:pPr>
        <w:pStyle w:val="Sourcewithforeground"/>
        <w:jc w:val="left"/>
      </w:pPr>
      <w:r w:rsidRPr="005C7DC4">
        <w:t>} catch (Exception $ex)  {</w:t>
      </w:r>
    </w:p>
    <w:p w14:paraId="56FDDEDA" w14:textId="77777777" w:rsidR="00223948" w:rsidRPr="005C7DC4" w:rsidRDefault="00223948" w:rsidP="00223948">
      <w:pPr>
        <w:pStyle w:val="Sourcewithforeground"/>
        <w:jc w:val="left"/>
      </w:pPr>
      <w:r w:rsidRPr="005C7DC4">
        <w:t>    var_dump($ex);</w:t>
      </w:r>
    </w:p>
    <w:p w14:paraId="645B41E3" w14:textId="77777777" w:rsidR="00223948" w:rsidRPr="005C7DC4" w:rsidRDefault="00223948" w:rsidP="00223948">
      <w:pPr>
        <w:pStyle w:val="Sourcewithforeground"/>
        <w:jc w:val="left"/>
      </w:pPr>
      <w:r w:rsidRPr="005C7DC4">
        <w:t>}</w:t>
      </w:r>
    </w:p>
    <w:p w14:paraId="0FD3E4A1" w14:textId="67A03EF6" w:rsidR="00223948" w:rsidRPr="005C7DC4" w:rsidRDefault="00223948" w:rsidP="00223948">
      <w:pPr>
        <w:pStyle w:val="Sourcewithforeground"/>
        <w:jc w:val="left"/>
      </w:pPr>
      <w:r w:rsidRPr="005C7DC4">
        <w:t>?&gt;</w:t>
      </w:r>
    </w:p>
    <w:p w14:paraId="12FDAE80" w14:textId="0E0CA4B9" w:rsidR="00634DC3" w:rsidRPr="005C7DC4" w:rsidRDefault="00634DC3" w:rsidP="00634DC3">
      <w:pPr>
        <w:pStyle w:val="Heading4"/>
      </w:pPr>
      <w:bookmarkStart w:id="192" w:name="_Toc134800260"/>
      <w:r w:rsidRPr="005C7DC4">
        <w:t>Ziņojuma atjaunošana (Restore Messages)</w:t>
      </w:r>
      <w:bookmarkEnd w:id="192"/>
    </w:p>
    <w:p w14:paraId="291C0F23" w14:textId="77777777" w:rsidR="00634DC3" w:rsidRPr="005C7DC4" w:rsidRDefault="00634DC3" w:rsidP="00634DC3">
      <w:r w:rsidRPr="005C7DC4">
        <w:t>Pēc DIT kanāla struktūras izveidošanas ar lietotāju, kurš parakstījies uz pieslēgumu, iespējams saņemt un atjaunot ziņojumus.</w:t>
      </w:r>
    </w:p>
    <w:p w14:paraId="347D72C1" w14:textId="77777777" w:rsidR="00634DC3" w:rsidRPr="005C7DC4" w:rsidRDefault="00634DC3" w:rsidP="00634DC3">
      <w:r w:rsidRPr="005C7DC4">
        <w:t xml:space="preserve">Gadījumā, ja ziņojuma saņemšana bija nekorekta, tad to var atjaunot, lietojot metodes noteiktajā secībā: </w:t>
      </w:r>
    </w:p>
    <w:p w14:paraId="4BA82310" w14:textId="69A04E35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ReceiveMessageList</w:t>
      </w:r>
      <w:r w:rsidR="00051CAE" w:rsidRPr="005C7DC4">
        <w:t>;</w:t>
      </w:r>
    </w:p>
    <w:p w14:paraId="0C560B8F" w14:textId="7F0E3092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RestoreMessageList (ReadMessage=true)</w:t>
      </w:r>
      <w:r w:rsidR="00051CAE" w:rsidRPr="005C7DC4">
        <w:t>;</w:t>
      </w:r>
    </w:p>
    <w:p w14:paraId="5C063242" w14:textId="0AF87667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ReceveMessage</w:t>
      </w:r>
      <w:r w:rsidR="00051CAE" w:rsidRPr="005C7DC4">
        <w:t>;</w:t>
      </w:r>
    </w:p>
    <w:p w14:paraId="74C2E87D" w14:textId="2BB058BA" w:rsidR="00634DC3" w:rsidRPr="005C7DC4" w:rsidRDefault="00634DC3" w:rsidP="00C86837">
      <w:pPr>
        <w:pStyle w:val="ListParagraph"/>
        <w:numPr>
          <w:ilvl w:val="0"/>
          <w:numId w:val="31"/>
        </w:numPr>
      </w:pPr>
      <w:r w:rsidRPr="005C7DC4">
        <w:t>DeleteMessage</w:t>
      </w:r>
      <w:r w:rsidR="00051CAE" w:rsidRPr="005C7DC4">
        <w:t>.</w:t>
      </w:r>
    </w:p>
    <w:p w14:paraId="745DED6E" w14:textId="77777777" w:rsidR="00634DC3" w:rsidRPr="005C7DC4" w:rsidRDefault="00634DC3" w:rsidP="00B578B1">
      <w:pPr>
        <w:pStyle w:val="Pictureposition"/>
      </w:pPr>
      <w:r w:rsidRPr="005C7DC4">
        <w:object w:dxaOrig="9276" w:dyaOrig="2093" w14:anchorId="11F42E30">
          <v:shape id="_x0000_i1034" type="#_x0000_t75" style="width:462.75pt;height:105pt" o:ole="">
            <v:imagedata r:id="rId39" o:title=""/>
          </v:shape>
          <o:OLEObject Type="Embed" ProgID="Visio.Drawing.11" ShapeID="_x0000_i1034" DrawAspect="Content" ObjectID="_1745414958" r:id="rId50"/>
        </w:object>
      </w:r>
    </w:p>
    <w:p w14:paraId="526A9610" w14:textId="36BF4CFE" w:rsidR="00634DC3" w:rsidRPr="005C7DC4" w:rsidRDefault="00F50E8E" w:rsidP="00634DC3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93" w:name="_Toc134800308"/>
      <w:r w:rsidR="00565FEE" w:rsidRPr="005C7DC4">
        <w:t>40</w:t>
      </w:r>
      <w:r>
        <w:fldChar w:fldCharType="end"/>
      </w:r>
      <w:r w:rsidR="00634DC3" w:rsidRPr="005C7DC4">
        <w:t xml:space="preserve">.attēls. DIK kanāla izmantošanas shēma, </w:t>
      </w:r>
      <w:r w:rsidR="000D20E8" w:rsidRPr="005C7DC4">
        <w:t>l</w:t>
      </w:r>
      <w:r w:rsidR="00634DC3" w:rsidRPr="005C7DC4">
        <w:t>ai atjaunotu ziņojumu</w:t>
      </w:r>
      <w:bookmarkEnd w:id="193"/>
    </w:p>
    <w:p w14:paraId="52000D1B" w14:textId="77777777" w:rsidR="00082040" w:rsidRPr="005C7DC4" w:rsidRDefault="00082040" w:rsidP="00082040">
      <w:pPr>
        <w:pStyle w:val="Sourcewithforeground"/>
        <w:jc w:val="left"/>
      </w:pPr>
      <w:r w:rsidRPr="005C7DC4">
        <w:t>&lt;?php</w:t>
      </w:r>
    </w:p>
    <w:p w14:paraId="670393B5" w14:textId="77777777" w:rsidR="00082040" w:rsidRPr="005C7DC4" w:rsidRDefault="00082040" w:rsidP="00082040">
      <w:pPr>
        <w:pStyle w:val="Sourcewithforeground"/>
        <w:jc w:val="left"/>
      </w:pPr>
      <w:r w:rsidRPr="005C7DC4">
        <w:t>header("Content-Type: application/json; charset=UTF-8");</w:t>
      </w:r>
    </w:p>
    <w:p w14:paraId="0F466ADD" w14:textId="77777777" w:rsidR="00082040" w:rsidRPr="005C7DC4" w:rsidRDefault="00082040" w:rsidP="00082040">
      <w:pPr>
        <w:pStyle w:val="Sourcewithforeground"/>
        <w:jc w:val="left"/>
      </w:pPr>
    </w:p>
    <w:p w14:paraId="1B7E472D" w14:textId="77777777" w:rsidR="00082040" w:rsidRPr="005C7DC4" w:rsidRDefault="00082040" w:rsidP="00082040">
      <w:pPr>
        <w:pStyle w:val="Sourcewithforeground"/>
        <w:jc w:val="left"/>
      </w:pPr>
      <w:r w:rsidRPr="005C7DC4">
        <w:t>require_once('lib/milestone.php'); </w:t>
      </w:r>
    </w:p>
    <w:p w14:paraId="567D473D" w14:textId="77777777" w:rsidR="00082040" w:rsidRPr="005C7DC4" w:rsidRDefault="00082040" w:rsidP="00082040">
      <w:pPr>
        <w:pStyle w:val="Sourcewithforeground"/>
        <w:jc w:val="left"/>
      </w:pPr>
      <w:r w:rsidRPr="005C7DC4">
        <w:t>require_once('client.my.php');</w:t>
      </w:r>
    </w:p>
    <w:p w14:paraId="1F22CA5A" w14:textId="77777777" w:rsidR="00082040" w:rsidRPr="005C7DC4" w:rsidRDefault="00082040" w:rsidP="00082040">
      <w:pPr>
        <w:pStyle w:val="Sourcewithforeground"/>
        <w:jc w:val="left"/>
      </w:pPr>
    </w:p>
    <w:p w14:paraId="14B99459" w14:textId="77777777" w:rsidR="00082040" w:rsidRPr="005C7DC4" w:rsidRDefault="00082040" w:rsidP="00082040">
      <w:pPr>
        <w:pStyle w:val="Sourcewithforeground"/>
        <w:jc w:val="left"/>
      </w:pPr>
      <w:r w:rsidRPr="005C7DC4">
        <w:t>require_once('config.php');</w:t>
      </w:r>
    </w:p>
    <w:p w14:paraId="2E7CCFE8" w14:textId="77777777" w:rsidR="00082040" w:rsidRPr="005C7DC4" w:rsidRDefault="00082040" w:rsidP="00082040">
      <w:pPr>
        <w:pStyle w:val="Sourcewithforeground"/>
        <w:jc w:val="left"/>
      </w:pPr>
    </w:p>
    <w:p w14:paraId="0540CC41" w14:textId="77777777" w:rsidR="00082040" w:rsidRPr="005C7DC4" w:rsidRDefault="00082040" w:rsidP="00082040">
      <w:pPr>
        <w:pStyle w:val="Sourcewithforeground"/>
        <w:jc w:val="left"/>
      </w:pPr>
      <w:r w:rsidRPr="005C7DC4">
        <w:t>$sts = new STSClient(NULL, array(</w:t>
      </w:r>
    </w:p>
    <w:p w14:paraId="21E88C5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715CBE5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'location' =&gt; $sts_address.'/trust/13/usernamemixed',</w:t>
      </w:r>
    </w:p>
    <w:p w14:paraId="0DFE2C0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6AEBD31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740E35A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602D444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43A10DF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14A1A31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));</w:t>
      </w:r>
    </w:p>
    <w:p w14:paraId="17FA3B1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</w:t>
      </w:r>
    </w:p>
    <w:p w14:paraId="75BAA33F" w14:textId="77777777" w:rsidR="00082040" w:rsidRPr="005C7DC4" w:rsidRDefault="00082040" w:rsidP="00082040">
      <w:pPr>
        <w:pStyle w:val="Sourcewithforeground"/>
        <w:jc w:val="left"/>
      </w:pPr>
      <w:r w:rsidRPr="005C7DC4">
        <w:t>$sts2 = new STSClient(NULL, array(</w:t>
      </w:r>
    </w:p>
    <w:p w14:paraId="14158E5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1A01789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457C176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449B203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E2EB3B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30B265D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46FA3044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071A72E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));</w:t>
      </w:r>
    </w:p>
    <w:p w14:paraId="1CB6C55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2ABE322A" w14:textId="77777777" w:rsidR="00082040" w:rsidRPr="005C7DC4" w:rsidRDefault="00082040" w:rsidP="00082040">
      <w:pPr>
        <w:pStyle w:val="Sourcewithforeground"/>
        <w:jc w:val="left"/>
      </w:pPr>
      <w:r w:rsidRPr="005C7DC4">
        <w:t>$service = new mySOAP($DIT_WCF_service_addr.'?wsdl', array(</w:t>
      </w:r>
    </w:p>
    <w:p w14:paraId="5D9743A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F0A778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1F98D33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44EC601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3B2E39A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7668E7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4743A0E" w14:textId="77777777" w:rsidR="00082040" w:rsidRPr="005C7DC4" w:rsidRDefault="00082040" w:rsidP="00082040">
      <w:pPr>
        <w:pStyle w:val="Sourcewithforeground"/>
        <w:jc w:val="left"/>
      </w:pPr>
      <w:r w:rsidRPr="005C7DC4">
        <w:t>$ms = Milestone::getInstance();</w:t>
      </w:r>
    </w:p>
    <w:p w14:paraId="69E4083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6C1C4414" w14:textId="77777777" w:rsidR="00082040" w:rsidRPr="005C7DC4" w:rsidRDefault="00082040" w:rsidP="00082040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136C9726" w14:textId="77777777" w:rsidR="00082040" w:rsidRPr="005C7DC4" w:rsidRDefault="00082040" w:rsidP="00082040">
      <w:pPr>
        <w:pStyle w:val="Sourcewithforeground"/>
        <w:jc w:val="left"/>
      </w:pPr>
      <w:r w:rsidRPr="005C7DC4">
        <w:t>try {</w:t>
      </w:r>
    </w:p>
    <w:p w14:paraId="47EF453A" w14:textId="77777777" w:rsidR="00082040" w:rsidRPr="005C7DC4" w:rsidRDefault="00082040" w:rsidP="00082040">
      <w:pPr>
        <w:pStyle w:val="Sourcewithforeground"/>
        <w:jc w:val="left"/>
      </w:pPr>
      <w:r w:rsidRPr="005C7DC4">
        <w:t>    $username = 'usernamevraa';</w:t>
      </w:r>
    </w:p>
    <w:p w14:paraId="413F934B" w14:textId="1488B86E" w:rsidR="00082040" w:rsidRPr="005C7DC4" w:rsidRDefault="00082040" w:rsidP="00082040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3F027A30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5D166A63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3FFC47D5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4C5C977C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172C5979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1B71403D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62BA305C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1BDE2F36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35C5F2C6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05FF6CB3" w14:textId="77777777" w:rsidR="00082040" w:rsidRPr="005C7DC4" w:rsidRDefault="00082040" w:rsidP="00082040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32F9CF8B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349BCA09" w14:textId="77777777" w:rsidR="00082040" w:rsidRPr="005C7DC4" w:rsidRDefault="00082040" w:rsidP="00082040">
      <w:pPr>
        <w:pStyle w:val="Sourcewithforeground"/>
        <w:jc w:val="left"/>
      </w:pPr>
      <w:r w:rsidRPr="005C7DC4">
        <w:t>    $cert = file_get_contents('cert/public.pem');</w:t>
      </w:r>
    </w:p>
    <w:p w14:paraId="57A27A22" w14:textId="77777777" w:rsidR="00082040" w:rsidRPr="005C7DC4" w:rsidRDefault="00082040" w:rsidP="00082040">
      <w:pPr>
        <w:pStyle w:val="Sourcewithforeground"/>
        <w:jc w:val="left"/>
      </w:pPr>
      <w:r w:rsidRPr="005C7DC4">
        <w:t>    $private_key = file_get_contents('cert/not_enc.pem');</w:t>
      </w:r>
    </w:p>
    <w:p w14:paraId="0F345368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65706338" w14:textId="77777777" w:rsidR="00082040" w:rsidRPr="005C7DC4" w:rsidRDefault="00082040" w:rsidP="00082040">
      <w:pPr>
        <w:pStyle w:val="Sourcewithforeground"/>
        <w:jc w:val="left"/>
      </w:pPr>
      <w:r w:rsidRPr="005C7DC4">
        <w:t>    $tokens = $sts2-&gt;issueTokenCert($cert, $private_key, $apply_to, $claims);</w:t>
      </w:r>
    </w:p>
    <w:p w14:paraId="239B3C2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</w:t>
      </w:r>
    </w:p>
    <w:p w14:paraId="155F71B9" w14:textId="77777777" w:rsidR="00082040" w:rsidRPr="005C7DC4" w:rsidRDefault="00082040" w:rsidP="00082040">
      <w:pPr>
        <w:pStyle w:val="Sourcewithforeground"/>
        <w:jc w:val="left"/>
      </w:pPr>
      <w:r w:rsidRPr="005C7DC4">
        <w:t>    $ms-&gt;addSTSCallmilestone($sts2, $sts_address);</w:t>
      </w:r>
    </w:p>
    <w:p w14:paraId="099A799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06382061" w14:textId="77777777" w:rsidR="00082040" w:rsidRPr="005C7DC4" w:rsidRDefault="00082040" w:rsidP="00082040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323EE063" w14:textId="77777777" w:rsidR="00082040" w:rsidRPr="005C7DC4" w:rsidRDefault="00082040" w:rsidP="00082040">
      <w:pPr>
        <w:pStyle w:val="Sourcewithforeground"/>
        <w:jc w:val="left"/>
      </w:pPr>
      <w:r w:rsidRPr="005C7DC4">
        <w:t>    $service-&gt;customtoken = $tokens[0];</w:t>
      </w:r>
    </w:p>
    <w:p w14:paraId="313303D1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0D263834" w14:textId="77777777" w:rsidR="00082040" w:rsidRPr="005C7DC4" w:rsidRDefault="00082040" w:rsidP="00082040">
      <w:pPr>
        <w:pStyle w:val="Sourcewithforeground"/>
        <w:jc w:val="left"/>
      </w:pPr>
      <w:r w:rsidRPr="005C7DC4">
        <w:t>    $channel_name = 'SampleChannel';</w:t>
      </w:r>
    </w:p>
    <w:p w14:paraId="0E46DD1D" w14:textId="77777777" w:rsidR="00082040" w:rsidRPr="005C7DC4" w:rsidRDefault="00082040" w:rsidP="00082040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4F9D5A2E" w14:textId="77777777" w:rsidR="00082040" w:rsidRPr="005C7DC4" w:rsidRDefault="00082040" w:rsidP="00082040">
      <w:pPr>
        <w:pStyle w:val="Sourcewithforeground"/>
        <w:jc w:val="left"/>
      </w:pPr>
      <w:r w:rsidRPr="005C7DC4">
        <w:t>    $minor_v = 0; //version minor value</w:t>
      </w:r>
    </w:p>
    <w:p w14:paraId="62997CD6" w14:textId="77777777" w:rsidR="00082040" w:rsidRPr="005C7DC4" w:rsidRDefault="00082040" w:rsidP="00082040">
      <w:pPr>
        <w:pStyle w:val="Sourcewithforeground"/>
        <w:jc w:val="left"/>
      </w:pPr>
      <w:r w:rsidRPr="005C7DC4">
        <w:t>    $major_v = 1; //version major value</w:t>
      </w:r>
    </w:p>
    <w:p w14:paraId="35570DB0" w14:textId="77777777" w:rsidR="00082040" w:rsidRPr="005C7DC4" w:rsidRDefault="00082040" w:rsidP="00082040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67B4DAA6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2034F79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2B0BE554" w14:textId="77777777" w:rsidR="00082040" w:rsidRPr="005C7DC4" w:rsidRDefault="00082040" w:rsidP="00082040">
      <w:pPr>
        <w:pStyle w:val="Sourcewithforeground"/>
        <w:jc w:val="left"/>
      </w:pPr>
      <w:r w:rsidRPr="005C7DC4">
        <w:t>    $dom = new DOMDocument('1.0', 'UTF-8');</w:t>
      </w:r>
    </w:p>
    <w:p w14:paraId="02699033" w14:textId="77777777" w:rsidR="00082040" w:rsidRPr="005C7DC4" w:rsidRDefault="00082040" w:rsidP="00082040">
      <w:pPr>
        <w:pStyle w:val="Sourcewithforeground"/>
        <w:jc w:val="left"/>
      </w:pPr>
      <w:r w:rsidRPr="005C7DC4">
        <w:t>    $dom-&gt;loadXML(file_get_contents('xml/data.xml')); </w:t>
      </w:r>
    </w:p>
    <w:p w14:paraId="26CDAF59" w14:textId="77777777" w:rsidR="00082040" w:rsidRPr="005C7DC4" w:rsidRDefault="00082040" w:rsidP="00082040">
      <w:pPr>
        <w:pStyle w:val="Sourcewithforeground"/>
        <w:jc w:val="left"/>
      </w:pPr>
    </w:p>
    <w:p w14:paraId="3BCCB35D" w14:textId="77777777" w:rsidR="00082040" w:rsidRPr="005C7DC4" w:rsidRDefault="00082040" w:rsidP="00082040">
      <w:pPr>
        <w:pStyle w:val="Sourcewithforeground"/>
        <w:jc w:val="left"/>
      </w:pPr>
      <w:r w:rsidRPr="005C7DC4">
        <w:t>    $req =  array( </w:t>
      </w:r>
    </w:p>
    <w:p w14:paraId="3709D2F3" w14:textId="77777777" w:rsidR="00082040" w:rsidRPr="005C7DC4" w:rsidRDefault="00082040" w:rsidP="00082040">
      <w:pPr>
        <w:pStyle w:val="Sourcewithforeground"/>
        <w:jc w:val="left"/>
      </w:pPr>
      <w:r w:rsidRPr="005C7DC4">
        <w:t>        'MessageSave2' =&gt; array(</w:t>
      </w:r>
    </w:p>
    <w:p w14:paraId="0EEE77C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'ReceiverFilter' =&gt; array(</w:t>
      </w:r>
    </w:p>
    <w:p w14:paraId="6D764D1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'Authority' =&gt; array('100001')</w:t>
      </w:r>
    </w:p>
    <w:p w14:paraId="6E79050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),</w:t>
      </w:r>
    </w:p>
    <w:p w14:paraId="33C215D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37CC932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'BussinesMessage' =&gt; array(</w:t>
      </w:r>
    </w:p>
    <w:p w14:paraId="3E36F66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'any' =&gt; array(</w:t>
      </w:r>
    </w:p>
    <w:p w14:paraId="5D98553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380AF45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)</w:t>
      </w:r>
    </w:p>
    <w:p w14:paraId="174D0FD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</w:t>
      </w:r>
    </w:p>
    <w:p w14:paraId="026486B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)</w:t>
      </w:r>
    </w:p>
    <w:p w14:paraId="6590E063" w14:textId="77777777" w:rsidR="00082040" w:rsidRPr="005C7DC4" w:rsidRDefault="00082040" w:rsidP="00082040">
      <w:pPr>
        <w:pStyle w:val="Sourcewithforeground"/>
        <w:jc w:val="left"/>
      </w:pPr>
      <w:r w:rsidRPr="005C7DC4">
        <w:t>    );</w:t>
      </w:r>
    </w:p>
    <w:p w14:paraId="01FD21DE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6708FB57" w14:textId="77777777" w:rsidR="00082040" w:rsidRPr="005C7DC4" w:rsidRDefault="00082040" w:rsidP="00082040">
      <w:pPr>
        <w:pStyle w:val="Sourcewithforeground"/>
        <w:jc w:val="left"/>
      </w:pPr>
      <w:r w:rsidRPr="005C7DC4">
        <w:t>    //sending message</w:t>
      </w:r>
    </w:p>
    <w:p w14:paraId="5E9F3390" w14:textId="77777777" w:rsidR="00082040" w:rsidRPr="005C7DC4" w:rsidRDefault="00082040" w:rsidP="00082040">
      <w:pPr>
        <w:pStyle w:val="Sourcewithforeground"/>
        <w:jc w:val="left"/>
      </w:pPr>
      <w:r w:rsidRPr="005C7DC4">
        <w:t>    $method_name = 'SendMessage2';                              </w:t>
      </w:r>
    </w:p>
    <w:p w14:paraId="1C8A0EEE" w14:textId="77777777" w:rsidR="00082040" w:rsidRPr="005C7DC4" w:rsidRDefault="00082040" w:rsidP="00082040">
      <w:pPr>
        <w:pStyle w:val="Sourcewithforeground"/>
        <w:jc w:val="left"/>
      </w:pPr>
      <w:r w:rsidRPr="005C7DC4">
        <w:t>    $result = $service-&gt;__soapCall($method_name, array($req));</w:t>
      </w:r>
    </w:p>
    <w:p w14:paraId="776B7E59" w14:textId="77777777" w:rsidR="00082040" w:rsidRPr="005C7DC4" w:rsidRDefault="00082040" w:rsidP="00082040">
      <w:pPr>
        <w:pStyle w:val="Sourcewithforeground"/>
        <w:jc w:val="left"/>
      </w:pPr>
      <w:r w:rsidRPr="005C7DC4">
        <w:t>    $ms-&gt;addServiceCallMilestone($service, $DIT_WCF_service_addr, $method_name);</w:t>
      </w:r>
    </w:p>
    <w:p w14:paraId="71DB1DE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7E16432F" w14:textId="77777777" w:rsidR="00082040" w:rsidRPr="005C7DC4" w:rsidRDefault="00082040" w:rsidP="00082040">
      <w:pPr>
        <w:pStyle w:val="Sourcewithforeground"/>
        <w:jc w:val="left"/>
      </w:pPr>
      <w:r w:rsidRPr="005C7DC4">
        <w:t>    if($result-&gt;SendMessageResult == true) {</w:t>
      </w:r>
    </w:p>
    <w:p w14:paraId="371C6B6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//authentication with another user credentials</w:t>
      </w:r>
    </w:p>
    <w:p w14:paraId="5851BFC3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$tokens = $sts-&gt;issueToken($username, $password, $apply_to, $claims);</w:t>
      </w:r>
    </w:p>
    <w:p w14:paraId="5336782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$service-&gt;customtoken = $tokens[0];</w:t>
      </w:r>
    </w:p>
    <w:p w14:paraId="6BAC419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4A5E0EE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$req_message = array(</w:t>
      </w:r>
    </w:p>
    <w:p w14:paraId="156DCED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'MessageRequest' =&gt; array(</w:t>
      </w:r>
    </w:p>
    <w:p w14:paraId="30A4E6A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'ChannelVersionURN' =&gt; $channel_version_URN</w:t>
      </w:r>
    </w:p>
    <w:p w14:paraId="413222C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</w:t>
      </w:r>
    </w:p>
    <w:p w14:paraId="3B6D4BB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);</w:t>
      </w:r>
    </w:p>
    <w:p w14:paraId="6AFF7FE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66D9BBF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//receiving messages</w:t>
      </w:r>
    </w:p>
    <w:p w14:paraId="4A0DF6C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$method_name = 'ReceiveMessage2';                               </w:t>
      </w:r>
    </w:p>
    <w:p w14:paraId="14C14BF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$result = $service-&gt;__soapCall($method_name, array($req_message));</w:t>
      </w:r>
    </w:p>
    <w:p w14:paraId="568D3A5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$ms-&gt;addServiceCallMilestone($service, $DIT_WCF_service_addr, $method_name);</w:t>
      </w:r>
    </w:p>
    <w:p w14:paraId="0304317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52EA607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0484BFCF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$req = array(</w:t>
      </w:r>
    </w:p>
    <w:p w14:paraId="73BF203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'MessageListRequest' =&gt; array(</w:t>
      </w:r>
    </w:p>
    <w:p w14:paraId="0644E5A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'ReadMessage' =&gt; true,</w:t>
      </w:r>
    </w:p>
    <w:p w14:paraId="1C2A3C1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'ChannelVersionURN' =&gt; $channel_version_URN</w:t>
      </w:r>
    </w:p>
    <w:p w14:paraId="1B50EA3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</w:t>
      </w:r>
    </w:p>
    <w:p w14:paraId="0A363D5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);</w:t>
      </w:r>
    </w:p>
    <w:p w14:paraId="5DDBE1A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576CECE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//receiving read messages</w:t>
      </w:r>
    </w:p>
    <w:p w14:paraId="08CA4CD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$method_name = 'ReceiveMessageList';                                </w:t>
      </w:r>
    </w:p>
    <w:p w14:paraId="53F1A60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$result = $service-&gt;__soapCall($method_name, array($req));</w:t>
      </w:r>
    </w:p>
    <w:p w14:paraId="787BF61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$ms-&gt;addServiceCallMilestone($service, $DIT_WCF_service_addr, $method_name);</w:t>
      </w:r>
    </w:p>
    <w:p w14:paraId="469BF6F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685E474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//if there are read messages</w:t>
      </w:r>
    </w:p>
    <w:p w14:paraId="03E08D8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if($result-&gt;MessageBasicInfoList != null) {</w:t>
      </w:r>
    </w:p>
    <w:p w14:paraId="58A2A373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$req = array(</w:t>
      </w:r>
    </w:p>
    <w:p w14:paraId="72655515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'MessageBasicInfoList' =&gt; $result-&gt;MessageBasicInfoList</w:t>
      </w:r>
    </w:p>
    <w:p w14:paraId="347DEC75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);</w:t>
      </w:r>
    </w:p>
    <w:p w14:paraId="5DE518A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</w:t>
      </w:r>
    </w:p>
    <w:p w14:paraId="38EF717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//restoring messages</w:t>
      </w:r>
    </w:p>
    <w:p w14:paraId="54E0E84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$method_name = 'RestoreMessageList';                                </w:t>
      </w:r>
    </w:p>
    <w:p w14:paraId="533BC3E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$result = $service-&gt;__soapCall($method_name, array($req));</w:t>
      </w:r>
    </w:p>
    <w:p w14:paraId="36D78C8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$ms-&gt;addServiceCallMilestone($service, $DIT_WCF_service_addr, $method_name);</w:t>
      </w:r>
    </w:p>
    <w:p w14:paraId="0635CF9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}</w:t>
      </w:r>
    </w:p>
    <w:p w14:paraId="5969731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3D717C78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//receiving messages again</w:t>
      </w:r>
    </w:p>
    <w:p w14:paraId="45C0E12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$method_name = 'ReceiveMessage2';                               </w:t>
      </w:r>
    </w:p>
    <w:p w14:paraId="1389B184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$result2 = $service-&gt;__soapCall($method_name, array($req_message));</w:t>
      </w:r>
    </w:p>
    <w:p w14:paraId="246BD87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$ms-&gt;addServiceCallMilestone($service, $DIT_WCF_service_addr, $method_name);</w:t>
      </w:r>
    </w:p>
    <w:p w14:paraId="585C19F5" w14:textId="77777777" w:rsidR="00082040" w:rsidRPr="005C7DC4" w:rsidRDefault="00082040" w:rsidP="00082040">
      <w:pPr>
        <w:pStyle w:val="Sourcewithforeground"/>
        <w:jc w:val="left"/>
      </w:pPr>
      <w:r w:rsidRPr="005C7DC4">
        <w:t>        </w:t>
      </w:r>
    </w:p>
    <w:p w14:paraId="605CA5D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//if there are messages</w:t>
      </w:r>
    </w:p>
    <w:p w14:paraId="5D532124" w14:textId="77777777" w:rsidR="00082040" w:rsidRPr="005C7DC4" w:rsidRDefault="00082040" w:rsidP="00082040">
      <w:pPr>
        <w:pStyle w:val="Sourcewithforeground"/>
        <w:jc w:val="left"/>
      </w:pPr>
      <w:r w:rsidRPr="005C7DC4">
        <w:t>        if($result2-&gt;MessageResponse != null &amp;&amp; sizeof($result2-&gt;MessageResponse) &gt; 0) {</w:t>
      </w:r>
    </w:p>
    <w:p w14:paraId="592B3B77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//iterating over message list</w:t>
      </w:r>
    </w:p>
    <w:p w14:paraId="6A9538D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$i = 0;</w:t>
      </w:r>
    </w:p>
    <w:p w14:paraId="79B19C0A" w14:textId="77777777" w:rsidR="00082040" w:rsidRPr="005C7DC4" w:rsidRDefault="00082040" w:rsidP="00082040">
      <w:pPr>
        <w:pStyle w:val="Sourcewithforeground"/>
        <w:jc w:val="left"/>
      </w:pPr>
    </w:p>
    <w:p w14:paraId="2DBC1DFA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foreach ($result2-&gt;MessageResponse as $message) {</w:t>
      </w:r>
    </w:p>
    <w:p w14:paraId="24D6BA7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//deleting only 5 first messages if more exist</w:t>
      </w:r>
    </w:p>
    <w:p w14:paraId="5CBD2FDD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$i++;</w:t>
      </w:r>
    </w:p>
    <w:p w14:paraId="60E2250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if($i &gt; 5) break;</w:t>
      </w:r>
    </w:p>
    <w:p w14:paraId="5EB42F8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</w:t>
      </w:r>
    </w:p>
    <w:p w14:paraId="4191072B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$req = array(</w:t>
      </w:r>
    </w:p>
    <w:p w14:paraId="73CCD96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'MessageRequest' =&gt; array(</w:t>
      </w:r>
    </w:p>
    <w:p w14:paraId="14BC598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    'MessageID' =&gt; $message-&gt;MessageID</w:t>
      </w:r>
    </w:p>
    <w:p w14:paraId="18C22F56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    )</w:t>
      </w:r>
    </w:p>
    <w:p w14:paraId="6C9EB3A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);</w:t>
      </w:r>
    </w:p>
    <w:p w14:paraId="1F601851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</w:t>
      </w:r>
    </w:p>
    <w:p w14:paraId="4491A9E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//deleting messages</w:t>
      </w:r>
    </w:p>
    <w:p w14:paraId="232ED709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$method_name = 'DeleteMessage';                             </w:t>
      </w:r>
    </w:p>
    <w:p w14:paraId="56FC33E2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$result2 = $service-&gt;__soapCall($method_name, array($req));</w:t>
      </w:r>
    </w:p>
    <w:p w14:paraId="245F471C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    $ms-&gt;addServiceCallMilestone($service, $DIT_WCF_service_addr, $method_name);</w:t>
      </w:r>
    </w:p>
    <w:p w14:paraId="7637C720" w14:textId="77777777" w:rsidR="00082040" w:rsidRPr="005C7DC4" w:rsidRDefault="00082040" w:rsidP="00082040">
      <w:pPr>
        <w:pStyle w:val="Sourcewithforeground"/>
        <w:jc w:val="left"/>
      </w:pPr>
      <w:r w:rsidRPr="005C7DC4">
        <w:t>            }</w:t>
      </w:r>
    </w:p>
    <w:p w14:paraId="54DEFB2E" w14:textId="77777777" w:rsidR="00082040" w:rsidRPr="005C7DC4" w:rsidRDefault="00082040" w:rsidP="00082040">
      <w:pPr>
        <w:pStyle w:val="Sourcewithforeground"/>
        <w:jc w:val="left"/>
      </w:pPr>
      <w:r w:rsidRPr="005C7DC4">
        <w:t>        }</w:t>
      </w:r>
    </w:p>
    <w:p w14:paraId="0956E490" w14:textId="77777777" w:rsidR="00082040" w:rsidRPr="005C7DC4" w:rsidRDefault="00082040" w:rsidP="00082040">
      <w:pPr>
        <w:pStyle w:val="Sourcewithforeground"/>
        <w:jc w:val="left"/>
      </w:pPr>
      <w:r w:rsidRPr="005C7DC4">
        <w:t>    }</w:t>
      </w:r>
    </w:p>
    <w:p w14:paraId="658B1B69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24A786B4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49E76F06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4E9B0588" w14:textId="77777777" w:rsidR="00082040" w:rsidRPr="005C7DC4" w:rsidRDefault="00082040" w:rsidP="00082040">
      <w:pPr>
        <w:pStyle w:val="Sourcewithforeground"/>
        <w:jc w:val="left"/>
      </w:pPr>
      <w:r w:rsidRPr="005C7DC4">
        <w:t>    $ms-&gt;fromatXML();</w:t>
      </w:r>
    </w:p>
    <w:p w14:paraId="2C300FC5" w14:textId="77777777" w:rsidR="00082040" w:rsidRPr="005C7DC4" w:rsidRDefault="00082040" w:rsidP="00082040">
      <w:pPr>
        <w:pStyle w:val="Sourcewithforeground"/>
        <w:jc w:val="left"/>
      </w:pPr>
      <w:r w:rsidRPr="005C7DC4">
        <w:t>    echo $ms-&gt;getJSON();</w:t>
      </w:r>
    </w:p>
    <w:p w14:paraId="4AD9B87B" w14:textId="77777777" w:rsidR="00082040" w:rsidRPr="005C7DC4" w:rsidRDefault="00082040" w:rsidP="00082040">
      <w:pPr>
        <w:pStyle w:val="Sourcewithforeground"/>
        <w:jc w:val="left"/>
      </w:pPr>
      <w:r w:rsidRPr="005C7DC4">
        <w:t>    </w:t>
      </w:r>
    </w:p>
    <w:p w14:paraId="1D871E34" w14:textId="77777777" w:rsidR="00082040" w:rsidRPr="005C7DC4" w:rsidRDefault="00082040" w:rsidP="00082040">
      <w:pPr>
        <w:pStyle w:val="Sourcewithforeground"/>
        <w:jc w:val="left"/>
      </w:pPr>
      <w:r w:rsidRPr="005C7DC4">
        <w:t>} catch (SoapFault $fault) {</w:t>
      </w:r>
    </w:p>
    <w:p w14:paraId="639E6A5C" w14:textId="77777777" w:rsidR="00082040" w:rsidRPr="005C7DC4" w:rsidRDefault="00082040" w:rsidP="00082040">
      <w:pPr>
        <w:pStyle w:val="Sourcewithforeground"/>
        <w:jc w:val="left"/>
      </w:pPr>
      <w:r w:rsidRPr="005C7DC4">
        <w:t>    echo $fault;</w:t>
      </w:r>
    </w:p>
    <w:p w14:paraId="4F633179" w14:textId="77777777" w:rsidR="00082040" w:rsidRPr="005C7DC4" w:rsidRDefault="00082040" w:rsidP="00082040">
      <w:pPr>
        <w:pStyle w:val="Sourcewithforeground"/>
        <w:jc w:val="left"/>
      </w:pPr>
      <w:r w:rsidRPr="005C7DC4">
        <w:t>}</w:t>
      </w:r>
    </w:p>
    <w:p w14:paraId="2B6DD7EF" w14:textId="77777777" w:rsidR="00082040" w:rsidRPr="005C7DC4" w:rsidRDefault="00082040" w:rsidP="00082040">
      <w:pPr>
        <w:pStyle w:val="Sourcewithforeground"/>
        <w:jc w:val="left"/>
      </w:pPr>
      <w:r w:rsidRPr="005C7DC4">
        <w:t>} catch (Exception $ex)  {</w:t>
      </w:r>
    </w:p>
    <w:p w14:paraId="3001B1A9" w14:textId="77777777" w:rsidR="00082040" w:rsidRPr="005C7DC4" w:rsidRDefault="00082040" w:rsidP="00082040">
      <w:pPr>
        <w:pStyle w:val="Sourcewithforeground"/>
        <w:jc w:val="left"/>
      </w:pPr>
      <w:r w:rsidRPr="005C7DC4">
        <w:t>    var_dump($ex);</w:t>
      </w:r>
    </w:p>
    <w:p w14:paraId="4C095EF6" w14:textId="77777777" w:rsidR="00082040" w:rsidRPr="005C7DC4" w:rsidRDefault="00082040" w:rsidP="00082040">
      <w:pPr>
        <w:pStyle w:val="Sourcewithforeground"/>
        <w:jc w:val="left"/>
      </w:pPr>
      <w:r w:rsidRPr="005C7DC4">
        <w:t>}</w:t>
      </w:r>
    </w:p>
    <w:p w14:paraId="2F21B9B2" w14:textId="13160018" w:rsidR="00082040" w:rsidRPr="005C7DC4" w:rsidRDefault="00082040" w:rsidP="00082040">
      <w:pPr>
        <w:pStyle w:val="Sourcewithforeground"/>
        <w:jc w:val="left"/>
      </w:pPr>
      <w:r w:rsidRPr="005C7DC4">
        <w:t>?&gt;</w:t>
      </w:r>
    </w:p>
    <w:p w14:paraId="4A098635" w14:textId="33AF7F54" w:rsidR="00EF560B" w:rsidRPr="005C7DC4" w:rsidRDefault="00EF560B" w:rsidP="00EF560B">
      <w:pPr>
        <w:pStyle w:val="Heading4"/>
      </w:pPr>
      <w:bookmarkStart w:id="194" w:name="_Toc134800261"/>
      <w:r w:rsidRPr="005C7DC4">
        <w:t>Ziņojuma ACK statusa maiņa (ACKStatusChange)</w:t>
      </w:r>
      <w:bookmarkEnd w:id="194"/>
    </w:p>
    <w:p w14:paraId="1EEAB194" w14:textId="77777777" w:rsidR="00141CCE" w:rsidRPr="005C7DC4" w:rsidRDefault="00141CCE" w:rsidP="00141CCE">
      <w:pPr>
        <w:pStyle w:val="Sourcewithforeground"/>
        <w:jc w:val="left"/>
      </w:pPr>
      <w:r w:rsidRPr="005C7DC4">
        <w:t>&lt;?php</w:t>
      </w:r>
    </w:p>
    <w:p w14:paraId="2CAB3DAE" w14:textId="77777777" w:rsidR="00141CCE" w:rsidRPr="005C7DC4" w:rsidRDefault="00141CCE" w:rsidP="00141CCE">
      <w:pPr>
        <w:pStyle w:val="Sourcewithforeground"/>
        <w:jc w:val="left"/>
      </w:pPr>
      <w:r w:rsidRPr="005C7DC4">
        <w:t>header("Content-Type: application/json; charset=UTF-8");</w:t>
      </w:r>
    </w:p>
    <w:p w14:paraId="4069F78E" w14:textId="77777777" w:rsidR="00141CCE" w:rsidRPr="005C7DC4" w:rsidRDefault="00141CCE" w:rsidP="00141CCE">
      <w:pPr>
        <w:pStyle w:val="Sourcewithforeground"/>
        <w:jc w:val="left"/>
      </w:pPr>
    </w:p>
    <w:p w14:paraId="3C4AD708" w14:textId="77777777" w:rsidR="00141CCE" w:rsidRPr="005C7DC4" w:rsidRDefault="00141CCE" w:rsidP="00141CCE">
      <w:pPr>
        <w:pStyle w:val="Sourcewithforeground"/>
        <w:jc w:val="left"/>
      </w:pPr>
      <w:r w:rsidRPr="005C7DC4">
        <w:t>require_once('lib/milestone.php'); </w:t>
      </w:r>
    </w:p>
    <w:p w14:paraId="1E281C95" w14:textId="77777777" w:rsidR="00141CCE" w:rsidRPr="005C7DC4" w:rsidRDefault="00141CCE" w:rsidP="00141CCE">
      <w:pPr>
        <w:pStyle w:val="Sourcewithforeground"/>
        <w:jc w:val="left"/>
      </w:pPr>
      <w:r w:rsidRPr="005C7DC4">
        <w:t>require_once('client.my.php');</w:t>
      </w:r>
    </w:p>
    <w:p w14:paraId="03DD4F55" w14:textId="77777777" w:rsidR="00141CCE" w:rsidRPr="005C7DC4" w:rsidRDefault="00141CCE" w:rsidP="00141CCE">
      <w:pPr>
        <w:pStyle w:val="Sourcewithforeground"/>
        <w:jc w:val="left"/>
      </w:pPr>
    </w:p>
    <w:p w14:paraId="5C392321" w14:textId="77777777" w:rsidR="00141CCE" w:rsidRPr="005C7DC4" w:rsidRDefault="00141CCE" w:rsidP="00141CCE">
      <w:pPr>
        <w:pStyle w:val="Sourcewithforeground"/>
        <w:jc w:val="left"/>
      </w:pPr>
      <w:r w:rsidRPr="005C7DC4">
        <w:t>require_once('config.php');</w:t>
      </w:r>
    </w:p>
    <w:p w14:paraId="17058C1F" w14:textId="77777777" w:rsidR="00141CCE" w:rsidRPr="005C7DC4" w:rsidRDefault="00141CCE" w:rsidP="00141CCE">
      <w:pPr>
        <w:pStyle w:val="Sourcewithforeground"/>
        <w:jc w:val="left"/>
      </w:pPr>
    </w:p>
    <w:p w14:paraId="4ADD40A7" w14:textId="77777777" w:rsidR="00141CCE" w:rsidRPr="005C7DC4" w:rsidRDefault="00141CCE" w:rsidP="00141CCE">
      <w:pPr>
        <w:pStyle w:val="Sourcewithforeground"/>
        <w:jc w:val="left"/>
      </w:pPr>
      <w:r w:rsidRPr="005C7DC4">
        <w:t>$sts = new STSClient(NULL, array(</w:t>
      </w:r>
    </w:p>
    <w:p w14:paraId="250613C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753142E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7DDFBB8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0B2A2BB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BDD020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18A4610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752AF4E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0C03087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));</w:t>
      </w:r>
    </w:p>
    <w:p w14:paraId="6B683AC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</w:t>
      </w:r>
    </w:p>
    <w:p w14:paraId="18A2FE8B" w14:textId="77777777" w:rsidR="00141CCE" w:rsidRPr="005C7DC4" w:rsidRDefault="00141CCE" w:rsidP="00141CCE">
      <w:pPr>
        <w:pStyle w:val="Sourcewithforeground"/>
        <w:jc w:val="left"/>
      </w:pPr>
      <w:r w:rsidRPr="005C7DC4">
        <w:t>$sts2 = new STSClient(NULL, array(</w:t>
      </w:r>
    </w:p>
    <w:p w14:paraId="400BDAD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'trace' =&gt; 1,</w:t>
      </w:r>
    </w:p>
    <w:p w14:paraId="21D804E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'location' =&gt; $sts_address.'/trust/13/usernamemixed',</w:t>
      </w:r>
    </w:p>
    <w:p w14:paraId="77403F9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'uri' =&gt; 'http://docs.oasis-open.org/ws-sx/ws-trust/200512',</w:t>
      </w:r>
    </w:p>
    <w:p w14:paraId="76D3AC5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3187597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'style'    =&gt; SOAP_DOCUMENT,</w:t>
      </w:r>
    </w:p>
    <w:p w14:paraId="307F748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'use'      =&gt; SOAP_LITERAL,</w:t>
      </w:r>
    </w:p>
    <w:p w14:paraId="24A5700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'soap_version' =&gt; SOAP_1_2</w:t>
      </w:r>
    </w:p>
    <w:p w14:paraId="79C682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));</w:t>
      </w:r>
    </w:p>
    <w:p w14:paraId="4F891B73" w14:textId="77777777" w:rsidR="00141CCE" w:rsidRPr="005C7DC4" w:rsidRDefault="00141CCE" w:rsidP="00141CCE">
      <w:pPr>
        <w:pStyle w:val="Sourcewithforeground"/>
        <w:jc w:val="left"/>
      </w:pPr>
    </w:p>
    <w:p w14:paraId="59EEF865" w14:textId="77777777" w:rsidR="00141CCE" w:rsidRPr="005C7DC4" w:rsidRDefault="00141CCE" w:rsidP="00141CCE">
      <w:pPr>
        <w:pStyle w:val="Sourcewithforeground"/>
        <w:jc w:val="left"/>
      </w:pPr>
      <w:r w:rsidRPr="005C7DC4">
        <w:t>$service = new mySOAP($DIT_config_service_addr.'?wsdl', array(</w:t>
      </w:r>
    </w:p>
    <w:p w14:paraId="3FBC30E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31ADE61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775FD83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'location' =&gt; $DIT_config_service_addr.'/ws2007FederationNoSct',</w:t>
      </w:r>
    </w:p>
    <w:p w14:paraId="32F69F1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3A42A2A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2966C453" w14:textId="77777777" w:rsidR="00141CCE" w:rsidRPr="005C7DC4" w:rsidRDefault="00141CCE" w:rsidP="00141CCE">
      <w:pPr>
        <w:pStyle w:val="Sourcewithforeground"/>
        <w:jc w:val="left"/>
      </w:pPr>
      <w:r w:rsidRPr="005C7DC4">
        <w:t>$service2 = new mySOAP($DIT_WCF_service_addr.'?wsdl', array(</w:t>
      </w:r>
    </w:p>
    <w:p w14:paraId="66866DF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4E35269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68177AB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67CB162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751E541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</w:t>
      </w:r>
    </w:p>
    <w:p w14:paraId="278D332D" w14:textId="77777777" w:rsidR="00141CCE" w:rsidRPr="005C7DC4" w:rsidRDefault="00141CCE" w:rsidP="00141CCE">
      <w:pPr>
        <w:pStyle w:val="Sourcewithforeground"/>
        <w:jc w:val="left"/>
      </w:pPr>
      <w:r w:rsidRPr="005C7DC4">
        <w:t>$service3 = new mySOAP($DIT_WCF_service_addr.'?wsdl', array(</w:t>
      </w:r>
    </w:p>
    <w:p w14:paraId="6EF114F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31BF57B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'soap_version' =&gt; SOAP_1_2,</w:t>
      </w:r>
    </w:p>
    <w:p w14:paraId="1494389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'location' =&gt; $DIT_WCF_service_addr.'/ws2007FederationNoSct',</w:t>
      </w:r>
    </w:p>
    <w:p w14:paraId="154B7BB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'trace' =&gt; 1));</w:t>
      </w:r>
    </w:p>
    <w:p w14:paraId="0BD57E7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18622993" w14:textId="77777777" w:rsidR="00141CCE" w:rsidRPr="005C7DC4" w:rsidRDefault="00141CCE" w:rsidP="00141CCE">
      <w:pPr>
        <w:pStyle w:val="Sourcewithforeground"/>
        <w:jc w:val="left"/>
      </w:pPr>
      <w:r w:rsidRPr="005C7DC4">
        <w:t>$ms = Milestone::getInstance();</w:t>
      </w:r>
    </w:p>
    <w:p w14:paraId="08E1ADA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54D0349D" w14:textId="77777777" w:rsidR="00141CCE" w:rsidRPr="005C7DC4" w:rsidRDefault="00141CCE" w:rsidP="00141CCE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527F4D6A" w14:textId="77777777" w:rsidR="00141CCE" w:rsidRPr="005C7DC4" w:rsidRDefault="00141CCE" w:rsidP="00141CCE">
      <w:pPr>
        <w:pStyle w:val="Sourcewithforeground"/>
        <w:jc w:val="left"/>
      </w:pPr>
      <w:r w:rsidRPr="005C7DC4">
        <w:t>try {</w:t>
      </w:r>
    </w:p>
    <w:p w14:paraId="78C9C84D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70162848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1D144B2B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2E947196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0FD64D7A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2B670DD3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2B8A1C97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C778486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4024074F" w14:textId="77777777" w:rsidR="00141CCE" w:rsidRPr="005C7DC4" w:rsidRDefault="00141CCE" w:rsidP="00141CCE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41393AA4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B8B705B" w14:textId="77777777" w:rsidR="00141CCE" w:rsidRPr="005C7DC4" w:rsidRDefault="00141CCE" w:rsidP="00141CCE">
      <w:pPr>
        <w:pStyle w:val="Sourcewithforeground"/>
        <w:jc w:val="left"/>
      </w:pPr>
      <w:r w:rsidRPr="005C7DC4">
        <w:t>    $cert = file_get_contents('cert/public.pem');</w:t>
      </w:r>
    </w:p>
    <w:p w14:paraId="3F62378A" w14:textId="77777777" w:rsidR="00141CCE" w:rsidRPr="005C7DC4" w:rsidRDefault="00141CCE" w:rsidP="00141CCE">
      <w:pPr>
        <w:pStyle w:val="Sourcewithforeground"/>
        <w:jc w:val="left"/>
      </w:pPr>
      <w:r w:rsidRPr="005C7DC4">
        <w:t>    $private_key = file_get_contents('cert/not_enc.pem');</w:t>
      </w:r>
    </w:p>
    <w:p w14:paraId="35F972DD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DB857EF" w14:textId="77777777" w:rsidR="00141CCE" w:rsidRPr="005C7DC4" w:rsidRDefault="00141CCE" w:rsidP="00141CCE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641248E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</w:t>
      </w:r>
    </w:p>
    <w:p w14:paraId="2C82F6DF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$ms-&gt;addSTSCallmilestone($sts, $sts_address);</w:t>
      </w:r>
    </w:p>
    <w:p w14:paraId="37458AA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01E4E0A5" w14:textId="77777777" w:rsidR="00141CCE" w:rsidRPr="005C7DC4" w:rsidRDefault="00141CCE" w:rsidP="00141CCE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448AC15B" w14:textId="77777777" w:rsidR="00141CCE" w:rsidRPr="005C7DC4" w:rsidRDefault="00141CCE" w:rsidP="00141CCE">
      <w:pPr>
        <w:pStyle w:val="Sourcewithforeground"/>
        <w:jc w:val="left"/>
      </w:pPr>
      <w:r w:rsidRPr="005C7DC4">
        <w:t>    $service-&gt;customtoken = $tokens[0];</w:t>
      </w:r>
    </w:p>
    <w:p w14:paraId="1A28885F" w14:textId="77777777" w:rsidR="00141CCE" w:rsidRPr="005C7DC4" w:rsidRDefault="00141CCE" w:rsidP="00141CCE">
      <w:pPr>
        <w:pStyle w:val="Sourcewithforeground"/>
        <w:jc w:val="left"/>
      </w:pPr>
      <w:r w:rsidRPr="005C7DC4">
        <w:t>    $service2-&gt;customtoken = $tokens[0];</w:t>
      </w:r>
    </w:p>
    <w:p w14:paraId="2004537E" w14:textId="77777777" w:rsidR="00141CCE" w:rsidRPr="005C7DC4" w:rsidRDefault="00141CCE" w:rsidP="00141CCE">
      <w:pPr>
        <w:pStyle w:val="Sourcewithforeground"/>
        <w:jc w:val="left"/>
      </w:pPr>
    </w:p>
    <w:p w14:paraId="6103DE57" w14:textId="77777777" w:rsidR="00141CCE" w:rsidRPr="005C7DC4" w:rsidRDefault="00141CCE" w:rsidP="00141CCE">
      <w:pPr>
        <w:pStyle w:val="Sourcewithforeground"/>
        <w:jc w:val="left"/>
      </w:pPr>
      <w:r w:rsidRPr="005C7DC4">
        <w:t>    // set UsernameToken variables and request for tokens</w:t>
      </w:r>
    </w:p>
    <w:p w14:paraId="6C759A14" w14:textId="77777777" w:rsidR="00141CCE" w:rsidRPr="005C7DC4" w:rsidRDefault="00141CCE" w:rsidP="00141CCE">
      <w:pPr>
        <w:pStyle w:val="Sourcewithforeground"/>
        <w:jc w:val="left"/>
      </w:pPr>
      <w:r w:rsidRPr="005C7DC4">
        <w:t>    $username = 'usernamevraa';</w:t>
      </w:r>
    </w:p>
    <w:p w14:paraId="76A4CF5F" w14:textId="24EA16EF" w:rsidR="00141CCE" w:rsidRPr="005C7DC4" w:rsidRDefault="00141CCE" w:rsidP="00141CCE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2BB4751C" w14:textId="77777777" w:rsidR="00141CCE" w:rsidRPr="005C7DC4" w:rsidRDefault="00141CCE" w:rsidP="00141CCE">
      <w:pPr>
        <w:pStyle w:val="Sourcewithforeground"/>
        <w:jc w:val="left"/>
      </w:pPr>
      <w:r w:rsidRPr="005C7DC4">
        <w:t>     </w:t>
      </w:r>
    </w:p>
    <w:p w14:paraId="44FD87EA" w14:textId="77777777" w:rsidR="00141CCE" w:rsidRPr="005C7DC4" w:rsidRDefault="00141CCE" w:rsidP="00141CCE">
      <w:pPr>
        <w:pStyle w:val="Sourcewithforeground"/>
        <w:jc w:val="left"/>
      </w:pPr>
      <w:r w:rsidRPr="005C7DC4">
        <w:t>    $tokens = $sts2-&gt;issueToken($username, $password, $apply_to, $claims);</w:t>
      </w:r>
    </w:p>
    <w:p w14:paraId="4D54068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</w:t>
      </w:r>
    </w:p>
    <w:p w14:paraId="2B8C5AAA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$ms-&gt;addSTSCallmilestone($sts2, $sts_address);</w:t>
      </w:r>
    </w:p>
    <w:p w14:paraId="427F06D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</w:t>
      </w:r>
    </w:p>
    <w:p w14:paraId="1E376E0F" w14:textId="77777777" w:rsidR="00141CCE" w:rsidRPr="005C7DC4" w:rsidRDefault="00141CCE" w:rsidP="00141CCE">
      <w:pPr>
        <w:pStyle w:val="Sourcewithforeground"/>
        <w:jc w:val="left"/>
      </w:pPr>
      <w:r w:rsidRPr="005C7DC4">
        <w:t>    $service3-&gt;customtoken = $tokens[0];</w:t>
      </w:r>
    </w:p>
    <w:p w14:paraId="4F85EF25" w14:textId="77777777" w:rsidR="00141CCE" w:rsidRPr="005C7DC4" w:rsidRDefault="00141CCE" w:rsidP="00141CCE">
      <w:pPr>
        <w:pStyle w:val="Sourcewithforeground"/>
        <w:jc w:val="left"/>
      </w:pPr>
    </w:p>
    <w:p w14:paraId="60343309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D96BCE1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$channel_name = 'SampleChannel579';</w:t>
      </w:r>
    </w:p>
    <w:p w14:paraId="2AD8F10F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5FA4A6D0" w14:textId="77777777" w:rsidR="00141CCE" w:rsidRPr="005C7DC4" w:rsidRDefault="00141CCE" w:rsidP="00141CCE">
      <w:pPr>
        <w:pStyle w:val="Sourcewithforeground"/>
        <w:jc w:val="left"/>
      </w:pPr>
      <w:r w:rsidRPr="005C7DC4">
        <w:t>    $minor_v = 0; //version minor value</w:t>
      </w:r>
    </w:p>
    <w:p w14:paraId="4AA055A6" w14:textId="77777777" w:rsidR="00141CCE" w:rsidRPr="005C7DC4" w:rsidRDefault="00141CCE" w:rsidP="00141CCE">
      <w:pPr>
        <w:pStyle w:val="Sourcewithforeground"/>
        <w:jc w:val="left"/>
      </w:pPr>
      <w:r w:rsidRPr="005C7DC4">
        <w:t>    $major_v = 1; //version major value</w:t>
      </w:r>
    </w:p>
    <w:p w14:paraId="0402A437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74627C76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014DBAB3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1E001403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 array( </w:t>
      </w:r>
    </w:p>
    <w:p w14:paraId="040C664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'ChannelSearch'        =&gt; array(</w:t>
      </w:r>
    </w:p>
    <w:p w14:paraId="6ABD413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'OnlyHeader' =&gt; true,</w:t>
      </w:r>
    </w:p>
    <w:p w14:paraId="797BEE1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'Channel' =&gt;  array(</w:t>
      </w:r>
    </w:p>
    <w:p w14:paraId="226A3B0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'ChannelURN' =&gt; $channel_urn</w:t>
      </w:r>
    </w:p>
    <w:p w14:paraId="6068593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1E3421C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),</w:t>
      </w:r>
    </w:p>
    <w:p w14:paraId="51006DA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187AF5B6" w14:textId="77777777" w:rsidR="00141CCE" w:rsidRPr="005C7DC4" w:rsidRDefault="00141CCE" w:rsidP="00141CCE">
      <w:pPr>
        <w:pStyle w:val="Sourcewithforeground"/>
        <w:jc w:val="left"/>
      </w:pPr>
      <w:r w:rsidRPr="005C7DC4">
        <w:t>    ); </w:t>
      </w:r>
    </w:p>
    <w:p w14:paraId="40310562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3A85845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5C4F1679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611DFDC4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569D31ED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67913640" w14:textId="77777777" w:rsidR="00141CCE" w:rsidRPr="005C7DC4" w:rsidRDefault="00141CCE" w:rsidP="00141CCE">
      <w:pPr>
        <w:pStyle w:val="Sourcewithforeground"/>
        <w:jc w:val="left"/>
      </w:pPr>
      <w:r w:rsidRPr="005C7DC4">
        <w:t>    // setting channel data</w:t>
      </w:r>
    </w:p>
    <w:p w14:paraId="48DB1755" w14:textId="77777777" w:rsidR="00141CCE" w:rsidRPr="005C7DC4" w:rsidRDefault="00141CCE" w:rsidP="00141CCE">
      <w:pPr>
        <w:pStyle w:val="Sourcewithforeground"/>
        <w:jc w:val="left"/>
      </w:pPr>
      <w:r w:rsidRPr="005C7DC4">
        <w:t>    $channel = array(</w:t>
      </w:r>
    </w:p>
    <w:p w14:paraId="181AE8C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'ShortName' =&gt; $channel_name,</w:t>
      </w:r>
    </w:p>
    <w:p w14:paraId="5B61E0E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'ChannelURN' =&gt; $channel_urn,</w:t>
      </w:r>
    </w:p>
    <w:p w14:paraId="54FDF55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'ChannelType' =&gt; 'dik',</w:t>
      </w:r>
    </w:p>
    <w:p w14:paraId="2DBA6C1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'OwnerAuthority' =&gt; array(</w:t>
      </w:r>
    </w:p>
    <w:p w14:paraId="63D0910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'AuthorityID' =&gt; '100000',</w:t>
      </w:r>
    </w:p>
    <w:p w14:paraId="5357C27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'ShortName' =&gt; 'ABC software',</w:t>
      </w:r>
    </w:p>
    <w:p w14:paraId="68CCD0D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),</w:t>
      </w:r>
    </w:p>
    <w:p w14:paraId="147467A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'ChannelName' =&gt; $channel_name</w:t>
      </w:r>
    </w:p>
    <w:p w14:paraId="50B93733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6C878EF1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2783B794" w14:textId="77777777" w:rsidR="00141CCE" w:rsidRPr="005C7DC4" w:rsidRDefault="00141CCE" w:rsidP="00141CCE">
      <w:pPr>
        <w:pStyle w:val="Sourcewithforeground"/>
        <w:jc w:val="left"/>
      </w:pPr>
      <w:r w:rsidRPr="005C7DC4">
        <w:t>    //if channel not found creating new one</w:t>
      </w:r>
    </w:p>
    <w:p w14:paraId="03265E58" w14:textId="77777777" w:rsidR="00141CCE" w:rsidRPr="005C7DC4" w:rsidRDefault="00141CCE" w:rsidP="00141CCE">
      <w:pPr>
        <w:pStyle w:val="Sourcewithforeground"/>
        <w:jc w:val="left"/>
      </w:pPr>
      <w:r w:rsidRPr="005C7DC4">
        <w:t>    if($result-&gt;ChannelList-&gt;Count == 0) {</w:t>
      </w:r>
    </w:p>
    <w:p w14:paraId="71FE049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adding channel data to request</w:t>
      </w:r>
    </w:p>
    <w:p w14:paraId="3902547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$req2 =  array( </w:t>
      </w:r>
    </w:p>
    <w:p w14:paraId="297055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'Channel' =&gt; $channel</w:t>
      </w:r>
    </w:p>
    <w:p w14:paraId="558C95F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);</w:t>
      </w:r>
    </w:p>
    <w:p w14:paraId="0D613038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64839CD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2826109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5758760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77B4FBA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752815D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$result2-&gt;InsertChannelResponse;</w:t>
      </w:r>
    </w:p>
    <w:p w14:paraId="1DDA5B22" w14:textId="77777777" w:rsidR="00141CCE" w:rsidRPr="005C7DC4" w:rsidRDefault="00141CCE" w:rsidP="00141CCE">
      <w:pPr>
        <w:pStyle w:val="Sourcewithforeground"/>
        <w:jc w:val="left"/>
      </w:pPr>
      <w:r w:rsidRPr="005C7DC4">
        <w:t>    } else {</w:t>
      </w:r>
    </w:p>
    <w:p w14:paraId="5CE6D73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//channel found</w:t>
      </w:r>
    </w:p>
    <w:p w14:paraId="1EDBCEE6" w14:textId="77777777" w:rsidR="00141CCE" w:rsidRPr="005C7DC4" w:rsidRDefault="00141CCE" w:rsidP="00141CCE">
      <w:pPr>
        <w:pStyle w:val="Sourcewithforeground"/>
        <w:jc w:val="left"/>
      </w:pPr>
      <w:r w:rsidRPr="005C7DC4">
        <w:t>    }</w:t>
      </w:r>
    </w:p>
    <w:p w14:paraId="719D0693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0121802" w14:textId="77777777" w:rsidR="00141CCE" w:rsidRPr="005C7DC4" w:rsidRDefault="00141CCE" w:rsidP="00141CCE">
      <w:pPr>
        <w:pStyle w:val="Sourcewithforeground"/>
        <w:jc w:val="left"/>
      </w:pPr>
      <w:r w:rsidRPr="005C7DC4">
        <w:t>    $channel_version = array(</w:t>
      </w:r>
    </w:p>
    <w:p w14:paraId="412FE01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'MessageType' =&gt; array(</w:t>
      </w:r>
    </w:p>
    <w:p w14:paraId="64B3AFC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0 =&gt;  array(</w:t>
      </w:r>
    </w:p>
    <w:p w14:paraId="5C6A9F8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'MessageClass' =&gt; array(</w:t>
      </w:r>
    </w:p>
    <w:p w14:paraId="017720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52262D7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1DAAB76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),</w:t>
      </w:r>
    </w:p>
    <w:p w14:paraId="3949A2F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1 =&gt;  array(</w:t>
      </w:r>
    </w:p>
    <w:p w14:paraId="58FD7CF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'MessageClass' =&gt; array(</w:t>
      </w:r>
    </w:p>
    <w:p w14:paraId="0FB052D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7A67020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5CC4E2E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0841087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),</w:t>
      </w:r>
    </w:p>
    <w:p w14:paraId="41EF7E1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'ChannelVersionStatus' =&gt; 'active',</w:t>
      </w:r>
    </w:p>
    <w:p w14:paraId="1BC4708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'Channel' =&gt; $channel,</w:t>
      </w:r>
    </w:p>
    <w:p w14:paraId="5A1CB0E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'MinorVersion' =&gt; $minor_v,</w:t>
      </w:r>
    </w:p>
    <w:p w14:paraId="19BC2015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'MajorVersion' =&gt; $major_v,</w:t>
      </w:r>
    </w:p>
    <w:p w14:paraId="6127910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'ChannelVersionURN' =&gt; $channel_version_URN</w:t>
      </w:r>
    </w:p>
    <w:p w14:paraId="45F2C93A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0E1E8533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3E8A1CF" w14:textId="77777777" w:rsidR="00141CCE" w:rsidRPr="005C7DC4" w:rsidRDefault="00141CCE" w:rsidP="00141CCE">
      <w:pPr>
        <w:pStyle w:val="Sourcewithforeground"/>
        <w:jc w:val="left"/>
      </w:pPr>
      <w:r w:rsidRPr="005C7DC4">
        <w:t>    $req3 =  array( </w:t>
      </w:r>
    </w:p>
    <w:p w14:paraId="4E94697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'ChannelVersionSearch' =&gt; array(</w:t>
      </w:r>
    </w:p>
    <w:p w14:paraId="2E9E462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'ChannelVersion' =&gt; $channel_version</w:t>
      </w:r>
    </w:p>
    <w:p w14:paraId="08F63D2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6994EC17" w14:textId="77777777" w:rsidR="00141CCE" w:rsidRPr="005C7DC4" w:rsidRDefault="00141CCE" w:rsidP="00141CCE">
      <w:pPr>
        <w:pStyle w:val="Sourcewithforeground"/>
        <w:jc w:val="left"/>
      </w:pPr>
      <w:r w:rsidRPr="005C7DC4">
        <w:t>    ); </w:t>
      </w:r>
    </w:p>
    <w:p w14:paraId="11320FEA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8994A84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3BCC80DF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2F78B977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456FC486" w14:textId="77777777" w:rsidR="00141CCE" w:rsidRPr="005C7DC4" w:rsidRDefault="00141CCE" w:rsidP="00141CCE">
      <w:pPr>
        <w:pStyle w:val="Sourcewithforeground"/>
        <w:jc w:val="left"/>
      </w:pPr>
    </w:p>
    <w:p w14:paraId="6BD32EA8" w14:textId="77777777" w:rsidR="00141CCE" w:rsidRPr="005C7DC4" w:rsidRDefault="00141CCE" w:rsidP="00141CCE">
      <w:pPr>
        <w:pStyle w:val="Sourcewithforeground"/>
        <w:jc w:val="left"/>
      </w:pPr>
      <w:r w:rsidRPr="005C7DC4">
        <w:t>    //if channel version not found creating new one</w:t>
      </w:r>
    </w:p>
    <w:p w14:paraId="1FB1C50A" w14:textId="77777777" w:rsidR="00141CCE" w:rsidRPr="005C7DC4" w:rsidRDefault="00141CCE" w:rsidP="00141CCE">
      <w:pPr>
        <w:pStyle w:val="Sourcewithforeground"/>
        <w:jc w:val="left"/>
      </w:pPr>
      <w:r w:rsidRPr="005C7DC4">
        <w:t>    if($result-&gt;ChannelVersionsList-&gt;Count == 0) {</w:t>
      </w:r>
    </w:p>
    <w:p w14:paraId="01E0DA9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adding channel version data to request</w:t>
      </w:r>
    </w:p>
    <w:p w14:paraId="2A2E910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$req =  array( </w:t>
      </w:r>
    </w:p>
    <w:p w14:paraId="577F4A0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'ChannelVersionData' =&gt; $channel_version</w:t>
      </w:r>
    </w:p>
    <w:p w14:paraId="494903F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);</w:t>
      </w:r>
    </w:p>
    <w:p w14:paraId="112A888E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27C5774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5D7E4B91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5125D2E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331941A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6AF8C463" w14:textId="77777777" w:rsidR="00141CCE" w:rsidRPr="005C7DC4" w:rsidRDefault="00141CCE" w:rsidP="00141CCE">
      <w:pPr>
        <w:pStyle w:val="Sourcewithforeground"/>
        <w:jc w:val="left"/>
      </w:pPr>
      <w:r w:rsidRPr="005C7DC4">
        <w:t>    } else {</w:t>
      </w:r>
    </w:p>
    <w:p w14:paraId="6492FB8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//channel version found</w:t>
      </w:r>
    </w:p>
    <w:p w14:paraId="75C95E82" w14:textId="77777777" w:rsidR="00141CCE" w:rsidRPr="005C7DC4" w:rsidRDefault="00141CCE" w:rsidP="00141CCE">
      <w:pPr>
        <w:pStyle w:val="Sourcewithforeground"/>
        <w:jc w:val="left"/>
      </w:pPr>
      <w:r w:rsidRPr="005C7DC4">
        <w:t>    }</w:t>
      </w:r>
    </w:p>
    <w:p w14:paraId="493B9EF5" w14:textId="77777777" w:rsidR="00141CCE" w:rsidRPr="005C7DC4" w:rsidRDefault="00141CCE" w:rsidP="00141CCE">
      <w:pPr>
        <w:pStyle w:val="Sourcewithforeground"/>
        <w:jc w:val="left"/>
      </w:pPr>
    </w:p>
    <w:p w14:paraId="0F4DEF0E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array( </w:t>
      </w:r>
    </w:p>
    <w:p w14:paraId="3BD89B9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'ChannelSubscriberSearch' =&gt; array(</w:t>
      </w:r>
    </w:p>
    <w:p w14:paraId="7FD5CFD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'ChannelSubscriber' =&gt; array(</w:t>
      </w:r>
    </w:p>
    <w:p w14:paraId="489338B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52F43EA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'SubscriberAuthority' =&gt; array(</w:t>
      </w:r>
    </w:p>
    <w:p w14:paraId="7F14ECB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'AuthorityID' =&gt; '100001',</w:t>
      </w:r>
    </w:p>
    <w:p w14:paraId="60C9934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'ShortName' =&gt; 'VRAA',</w:t>
      </w:r>
    </w:p>
    <w:p w14:paraId="3023D53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'Name' =&gt; 'VRAA'</w:t>
      </w:r>
    </w:p>
    <w:p w14:paraId="69B6C72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)</w:t>
      </w:r>
    </w:p>
    <w:p w14:paraId="2403749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339CB8F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1E71D6F2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104FC042" w14:textId="77777777" w:rsidR="00141CCE" w:rsidRPr="005C7DC4" w:rsidRDefault="00141CCE" w:rsidP="00141CCE">
      <w:pPr>
        <w:pStyle w:val="Sourcewithforeground"/>
        <w:jc w:val="left"/>
      </w:pPr>
    </w:p>
    <w:p w14:paraId="5E8F5C3F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'SearchSubscribersToChannelPaged';                               </w:t>
      </w:r>
    </w:p>
    <w:p w14:paraId="3CD2C689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7D1753F3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02FC9DD9" w14:textId="77777777" w:rsidR="00141CCE" w:rsidRPr="005C7DC4" w:rsidRDefault="00141CCE" w:rsidP="00141CCE">
      <w:pPr>
        <w:pStyle w:val="Sourcewithforeground"/>
        <w:jc w:val="left"/>
      </w:pPr>
    </w:p>
    <w:p w14:paraId="30403805" w14:textId="77777777" w:rsidR="00141CCE" w:rsidRPr="005C7DC4" w:rsidRDefault="00141CCE" w:rsidP="00141CCE">
      <w:pPr>
        <w:pStyle w:val="Sourcewithforeground"/>
        <w:jc w:val="left"/>
      </w:pPr>
      <w:r w:rsidRPr="005C7DC4">
        <w:t>    if($result-&gt;ChannelSubscriberList-&gt;Count == 0) {</w:t>
      </w:r>
    </w:p>
    <w:p w14:paraId="2AB1D569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Channel subscriber created</w:t>
      </w:r>
    </w:p>
    <w:p w14:paraId="0354F37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$req = array( </w:t>
      </w:r>
    </w:p>
    <w:p w14:paraId="6D0CD94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'ChannelSubscriber' =&gt; array(</w:t>
      </w:r>
    </w:p>
    <w:p w14:paraId="20F913E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0E7C4C1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'SubscriberAuthority' =&gt; array(</w:t>
      </w:r>
    </w:p>
    <w:p w14:paraId="517F244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'AuthorityID' =&gt; '100001',</w:t>
      </w:r>
    </w:p>
    <w:p w14:paraId="159ECA0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'ShortName' =&gt; 'VRAA',</w:t>
      </w:r>
    </w:p>
    <w:p w14:paraId="07B91E0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'Name' =&gt; 'VRAA'</w:t>
      </w:r>
    </w:p>
    <w:p w14:paraId="63C2925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)</w:t>
      </w:r>
    </w:p>
    <w:p w14:paraId="3A75079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36B132F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);</w:t>
      </w:r>
    </w:p>
    <w:p w14:paraId="46FC8139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5FF64597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$method_name = 'InsertSubscriberToChannel';                             </w:t>
      </w:r>
    </w:p>
    <w:p w14:paraId="05D8A28D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62E0B5E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61AECE4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0A2C93ED" w14:textId="77777777" w:rsidR="00141CCE" w:rsidRPr="005C7DC4" w:rsidRDefault="00141CCE" w:rsidP="00141CCE">
      <w:pPr>
        <w:pStyle w:val="Sourcewithforeground"/>
        <w:jc w:val="left"/>
      </w:pPr>
      <w:r w:rsidRPr="005C7DC4">
        <w:t>    } else {</w:t>
      </w:r>
    </w:p>
    <w:p w14:paraId="6B33908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// Channel subscriber found</w:t>
      </w:r>
    </w:p>
    <w:p w14:paraId="343DB742" w14:textId="77777777" w:rsidR="00141CCE" w:rsidRPr="005C7DC4" w:rsidRDefault="00141CCE" w:rsidP="00141CCE">
      <w:pPr>
        <w:pStyle w:val="Sourcewithforeground"/>
        <w:jc w:val="left"/>
      </w:pPr>
      <w:r w:rsidRPr="005C7DC4">
        <w:t>    }</w:t>
      </w:r>
    </w:p>
    <w:p w14:paraId="3EAC3BD0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707F766C" w14:textId="77777777" w:rsidR="00141CCE" w:rsidRPr="005C7DC4" w:rsidRDefault="00141CCE" w:rsidP="00141CCE">
      <w:pPr>
        <w:pStyle w:val="Sourcewithforeground"/>
        <w:jc w:val="left"/>
      </w:pPr>
      <w:r w:rsidRPr="005C7DC4">
        <w:t>    $dom = new DOMDocument('1.0', 'UTF-8');</w:t>
      </w:r>
    </w:p>
    <w:p w14:paraId="64EF0199" w14:textId="77777777" w:rsidR="00141CCE" w:rsidRPr="005C7DC4" w:rsidRDefault="00141CCE" w:rsidP="00141CCE">
      <w:pPr>
        <w:pStyle w:val="Sourcewithforeground"/>
        <w:jc w:val="left"/>
      </w:pPr>
      <w:r w:rsidRPr="005C7DC4">
        <w:t>    $dom-&gt;loadXML(file_get_contents('xml/data.xml')); </w:t>
      </w:r>
    </w:p>
    <w:p w14:paraId="401D27DE" w14:textId="77777777" w:rsidR="00141CCE" w:rsidRPr="005C7DC4" w:rsidRDefault="00141CCE" w:rsidP="00141CCE">
      <w:pPr>
        <w:pStyle w:val="Sourcewithforeground"/>
        <w:jc w:val="left"/>
      </w:pPr>
    </w:p>
    <w:p w14:paraId="398F4EF5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 array( </w:t>
      </w:r>
    </w:p>
    <w:p w14:paraId="49D4E8A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'MessageSave2' =&gt; array(</w:t>
      </w:r>
    </w:p>
    <w:p w14:paraId="07EDBB0A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'ReceiverFilter' =&gt; array(</w:t>
      </w:r>
    </w:p>
    <w:p w14:paraId="462D31D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'Authority' =&gt; array('100001')</w:t>
      </w:r>
    </w:p>
    <w:p w14:paraId="4EDE02AF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),</w:t>
      </w:r>
    </w:p>
    <w:p w14:paraId="3619DDE6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196290B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'BussinesMessage' =&gt; array(</w:t>
      </w:r>
    </w:p>
    <w:p w14:paraId="7557170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'any' =&gt; array(</w:t>
      </w:r>
    </w:p>
    <w:p w14:paraId="291BFB48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3183BD6B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    )</w:t>
      </w:r>
    </w:p>
    <w:p w14:paraId="2606778E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)</w:t>
      </w:r>
    </w:p>
    <w:p w14:paraId="61255993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70EA582E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6945DF9C" w14:textId="77777777" w:rsidR="00141CCE" w:rsidRPr="005C7DC4" w:rsidRDefault="00141CCE" w:rsidP="00141CCE">
      <w:pPr>
        <w:pStyle w:val="Sourcewithforeground"/>
        <w:jc w:val="left"/>
      </w:pPr>
    </w:p>
    <w:p w14:paraId="38A04A1A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'SendMessage2';</w:t>
      </w:r>
    </w:p>
    <w:p w14:paraId="78478688" w14:textId="77777777" w:rsidR="00141CCE" w:rsidRPr="005C7DC4" w:rsidRDefault="00141CCE" w:rsidP="00141CCE">
      <w:pPr>
        <w:pStyle w:val="Sourcewithforeground"/>
        <w:jc w:val="left"/>
      </w:pPr>
      <w:r w:rsidRPr="005C7DC4">
        <w:t>    $result2 = $service2-&gt;__soapCall($method_name, array($req));</w:t>
      </w:r>
    </w:p>
    <w:p w14:paraId="6B010D5C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226A694D" w14:textId="77777777" w:rsidR="00141CCE" w:rsidRPr="005C7DC4" w:rsidRDefault="00141CCE" w:rsidP="00141CCE">
      <w:pPr>
        <w:pStyle w:val="Sourcewithforeground"/>
        <w:jc w:val="left"/>
      </w:pPr>
    </w:p>
    <w:p w14:paraId="67567195" w14:textId="77777777" w:rsidR="00141CCE" w:rsidRPr="005C7DC4" w:rsidRDefault="00141CCE" w:rsidP="00141CCE">
      <w:pPr>
        <w:pStyle w:val="Sourcewithforeground"/>
        <w:jc w:val="left"/>
      </w:pPr>
      <w:r w:rsidRPr="005C7DC4">
        <w:t>    $req = array(</w:t>
      </w:r>
    </w:p>
    <w:p w14:paraId="7A504D52" w14:textId="77777777" w:rsidR="00141CCE" w:rsidRPr="005C7DC4" w:rsidRDefault="00141CCE" w:rsidP="00141CCE">
      <w:pPr>
        <w:pStyle w:val="Sourcewithforeground"/>
        <w:jc w:val="left"/>
      </w:pPr>
      <w:r w:rsidRPr="005C7DC4">
        <w:t>        'MessageRequest' =&gt; array(</w:t>
      </w:r>
    </w:p>
    <w:p w14:paraId="75B34E14" w14:textId="77777777" w:rsidR="00141CCE" w:rsidRPr="005C7DC4" w:rsidRDefault="00141CCE" w:rsidP="00141CCE">
      <w:pPr>
        <w:pStyle w:val="Sourcewithforeground"/>
        <w:jc w:val="left"/>
      </w:pPr>
      <w:r w:rsidRPr="005C7DC4">
        <w:t>            'ChannelVersionURN' =&gt; $channel_version_URN</w:t>
      </w:r>
    </w:p>
    <w:p w14:paraId="7AC748E0" w14:textId="77777777" w:rsidR="00141CCE" w:rsidRPr="005C7DC4" w:rsidRDefault="00141CCE" w:rsidP="00141CCE">
      <w:pPr>
        <w:pStyle w:val="Sourcewithforeground"/>
        <w:jc w:val="left"/>
      </w:pPr>
      <w:r w:rsidRPr="005C7DC4">
        <w:t>        )</w:t>
      </w:r>
    </w:p>
    <w:p w14:paraId="4A43C411" w14:textId="77777777" w:rsidR="00141CCE" w:rsidRPr="005C7DC4" w:rsidRDefault="00141CCE" w:rsidP="00141CCE">
      <w:pPr>
        <w:pStyle w:val="Sourcewithforeground"/>
        <w:jc w:val="left"/>
      </w:pPr>
      <w:r w:rsidRPr="005C7DC4">
        <w:t>   );</w:t>
      </w:r>
    </w:p>
    <w:p w14:paraId="24C5A269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4CF44EA4" w14:textId="77777777" w:rsidR="00141CCE" w:rsidRPr="005C7DC4" w:rsidRDefault="00141CCE" w:rsidP="00141CCE">
      <w:pPr>
        <w:pStyle w:val="Sourcewithforeground"/>
        <w:jc w:val="left"/>
      </w:pPr>
      <w:r w:rsidRPr="005C7DC4">
        <w:t>   $method_name = 'ReceiveMessage2';                                </w:t>
      </w:r>
    </w:p>
    <w:p w14:paraId="5379C1C5" w14:textId="77777777" w:rsidR="00141CCE" w:rsidRPr="005C7DC4" w:rsidRDefault="00141CCE" w:rsidP="00141CCE">
      <w:pPr>
        <w:pStyle w:val="Sourcewithforeground"/>
        <w:jc w:val="left"/>
      </w:pPr>
      <w:r w:rsidRPr="005C7DC4">
        <w:t>   $result = $service3-&gt;__soapCall($method_name, array($req));</w:t>
      </w:r>
    </w:p>
    <w:p w14:paraId="010B7464" w14:textId="77777777" w:rsidR="00141CCE" w:rsidRPr="005C7DC4" w:rsidRDefault="00141CCE" w:rsidP="00141CCE">
      <w:pPr>
        <w:pStyle w:val="Sourcewithforeground"/>
        <w:jc w:val="left"/>
      </w:pPr>
      <w:r w:rsidRPr="005C7DC4">
        <w:t>   $ms-&gt;addServiceCallMilestone($service3, $DIT_WCF_service_addr, $method_name);</w:t>
      </w:r>
    </w:p>
    <w:p w14:paraId="2F7CE14B" w14:textId="77777777" w:rsidR="00141CCE" w:rsidRPr="005C7DC4" w:rsidRDefault="00141CCE" w:rsidP="00141CCE">
      <w:pPr>
        <w:pStyle w:val="Sourcewithforeground"/>
        <w:jc w:val="left"/>
      </w:pPr>
    </w:p>
    <w:p w14:paraId="64DBC03A" w14:textId="77777777" w:rsidR="00141CCE" w:rsidRPr="005C7DC4" w:rsidRDefault="00141CCE" w:rsidP="00141CCE">
      <w:pPr>
        <w:pStyle w:val="Sourcewithforeground"/>
        <w:jc w:val="left"/>
      </w:pPr>
      <w:r w:rsidRPr="005C7DC4">
        <w:t>   $messageId = $result-&gt;MessageResponse2-&gt;Items[0]-&gt;MessageID;</w:t>
      </w:r>
    </w:p>
    <w:p w14:paraId="5D6A6F6F" w14:textId="77777777" w:rsidR="00141CCE" w:rsidRPr="005C7DC4" w:rsidRDefault="00141CCE" w:rsidP="00141CCE">
      <w:pPr>
        <w:pStyle w:val="Sourcewithforeground"/>
        <w:jc w:val="left"/>
      </w:pPr>
    </w:p>
    <w:p w14:paraId="5741EF4E" w14:textId="77777777" w:rsidR="00141CCE" w:rsidRPr="005C7DC4" w:rsidRDefault="00141CCE" w:rsidP="00141CCE">
      <w:pPr>
        <w:pStyle w:val="Sourcewithforeground"/>
        <w:jc w:val="left"/>
      </w:pPr>
      <w:r w:rsidRPr="005C7DC4">
        <w:t>   $req = array(</w:t>
      </w:r>
    </w:p>
    <w:p w14:paraId="17867874" w14:textId="77777777" w:rsidR="00141CCE" w:rsidRPr="005C7DC4" w:rsidRDefault="00141CCE" w:rsidP="00141CCE">
      <w:pPr>
        <w:pStyle w:val="Sourcewithforeground"/>
        <w:jc w:val="left"/>
      </w:pPr>
      <w:r w:rsidRPr="005C7DC4">
        <w:t>    'MessageSampleId' =&gt; $messageId</w:t>
      </w:r>
    </w:p>
    <w:p w14:paraId="1CC7A9F3" w14:textId="77777777" w:rsidR="00141CCE" w:rsidRPr="005C7DC4" w:rsidRDefault="00141CCE" w:rsidP="00141CCE">
      <w:pPr>
        <w:pStyle w:val="Sourcewithforeground"/>
        <w:jc w:val="left"/>
      </w:pPr>
      <w:r w:rsidRPr="005C7DC4">
        <w:t>    );</w:t>
      </w:r>
    </w:p>
    <w:p w14:paraId="32CF7E69" w14:textId="77777777" w:rsidR="00141CCE" w:rsidRPr="005C7DC4" w:rsidRDefault="00141CCE" w:rsidP="00141CCE">
      <w:pPr>
        <w:pStyle w:val="Sourcewithforeground"/>
        <w:jc w:val="left"/>
      </w:pPr>
    </w:p>
    <w:p w14:paraId="5D313F49" w14:textId="77777777" w:rsidR="00141CCE" w:rsidRPr="005C7DC4" w:rsidRDefault="00141CCE" w:rsidP="00141CCE">
      <w:pPr>
        <w:pStyle w:val="Sourcewithforeground"/>
        <w:jc w:val="left"/>
      </w:pPr>
      <w:r w:rsidRPr="005C7DC4">
        <w:t>    $method_name = 'ConfirmationAck';</w:t>
      </w:r>
    </w:p>
    <w:p w14:paraId="4555B5C0" w14:textId="77777777" w:rsidR="00141CCE" w:rsidRPr="005C7DC4" w:rsidRDefault="00141CCE" w:rsidP="00141CCE">
      <w:pPr>
        <w:pStyle w:val="Sourcewithforeground"/>
        <w:jc w:val="left"/>
      </w:pPr>
      <w:r w:rsidRPr="005C7DC4">
        <w:t>    $result = $service3-&gt;__soapCall($method_name, array($req));</w:t>
      </w:r>
    </w:p>
    <w:p w14:paraId="042A659D" w14:textId="77777777" w:rsidR="00141CCE" w:rsidRPr="005C7DC4" w:rsidRDefault="00141CCE" w:rsidP="00141CCE">
      <w:pPr>
        <w:pStyle w:val="Sourcewithforeground"/>
        <w:jc w:val="left"/>
      </w:pPr>
      <w:r w:rsidRPr="005C7DC4">
        <w:t>    $ms-&gt;addServiceCallMilestone($service3, $DIT_WCF_service_addr, $method_name);</w:t>
      </w:r>
    </w:p>
    <w:p w14:paraId="6988E9DC" w14:textId="77777777" w:rsidR="00141CCE" w:rsidRPr="005C7DC4" w:rsidRDefault="00141CCE" w:rsidP="00141CCE">
      <w:pPr>
        <w:pStyle w:val="Sourcewithforeground"/>
        <w:jc w:val="left"/>
      </w:pPr>
      <w:r w:rsidRPr="005C7DC4">
        <w:t>        </w:t>
      </w:r>
    </w:p>
    <w:p w14:paraId="4480951B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13E51423" w14:textId="77777777" w:rsidR="00141CCE" w:rsidRPr="005C7DC4" w:rsidRDefault="00141CCE" w:rsidP="00141CCE">
      <w:pPr>
        <w:pStyle w:val="Sourcewithforeground"/>
        <w:jc w:val="left"/>
      </w:pPr>
      <w:r w:rsidRPr="005C7DC4">
        <w:t>    $ms-&gt;fromatXML();</w:t>
      </w:r>
    </w:p>
    <w:p w14:paraId="564248B2" w14:textId="77777777" w:rsidR="00141CCE" w:rsidRPr="005C7DC4" w:rsidRDefault="00141CCE" w:rsidP="00141CCE">
      <w:pPr>
        <w:pStyle w:val="Sourcewithforeground"/>
        <w:jc w:val="left"/>
      </w:pPr>
      <w:r w:rsidRPr="005C7DC4">
        <w:t>    echo $ms-&gt;getJSON();</w:t>
      </w:r>
    </w:p>
    <w:p w14:paraId="47EBC787" w14:textId="77777777" w:rsidR="00141CCE" w:rsidRPr="005C7DC4" w:rsidRDefault="00141CCE" w:rsidP="00141CCE">
      <w:pPr>
        <w:pStyle w:val="Sourcewithforeground"/>
        <w:jc w:val="left"/>
      </w:pPr>
      <w:r w:rsidRPr="005C7DC4">
        <w:t>    </w:t>
      </w:r>
    </w:p>
    <w:p w14:paraId="3B527157" w14:textId="77777777" w:rsidR="00141CCE" w:rsidRPr="005C7DC4" w:rsidRDefault="00141CCE" w:rsidP="00141CCE">
      <w:pPr>
        <w:pStyle w:val="Sourcewithforeground"/>
        <w:jc w:val="left"/>
      </w:pPr>
      <w:r w:rsidRPr="005C7DC4">
        <w:t>} catch (SoapFault $fault) {</w:t>
      </w:r>
    </w:p>
    <w:p w14:paraId="64D2F4A3" w14:textId="77777777" w:rsidR="00141CCE" w:rsidRPr="005C7DC4" w:rsidRDefault="00141CCE" w:rsidP="00141CCE">
      <w:pPr>
        <w:pStyle w:val="Sourcewithforeground"/>
        <w:jc w:val="left"/>
      </w:pPr>
      <w:r w:rsidRPr="005C7DC4">
        <w:t>    echo $fault;</w:t>
      </w:r>
    </w:p>
    <w:p w14:paraId="0C000FD9" w14:textId="77777777" w:rsidR="00141CCE" w:rsidRPr="005C7DC4" w:rsidRDefault="00141CCE" w:rsidP="00141CCE">
      <w:pPr>
        <w:pStyle w:val="Sourcewithforeground"/>
        <w:jc w:val="left"/>
      </w:pPr>
      <w:r w:rsidRPr="005C7DC4">
        <w:t>}</w:t>
      </w:r>
    </w:p>
    <w:p w14:paraId="796CAA41" w14:textId="77777777" w:rsidR="00141CCE" w:rsidRPr="005C7DC4" w:rsidRDefault="00141CCE" w:rsidP="00141CCE">
      <w:pPr>
        <w:pStyle w:val="Sourcewithforeground"/>
        <w:jc w:val="left"/>
      </w:pPr>
      <w:r w:rsidRPr="005C7DC4">
        <w:t>} catch (Exception $ex)  {</w:t>
      </w:r>
    </w:p>
    <w:p w14:paraId="58CC892E" w14:textId="77777777" w:rsidR="00141CCE" w:rsidRPr="005C7DC4" w:rsidRDefault="00141CCE" w:rsidP="00141CCE">
      <w:pPr>
        <w:pStyle w:val="Sourcewithforeground"/>
        <w:jc w:val="left"/>
      </w:pPr>
      <w:r w:rsidRPr="005C7DC4">
        <w:t>    var_dump($ex);</w:t>
      </w:r>
    </w:p>
    <w:p w14:paraId="39B7966F" w14:textId="77777777" w:rsidR="00141CCE" w:rsidRPr="005C7DC4" w:rsidRDefault="00141CCE" w:rsidP="00141CCE">
      <w:pPr>
        <w:pStyle w:val="Sourcewithforeground"/>
        <w:jc w:val="left"/>
      </w:pPr>
      <w:r w:rsidRPr="005C7DC4">
        <w:t>}</w:t>
      </w:r>
    </w:p>
    <w:p w14:paraId="5312E94E" w14:textId="77777777" w:rsidR="00141CCE" w:rsidRPr="005C7DC4" w:rsidRDefault="00141CCE" w:rsidP="00141CCE">
      <w:pPr>
        <w:pStyle w:val="Sourcewithforeground"/>
        <w:jc w:val="left"/>
      </w:pPr>
    </w:p>
    <w:p w14:paraId="4CA9C6C2" w14:textId="7DAE3412" w:rsidR="00141CCE" w:rsidRPr="005C7DC4" w:rsidRDefault="00141CCE" w:rsidP="00141CCE">
      <w:pPr>
        <w:pStyle w:val="Sourcewithforeground"/>
        <w:jc w:val="left"/>
      </w:pPr>
      <w:r w:rsidRPr="005C7DC4">
        <w:t>?&gt;</w:t>
      </w:r>
    </w:p>
    <w:p w14:paraId="228C3426" w14:textId="77777777" w:rsidR="00EF560B" w:rsidRPr="005C7DC4" w:rsidRDefault="00EF560B" w:rsidP="00EF560B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6B2636E4" wp14:editId="3414C942">
            <wp:extent cx="5486400" cy="875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6A05" w14:textId="4B9A94F4" w:rsidR="00EF560B" w:rsidRPr="005C7DC4" w:rsidRDefault="00F50E8E" w:rsidP="00EF560B">
      <w:pPr>
        <w:pStyle w:val="Picturecaption"/>
      </w:pPr>
      <w:r>
        <w:fldChar w:fldCharType="begin"/>
      </w:r>
      <w:r>
        <w:instrText xml:space="preserve"> SEQ Attēls \* ARABIC </w:instrText>
      </w:r>
      <w:r>
        <w:fldChar w:fldCharType="separate"/>
      </w:r>
      <w:bookmarkStart w:id="195" w:name="_Toc134800309"/>
      <w:r w:rsidR="00565FEE" w:rsidRPr="005C7DC4">
        <w:t>41</w:t>
      </w:r>
      <w:r>
        <w:fldChar w:fldCharType="end"/>
      </w:r>
      <w:r w:rsidR="00EF560B" w:rsidRPr="005C7DC4">
        <w:t>.attēls. Iestāde pieslēgta DIT</w:t>
      </w:r>
      <w:bookmarkEnd w:id="195"/>
    </w:p>
    <w:p w14:paraId="1F254851" w14:textId="1D7D2C8C" w:rsidR="00EF560B" w:rsidRPr="005C7DC4" w:rsidRDefault="00EF560B" w:rsidP="00EF560B">
      <w:pPr>
        <w:pStyle w:val="Heading4"/>
      </w:pPr>
      <w:bookmarkStart w:id="196" w:name="_Toc134800262"/>
      <w:r w:rsidRPr="005C7DC4">
        <w:t>Ziņojuma nosutīšana vienam kanāla dalibniekam (SendMessageReceiver)</w:t>
      </w:r>
      <w:bookmarkEnd w:id="196"/>
    </w:p>
    <w:p w14:paraId="1DDC58AA" w14:textId="77777777" w:rsidR="00A14310" w:rsidRPr="005C7DC4" w:rsidRDefault="00A14310" w:rsidP="00A14310">
      <w:r w:rsidRPr="005C7DC4">
        <w:t xml:space="preserve">Tiek pārbaudīts, vai eksistē kanāla versija. Ja tā ir, tad uz to tiek nosūtīts ziņojums </w:t>
      </w:r>
      <w:r w:rsidRPr="005C7DC4">
        <w:rPr>
          <w:rFonts w:eastAsia="Times New Roman"/>
        </w:rPr>
        <w:t>saņēmējam</w:t>
      </w:r>
      <w:r w:rsidRPr="005C7DC4">
        <w:t>.</w:t>
      </w:r>
    </w:p>
    <w:p w14:paraId="074ED007" w14:textId="77777777" w:rsidR="00F30F05" w:rsidRPr="005C7DC4" w:rsidRDefault="00F30F05" w:rsidP="00F30F05">
      <w:pPr>
        <w:pStyle w:val="Sourcewithforeground"/>
        <w:jc w:val="left"/>
      </w:pPr>
      <w:r w:rsidRPr="005C7DC4">
        <w:t>&lt;?php</w:t>
      </w:r>
    </w:p>
    <w:p w14:paraId="758F4035" w14:textId="77777777" w:rsidR="00F30F05" w:rsidRPr="005C7DC4" w:rsidRDefault="00F30F05" w:rsidP="00F30F05">
      <w:pPr>
        <w:pStyle w:val="Sourcewithforeground"/>
        <w:jc w:val="left"/>
      </w:pPr>
      <w:r w:rsidRPr="005C7DC4">
        <w:t>header("Content-Type: application/json; charset=UTF-8");</w:t>
      </w:r>
    </w:p>
    <w:p w14:paraId="139F1CC7" w14:textId="77777777" w:rsidR="00F30F05" w:rsidRPr="005C7DC4" w:rsidRDefault="00F30F05" w:rsidP="00F30F05">
      <w:pPr>
        <w:pStyle w:val="Sourcewithforeground"/>
        <w:jc w:val="left"/>
      </w:pPr>
    </w:p>
    <w:p w14:paraId="5A1FCAF1" w14:textId="77777777" w:rsidR="00F30F05" w:rsidRPr="005C7DC4" w:rsidRDefault="00F30F05" w:rsidP="00F30F05">
      <w:pPr>
        <w:pStyle w:val="Sourcewithforeground"/>
        <w:jc w:val="left"/>
      </w:pPr>
      <w:r w:rsidRPr="005C7DC4">
        <w:t>require_once('lib/milestone.php'); </w:t>
      </w:r>
    </w:p>
    <w:p w14:paraId="10B978CA" w14:textId="77777777" w:rsidR="00F30F05" w:rsidRPr="005C7DC4" w:rsidRDefault="00F30F05" w:rsidP="00F30F05">
      <w:pPr>
        <w:pStyle w:val="Sourcewithforeground"/>
        <w:jc w:val="left"/>
      </w:pPr>
      <w:r w:rsidRPr="005C7DC4">
        <w:t>require_once('client.my.php');</w:t>
      </w:r>
    </w:p>
    <w:p w14:paraId="365B8CD0" w14:textId="77777777" w:rsidR="00F30F05" w:rsidRPr="005C7DC4" w:rsidRDefault="00F30F05" w:rsidP="00F30F05">
      <w:pPr>
        <w:pStyle w:val="Sourcewithforeground"/>
        <w:jc w:val="left"/>
      </w:pPr>
    </w:p>
    <w:p w14:paraId="7135E093" w14:textId="77777777" w:rsidR="00F30F05" w:rsidRPr="005C7DC4" w:rsidRDefault="00F30F05" w:rsidP="00F30F05">
      <w:pPr>
        <w:pStyle w:val="Sourcewithforeground"/>
        <w:jc w:val="left"/>
      </w:pPr>
      <w:r w:rsidRPr="005C7DC4">
        <w:t>require_once('config.php');</w:t>
      </w:r>
    </w:p>
    <w:p w14:paraId="3AF55F83" w14:textId="77777777" w:rsidR="00F30F05" w:rsidRPr="005C7DC4" w:rsidRDefault="00F30F05" w:rsidP="00F30F05">
      <w:pPr>
        <w:pStyle w:val="Sourcewithforeground"/>
        <w:jc w:val="left"/>
      </w:pPr>
    </w:p>
    <w:p w14:paraId="725E0505" w14:textId="77777777" w:rsidR="00F30F05" w:rsidRPr="005C7DC4" w:rsidRDefault="00F30F05" w:rsidP="00F30F05">
      <w:pPr>
        <w:pStyle w:val="Sourcewithforeground"/>
        <w:jc w:val="left"/>
      </w:pPr>
      <w:r w:rsidRPr="005C7DC4">
        <w:t>$sts = new STSClient(NULL, array(</w:t>
      </w:r>
    </w:p>
    <w:p w14:paraId="1BF38841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68BEEDC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7FB4755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490624C1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BBCE91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6946DD3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5EA05F5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4977665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));</w:t>
      </w:r>
    </w:p>
    <w:p w14:paraId="049D5B71" w14:textId="77777777" w:rsidR="00F30F05" w:rsidRPr="005C7DC4" w:rsidRDefault="00F30F05" w:rsidP="00F30F05">
      <w:pPr>
        <w:pStyle w:val="Sourcewithforeground"/>
        <w:jc w:val="left"/>
      </w:pPr>
    </w:p>
    <w:p w14:paraId="23C9B700" w14:textId="77777777" w:rsidR="00F30F05" w:rsidRPr="005C7DC4" w:rsidRDefault="00F30F05" w:rsidP="00F30F05">
      <w:pPr>
        <w:pStyle w:val="Sourcewithforeground"/>
        <w:jc w:val="left"/>
      </w:pPr>
      <w:r w:rsidRPr="005C7DC4">
        <w:t>$service = new mySOAP($DIT_config_service_addr.'?wsdl', array(</w:t>
      </w:r>
    </w:p>
    <w:p w14:paraId="0C7E304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00ECCE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32D70A0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'location' =&gt; $DIT_config_service_addr.'/ws2007FederationNoSct',</w:t>
      </w:r>
    </w:p>
    <w:p w14:paraId="7EA8F8D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335F872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2D0D9C7" w14:textId="77777777" w:rsidR="00F30F05" w:rsidRPr="005C7DC4" w:rsidRDefault="00F30F05" w:rsidP="00F30F05">
      <w:pPr>
        <w:pStyle w:val="Sourcewithforeground"/>
        <w:jc w:val="left"/>
      </w:pPr>
      <w:r w:rsidRPr="005C7DC4">
        <w:t>$service2 = new mySOAP($DIT_WCF_service_addr.'?wsdl', array(</w:t>
      </w:r>
    </w:p>
    <w:p w14:paraId="513F95B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F60439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7B0E8A3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77DA4CC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0CC1646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7235E76F" w14:textId="77777777" w:rsidR="00F30F05" w:rsidRPr="005C7DC4" w:rsidRDefault="00F30F05" w:rsidP="00F30F05">
      <w:pPr>
        <w:pStyle w:val="Sourcewithforeground"/>
        <w:jc w:val="left"/>
      </w:pPr>
      <w:r w:rsidRPr="005C7DC4">
        <w:t>$ms = Milestone::getInstance();</w:t>
      </w:r>
    </w:p>
    <w:p w14:paraId="18FC7E9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29923F74" w14:textId="77777777" w:rsidR="00F30F05" w:rsidRPr="005C7DC4" w:rsidRDefault="00F30F05" w:rsidP="00F30F05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6A9906A0" w14:textId="77777777" w:rsidR="00F30F05" w:rsidRPr="005C7DC4" w:rsidRDefault="00F30F05" w:rsidP="00F30F05">
      <w:pPr>
        <w:pStyle w:val="Sourcewithforeground"/>
        <w:jc w:val="left"/>
      </w:pPr>
      <w:r w:rsidRPr="005C7DC4">
        <w:t>try {</w:t>
      </w:r>
    </w:p>
    <w:p w14:paraId="0BA01EE4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18CDC07C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285E1C9B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3D7C2BB1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5FA506C8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59020C8F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EA8A4FD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6CE4BFC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1345E6BB" w14:textId="77777777" w:rsidR="00F30F05" w:rsidRPr="005C7DC4" w:rsidRDefault="00F30F05" w:rsidP="00F30F05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7BB141C9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A35C284" w14:textId="77777777" w:rsidR="00F30F05" w:rsidRPr="005C7DC4" w:rsidRDefault="00F30F05" w:rsidP="00F30F05">
      <w:pPr>
        <w:pStyle w:val="Sourcewithforeground"/>
        <w:jc w:val="left"/>
      </w:pPr>
      <w:r w:rsidRPr="005C7DC4">
        <w:t>    $cert = file_get_contents('cert/public.pem');</w:t>
      </w:r>
    </w:p>
    <w:p w14:paraId="5B741D97" w14:textId="77777777" w:rsidR="00F30F05" w:rsidRPr="005C7DC4" w:rsidRDefault="00F30F05" w:rsidP="00F30F05">
      <w:pPr>
        <w:pStyle w:val="Sourcewithforeground"/>
        <w:jc w:val="left"/>
      </w:pPr>
      <w:r w:rsidRPr="005C7DC4">
        <w:t>    $private_key = file_get_contents('cert/not_enc.pem');</w:t>
      </w:r>
    </w:p>
    <w:p w14:paraId="10A00951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66922BA2" w14:textId="77777777" w:rsidR="00F30F05" w:rsidRPr="005C7DC4" w:rsidRDefault="00F30F05" w:rsidP="00F30F05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10A0E36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</w:t>
      </w:r>
    </w:p>
    <w:p w14:paraId="0741DD4A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$ms-&gt;addSTSCallmilestone($sts, $sts_address);</w:t>
      </w:r>
    </w:p>
    <w:p w14:paraId="04D309B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2F27B2C7" w14:textId="77777777" w:rsidR="00F30F05" w:rsidRPr="005C7DC4" w:rsidRDefault="00F30F05" w:rsidP="00F30F05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21025037" w14:textId="77777777" w:rsidR="00F30F05" w:rsidRPr="005C7DC4" w:rsidRDefault="00F30F05" w:rsidP="00F30F05">
      <w:pPr>
        <w:pStyle w:val="Sourcewithforeground"/>
        <w:jc w:val="left"/>
      </w:pPr>
      <w:r w:rsidRPr="005C7DC4">
        <w:t>    $service-&gt;customtoken = $tokens[0];</w:t>
      </w:r>
    </w:p>
    <w:p w14:paraId="70CC123D" w14:textId="77777777" w:rsidR="00F30F05" w:rsidRPr="005C7DC4" w:rsidRDefault="00F30F05" w:rsidP="00F30F05">
      <w:pPr>
        <w:pStyle w:val="Sourcewithforeground"/>
        <w:jc w:val="left"/>
      </w:pPr>
      <w:r w:rsidRPr="005C7DC4">
        <w:t>    $service2-&gt;customtoken = $tokens[0];</w:t>
      </w:r>
    </w:p>
    <w:p w14:paraId="5FE49A35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FFCBA65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$channel_name = 'SampleChannel578';</w:t>
      </w:r>
    </w:p>
    <w:p w14:paraId="7D87980B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55E0D8A7" w14:textId="77777777" w:rsidR="00F30F05" w:rsidRPr="005C7DC4" w:rsidRDefault="00F30F05" w:rsidP="00F30F05">
      <w:pPr>
        <w:pStyle w:val="Sourcewithforeground"/>
        <w:jc w:val="left"/>
      </w:pPr>
      <w:r w:rsidRPr="005C7DC4">
        <w:t>    $minor_v = 0; //version minor value</w:t>
      </w:r>
    </w:p>
    <w:p w14:paraId="2DE465D8" w14:textId="77777777" w:rsidR="00F30F05" w:rsidRPr="005C7DC4" w:rsidRDefault="00F30F05" w:rsidP="00F30F05">
      <w:pPr>
        <w:pStyle w:val="Sourcewithforeground"/>
        <w:jc w:val="left"/>
      </w:pPr>
      <w:r w:rsidRPr="005C7DC4">
        <w:t>    $major_v = 1; //version major value</w:t>
      </w:r>
    </w:p>
    <w:p w14:paraId="2E23EDE1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3369A57C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76FE4A3B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14729E84" w14:textId="77777777" w:rsidR="00F30F05" w:rsidRPr="005C7DC4" w:rsidRDefault="00F30F05" w:rsidP="00F30F05">
      <w:pPr>
        <w:pStyle w:val="Sourcewithforeground"/>
        <w:jc w:val="left"/>
      </w:pPr>
      <w:r w:rsidRPr="005C7DC4">
        <w:t>    $req =  array( </w:t>
      </w:r>
    </w:p>
    <w:p w14:paraId="0C37E2C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'ChannelSearch'        =&gt; array(</w:t>
      </w:r>
    </w:p>
    <w:p w14:paraId="5703C84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'OnlyHeader' =&gt; true,</w:t>
      </w:r>
    </w:p>
    <w:p w14:paraId="4728344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'Channel' =&gt;  array(</w:t>
      </w:r>
    </w:p>
    <w:p w14:paraId="6C6A3665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'ChannelURN' =&gt; $channel_urn</w:t>
      </w:r>
    </w:p>
    <w:p w14:paraId="41B5C025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7499243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),</w:t>
      </w:r>
    </w:p>
    <w:p w14:paraId="320FCEA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'ChannelVersionStatus' =&gt; array('creating', 'testing', 'active', 'tehnicalbreak', 'activedepricated', 'deleted')</w:t>
      </w:r>
    </w:p>
    <w:p w14:paraId="23772FF0" w14:textId="77777777" w:rsidR="00F30F05" w:rsidRPr="005C7DC4" w:rsidRDefault="00F30F05" w:rsidP="00F30F05">
      <w:pPr>
        <w:pStyle w:val="Sourcewithforeground"/>
        <w:jc w:val="left"/>
      </w:pPr>
      <w:r w:rsidRPr="005C7DC4">
        <w:t>    ); </w:t>
      </w:r>
    </w:p>
    <w:p w14:paraId="2E76D32B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1F8FEF51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'SearchChannelsPaged';                               </w:t>
      </w:r>
    </w:p>
    <w:p w14:paraId="6FDCAFF8" w14:textId="77777777" w:rsidR="00F30F05" w:rsidRPr="005C7DC4" w:rsidRDefault="00F30F05" w:rsidP="00F30F05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0057AA1E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3E25FF77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2C64568" w14:textId="77777777" w:rsidR="00F30F05" w:rsidRPr="005C7DC4" w:rsidRDefault="00F30F05" w:rsidP="00F30F05">
      <w:pPr>
        <w:pStyle w:val="Sourcewithforeground"/>
        <w:jc w:val="left"/>
      </w:pPr>
      <w:r w:rsidRPr="005C7DC4">
        <w:t>    // setting channel data</w:t>
      </w:r>
    </w:p>
    <w:p w14:paraId="1B619275" w14:textId="77777777" w:rsidR="00F30F05" w:rsidRPr="005C7DC4" w:rsidRDefault="00F30F05" w:rsidP="00F30F05">
      <w:pPr>
        <w:pStyle w:val="Sourcewithforeground"/>
        <w:jc w:val="left"/>
      </w:pPr>
      <w:r w:rsidRPr="005C7DC4">
        <w:t>    $channel = array(</w:t>
      </w:r>
    </w:p>
    <w:p w14:paraId="093C46A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'ShortName' =&gt; $channel_name,</w:t>
      </w:r>
    </w:p>
    <w:p w14:paraId="686F5EB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'ChannelURN' =&gt; $channel_urn,</w:t>
      </w:r>
    </w:p>
    <w:p w14:paraId="139086F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'ChannelType' =&gt; 'dik',</w:t>
      </w:r>
    </w:p>
    <w:p w14:paraId="2A96835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'OwnerAuthority' =&gt; array(</w:t>
      </w:r>
    </w:p>
    <w:p w14:paraId="6B38FFE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'AuthorityID' =&gt; '100000',</w:t>
      </w:r>
    </w:p>
    <w:p w14:paraId="04BF6C8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'ShortName' =&gt; 'ABC software',</w:t>
      </w:r>
    </w:p>
    <w:p w14:paraId="3EB38F3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),</w:t>
      </w:r>
    </w:p>
    <w:p w14:paraId="098A542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'ChannelName' =&gt; $channel_name</w:t>
      </w:r>
    </w:p>
    <w:p w14:paraId="1ACC0D5A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212908B8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3E403836" w14:textId="77777777" w:rsidR="00F30F05" w:rsidRPr="005C7DC4" w:rsidRDefault="00F30F05" w:rsidP="00F30F05">
      <w:pPr>
        <w:pStyle w:val="Sourcewithforeground"/>
        <w:jc w:val="left"/>
      </w:pPr>
      <w:r w:rsidRPr="005C7DC4">
        <w:t>    //if channel not found creating new one</w:t>
      </w:r>
    </w:p>
    <w:p w14:paraId="40B94064" w14:textId="77777777" w:rsidR="00F30F05" w:rsidRPr="005C7DC4" w:rsidRDefault="00F30F05" w:rsidP="00F30F05">
      <w:pPr>
        <w:pStyle w:val="Sourcewithforeground"/>
        <w:jc w:val="left"/>
      </w:pPr>
      <w:r w:rsidRPr="005C7DC4">
        <w:t>    if($result-&gt;ChannelList-&gt;Count == 0) {</w:t>
      </w:r>
    </w:p>
    <w:p w14:paraId="1DE80ED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adding channel data to request</w:t>
      </w:r>
    </w:p>
    <w:p w14:paraId="6A8D8DF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$req2 =  array( </w:t>
      </w:r>
    </w:p>
    <w:p w14:paraId="538C2A5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'Channel' =&gt; $channel</w:t>
      </w:r>
    </w:p>
    <w:p w14:paraId="43418E9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);</w:t>
      </w:r>
    </w:p>
    <w:p w14:paraId="450742A4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29471F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$method2_name = 'InsertChannel';                                </w:t>
      </w:r>
    </w:p>
    <w:p w14:paraId="53E5934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$result2 = $service-&gt;__soapCall($method2_name, array($req2) );</w:t>
      </w:r>
    </w:p>
    <w:p w14:paraId="2951117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$ms-&gt;addServiceCallMilestone($service, $DIT_config_service_addr, $method2_name);</w:t>
      </w:r>
    </w:p>
    <w:p w14:paraId="2618054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028F691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$result2-&gt;InsertChannelResponse;</w:t>
      </w:r>
    </w:p>
    <w:p w14:paraId="52BF20DF" w14:textId="77777777" w:rsidR="00F30F05" w:rsidRPr="005C7DC4" w:rsidRDefault="00F30F05" w:rsidP="00F30F05">
      <w:pPr>
        <w:pStyle w:val="Sourcewithforeground"/>
        <w:jc w:val="left"/>
      </w:pPr>
      <w:r w:rsidRPr="005C7DC4">
        <w:t>    } else {</w:t>
      </w:r>
    </w:p>
    <w:p w14:paraId="095CE77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//channel found</w:t>
      </w:r>
    </w:p>
    <w:p w14:paraId="4C290358" w14:textId="77777777" w:rsidR="00F30F05" w:rsidRPr="005C7DC4" w:rsidRDefault="00F30F05" w:rsidP="00F30F05">
      <w:pPr>
        <w:pStyle w:val="Sourcewithforeground"/>
        <w:jc w:val="left"/>
      </w:pPr>
      <w:r w:rsidRPr="005C7DC4">
        <w:t>    }</w:t>
      </w:r>
    </w:p>
    <w:p w14:paraId="5C722082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2155F764" w14:textId="77777777" w:rsidR="00F30F05" w:rsidRPr="005C7DC4" w:rsidRDefault="00F30F05" w:rsidP="00F30F05">
      <w:pPr>
        <w:pStyle w:val="Sourcewithforeground"/>
        <w:jc w:val="left"/>
      </w:pPr>
      <w:r w:rsidRPr="005C7DC4">
        <w:t>    $channel_version = array(</w:t>
      </w:r>
    </w:p>
    <w:p w14:paraId="7A007AD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'MessageType' =&gt; array(</w:t>
      </w:r>
    </w:p>
    <w:p w14:paraId="7F7556D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0 =&gt;  array(</w:t>
      </w:r>
    </w:p>
    <w:p w14:paraId="5391033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'MessageClass' =&gt; array(</w:t>
      </w:r>
    </w:p>
    <w:p w14:paraId="7D354D1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'CodeListCodeValue' =&gt; '1'),</w:t>
      </w:r>
    </w:p>
    <w:p w14:paraId="00DB4BB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'XMLSchemaURN' =&gt; 'URN:IVIS:100001:XSD-Person-FullName-v1-0-TYPE-PersonFullName'</w:t>
      </w:r>
    </w:p>
    <w:p w14:paraId="77F475B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),</w:t>
      </w:r>
    </w:p>
    <w:p w14:paraId="7855875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1 =&gt;  array(</w:t>
      </w:r>
    </w:p>
    <w:p w14:paraId="0436C68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'MessageClass' =&gt; array(</w:t>
      </w:r>
    </w:p>
    <w:p w14:paraId="446B682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'CodeListCodeValue' =&gt; '3'),</w:t>
      </w:r>
    </w:p>
    <w:p w14:paraId="6788BAE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'XMLSchemaURN' =&gt; 'URN:IVIS:100001:XSD-DIT-DITMessage-v1-0-TYPE-DefaultMessageError',</w:t>
      </w:r>
    </w:p>
    <w:p w14:paraId="0377E68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29D26C2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),</w:t>
      </w:r>
    </w:p>
    <w:p w14:paraId="088C021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'ChannelVersionStatus' =&gt; 'active',</w:t>
      </w:r>
    </w:p>
    <w:p w14:paraId="7E38F1B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'Channel' =&gt; $channel,</w:t>
      </w:r>
    </w:p>
    <w:p w14:paraId="699EC12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'MinorVersion' =&gt; $minor_v,</w:t>
      </w:r>
    </w:p>
    <w:p w14:paraId="0A64680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'MajorVersion' =&gt; $major_v,</w:t>
      </w:r>
    </w:p>
    <w:p w14:paraId="48F8C31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'ChannelVersionURN' =&gt; $channel_version_URN</w:t>
      </w:r>
    </w:p>
    <w:p w14:paraId="0A6139AD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4EEE600A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29E73055" w14:textId="77777777" w:rsidR="00F30F05" w:rsidRPr="005C7DC4" w:rsidRDefault="00F30F05" w:rsidP="00F30F05">
      <w:pPr>
        <w:pStyle w:val="Sourcewithforeground"/>
        <w:jc w:val="left"/>
      </w:pPr>
      <w:r w:rsidRPr="005C7DC4">
        <w:t>    $req3 =  array( </w:t>
      </w:r>
    </w:p>
    <w:p w14:paraId="2535F86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'ChannelVersionSearch' =&gt; array(</w:t>
      </w:r>
    </w:p>
    <w:p w14:paraId="22878B3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'ChannelVersion' =&gt; $channel_version</w:t>
      </w:r>
    </w:p>
    <w:p w14:paraId="44F4AA3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</w:t>
      </w:r>
    </w:p>
    <w:p w14:paraId="79334676" w14:textId="77777777" w:rsidR="00F30F05" w:rsidRPr="005C7DC4" w:rsidRDefault="00F30F05" w:rsidP="00F30F05">
      <w:pPr>
        <w:pStyle w:val="Sourcewithforeground"/>
        <w:jc w:val="left"/>
      </w:pPr>
      <w:r w:rsidRPr="005C7DC4">
        <w:t>    ); </w:t>
      </w:r>
    </w:p>
    <w:p w14:paraId="3F232370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2136238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'SearchChannelVersionsPaged';                                </w:t>
      </w:r>
    </w:p>
    <w:p w14:paraId="7CABD2B6" w14:textId="77777777" w:rsidR="00F30F05" w:rsidRPr="005C7DC4" w:rsidRDefault="00F30F05" w:rsidP="00F30F05">
      <w:pPr>
        <w:pStyle w:val="Sourcewithforeground"/>
        <w:jc w:val="left"/>
      </w:pPr>
      <w:r w:rsidRPr="005C7DC4">
        <w:t>    $result = $service-&gt;__soapCall($method_name, array($req3) );</w:t>
      </w:r>
    </w:p>
    <w:p w14:paraId="66BF7E2F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5B58CAD5" w14:textId="77777777" w:rsidR="00F30F05" w:rsidRPr="005C7DC4" w:rsidRDefault="00F30F05" w:rsidP="00F30F05">
      <w:pPr>
        <w:pStyle w:val="Sourcewithforeground"/>
        <w:jc w:val="left"/>
      </w:pPr>
    </w:p>
    <w:p w14:paraId="786A2D95" w14:textId="77777777" w:rsidR="00F30F05" w:rsidRPr="005C7DC4" w:rsidRDefault="00F30F05" w:rsidP="00F30F05">
      <w:pPr>
        <w:pStyle w:val="Sourcewithforeground"/>
        <w:jc w:val="left"/>
      </w:pPr>
      <w:r w:rsidRPr="005C7DC4">
        <w:t>    //if channel version not found creating new one</w:t>
      </w:r>
    </w:p>
    <w:p w14:paraId="1C63B607" w14:textId="77777777" w:rsidR="00F30F05" w:rsidRPr="005C7DC4" w:rsidRDefault="00F30F05" w:rsidP="00F30F05">
      <w:pPr>
        <w:pStyle w:val="Sourcewithforeground"/>
        <w:jc w:val="left"/>
      </w:pPr>
      <w:r w:rsidRPr="005C7DC4">
        <w:t>    if($result-&gt;ChannelVersionsList-&gt;Count == 0) {</w:t>
      </w:r>
    </w:p>
    <w:p w14:paraId="384AD8A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adding channel version data to request</w:t>
      </w:r>
    </w:p>
    <w:p w14:paraId="2A6540C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$req =  array( </w:t>
      </w:r>
    </w:p>
    <w:p w14:paraId="0973C7A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'ChannelVersionData' =&gt; $channel_version</w:t>
      </w:r>
    </w:p>
    <w:p w14:paraId="39BFEB1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);</w:t>
      </w:r>
    </w:p>
    <w:p w14:paraId="12AB0137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55A5A5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$method_name = 'InsertChannelVersion';                              </w:t>
      </w:r>
    </w:p>
    <w:p w14:paraId="3649BB9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45AF4C5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7110FC1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33A532E4" w14:textId="77777777" w:rsidR="00F30F05" w:rsidRPr="005C7DC4" w:rsidRDefault="00F30F05" w:rsidP="00F30F05">
      <w:pPr>
        <w:pStyle w:val="Sourcewithforeground"/>
        <w:jc w:val="left"/>
      </w:pPr>
      <w:r w:rsidRPr="005C7DC4">
        <w:t>    } else {</w:t>
      </w:r>
    </w:p>
    <w:p w14:paraId="639E1198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//channel version found</w:t>
      </w:r>
    </w:p>
    <w:p w14:paraId="4215D9F9" w14:textId="77777777" w:rsidR="00F30F05" w:rsidRPr="005C7DC4" w:rsidRDefault="00F30F05" w:rsidP="00F30F05">
      <w:pPr>
        <w:pStyle w:val="Sourcewithforeground"/>
        <w:jc w:val="left"/>
      </w:pPr>
      <w:r w:rsidRPr="005C7DC4">
        <w:t>    }</w:t>
      </w:r>
    </w:p>
    <w:p w14:paraId="5B57F28F" w14:textId="77777777" w:rsidR="00F30F05" w:rsidRPr="005C7DC4" w:rsidRDefault="00F30F05" w:rsidP="00F30F05">
      <w:pPr>
        <w:pStyle w:val="Sourcewithforeground"/>
        <w:jc w:val="left"/>
      </w:pPr>
    </w:p>
    <w:p w14:paraId="58012E44" w14:textId="77777777" w:rsidR="00F30F05" w:rsidRPr="005C7DC4" w:rsidRDefault="00F30F05" w:rsidP="00F30F05">
      <w:pPr>
        <w:pStyle w:val="Sourcewithforeground"/>
        <w:jc w:val="left"/>
      </w:pPr>
      <w:r w:rsidRPr="005C7DC4">
        <w:t>    $req = array( </w:t>
      </w:r>
    </w:p>
    <w:p w14:paraId="4058CA2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'ChannelSubscriberSearch' =&gt; array(</w:t>
      </w:r>
    </w:p>
    <w:p w14:paraId="294F559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'ChannelSubscriber' =&gt; array(</w:t>
      </w:r>
    </w:p>
    <w:p w14:paraId="63944B0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4B0EB045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'SubscriberAuthority' =&gt; array(</w:t>
      </w:r>
    </w:p>
    <w:p w14:paraId="0D8D1C6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'AuthorityID' =&gt; '100001',</w:t>
      </w:r>
    </w:p>
    <w:p w14:paraId="7987BDB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'ShortName' =&gt; 'VRAA',</w:t>
      </w:r>
    </w:p>
    <w:p w14:paraId="6785D99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'Name' =&gt; 'VRAA'</w:t>
      </w:r>
    </w:p>
    <w:p w14:paraId="14F9540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)</w:t>
      </w:r>
    </w:p>
    <w:p w14:paraId="3C19E9D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492C874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</w:t>
      </w:r>
    </w:p>
    <w:p w14:paraId="4C4F05D6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0E9FC86C" w14:textId="77777777" w:rsidR="00F30F05" w:rsidRPr="005C7DC4" w:rsidRDefault="00F30F05" w:rsidP="00F30F05">
      <w:pPr>
        <w:pStyle w:val="Sourcewithforeground"/>
        <w:jc w:val="left"/>
      </w:pPr>
    </w:p>
    <w:p w14:paraId="22D89D5F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'SearchSubscribersToChannelPaged';                               </w:t>
      </w:r>
    </w:p>
    <w:p w14:paraId="6B19F996" w14:textId="77777777" w:rsidR="00F30F05" w:rsidRPr="005C7DC4" w:rsidRDefault="00F30F05" w:rsidP="00F30F05">
      <w:pPr>
        <w:pStyle w:val="Sourcewithforeground"/>
        <w:jc w:val="left"/>
      </w:pPr>
      <w:r w:rsidRPr="005C7DC4">
        <w:t>    $result = $service-&gt;__soapCall($method_name, array($req) );</w:t>
      </w:r>
    </w:p>
    <w:p w14:paraId="5E88D28C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$ms-&gt;addServiceCallMilestone($service, $DIT_config_service_addr, $method_name);</w:t>
      </w:r>
    </w:p>
    <w:p w14:paraId="420223CB" w14:textId="77777777" w:rsidR="00F30F05" w:rsidRPr="005C7DC4" w:rsidRDefault="00F30F05" w:rsidP="00F30F05">
      <w:pPr>
        <w:pStyle w:val="Sourcewithforeground"/>
        <w:jc w:val="left"/>
      </w:pPr>
    </w:p>
    <w:p w14:paraId="672401E7" w14:textId="77777777" w:rsidR="00F30F05" w:rsidRPr="005C7DC4" w:rsidRDefault="00F30F05" w:rsidP="00F30F05">
      <w:pPr>
        <w:pStyle w:val="Sourcewithforeground"/>
        <w:jc w:val="left"/>
      </w:pPr>
      <w:r w:rsidRPr="005C7DC4">
        <w:t>    if($result-&gt;ChannelSubscriberList-&gt;Count == 0) {</w:t>
      </w:r>
    </w:p>
    <w:p w14:paraId="6B69EEF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Channel subscriber created</w:t>
      </w:r>
    </w:p>
    <w:p w14:paraId="5A01FAE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$req = array( </w:t>
      </w:r>
    </w:p>
    <w:p w14:paraId="190298E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'ChannelSubscriber' =&gt; array(</w:t>
      </w:r>
    </w:p>
    <w:p w14:paraId="13B19A5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'ChannelVersionURN' =&gt; $channel_version_URN,</w:t>
      </w:r>
    </w:p>
    <w:p w14:paraId="1F7B823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'SubscriberAuthority' =&gt; array(</w:t>
      </w:r>
    </w:p>
    <w:p w14:paraId="603FDDD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'AuthorityID' =&gt; '100001',</w:t>
      </w:r>
    </w:p>
    <w:p w14:paraId="0D2F2541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'ShortName' =&gt; 'VRAA',</w:t>
      </w:r>
    </w:p>
    <w:p w14:paraId="64B4EA6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'Name' =&gt; 'VRAA'</w:t>
      </w:r>
    </w:p>
    <w:p w14:paraId="0B916FA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)</w:t>
      </w:r>
    </w:p>
    <w:p w14:paraId="6575F5C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7963648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);</w:t>
      </w:r>
    </w:p>
    <w:p w14:paraId="7515866E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55D32B1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$method_name = 'InsertSubscriberToChannel';                             </w:t>
      </w:r>
    </w:p>
    <w:p w14:paraId="2127DD7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$result = $service-&gt;__soapCall($method_name, array($req) );</w:t>
      </w:r>
    </w:p>
    <w:p w14:paraId="1167806A" w14:textId="77777777" w:rsidR="00F30F05" w:rsidRPr="005C7DC4" w:rsidRDefault="00F30F05" w:rsidP="00F30F05">
      <w:pPr>
        <w:pStyle w:val="Sourcewithforeground"/>
        <w:jc w:val="left"/>
      </w:pPr>
      <w:r w:rsidRPr="005C7DC4">
        <w:t>        $ms-&gt;addServiceCallMilestone($service, $DIT_config_service_addr, $method_name);</w:t>
      </w:r>
    </w:p>
    <w:p w14:paraId="4AB60AB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44C7099E" w14:textId="77777777" w:rsidR="00F30F05" w:rsidRPr="005C7DC4" w:rsidRDefault="00F30F05" w:rsidP="00F30F05">
      <w:pPr>
        <w:pStyle w:val="Sourcewithforeground"/>
        <w:jc w:val="left"/>
      </w:pPr>
      <w:r w:rsidRPr="005C7DC4">
        <w:t>    } else {</w:t>
      </w:r>
    </w:p>
    <w:p w14:paraId="22C8D02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// Channel subscriber found</w:t>
      </w:r>
    </w:p>
    <w:p w14:paraId="0CE58B1C" w14:textId="77777777" w:rsidR="00F30F05" w:rsidRPr="005C7DC4" w:rsidRDefault="00F30F05" w:rsidP="00F30F05">
      <w:pPr>
        <w:pStyle w:val="Sourcewithforeground"/>
        <w:jc w:val="left"/>
      </w:pPr>
      <w:r w:rsidRPr="005C7DC4">
        <w:t>    }</w:t>
      </w:r>
    </w:p>
    <w:p w14:paraId="5D167415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41702B56" w14:textId="77777777" w:rsidR="00F30F05" w:rsidRPr="005C7DC4" w:rsidRDefault="00F30F05" w:rsidP="00F30F05">
      <w:pPr>
        <w:pStyle w:val="Sourcewithforeground"/>
        <w:jc w:val="left"/>
      </w:pPr>
      <w:r w:rsidRPr="005C7DC4">
        <w:t>    $dom = new DOMDocument('1.0', 'UTF-8');</w:t>
      </w:r>
    </w:p>
    <w:p w14:paraId="073B56B1" w14:textId="77777777" w:rsidR="00F30F05" w:rsidRPr="005C7DC4" w:rsidRDefault="00F30F05" w:rsidP="00F30F05">
      <w:pPr>
        <w:pStyle w:val="Sourcewithforeground"/>
        <w:jc w:val="left"/>
      </w:pPr>
      <w:r w:rsidRPr="005C7DC4">
        <w:t>    $dom-&gt;loadXML(file_get_contents('xml/data.xml')); </w:t>
      </w:r>
    </w:p>
    <w:p w14:paraId="0A796C9E" w14:textId="77777777" w:rsidR="00F30F05" w:rsidRPr="005C7DC4" w:rsidRDefault="00F30F05" w:rsidP="00F30F05">
      <w:pPr>
        <w:pStyle w:val="Sourcewithforeground"/>
        <w:jc w:val="left"/>
      </w:pPr>
    </w:p>
    <w:p w14:paraId="6F48923B" w14:textId="77777777" w:rsidR="00F30F05" w:rsidRPr="005C7DC4" w:rsidRDefault="00F30F05" w:rsidP="00F30F05">
      <w:pPr>
        <w:pStyle w:val="Sourcewithforeground"/>
        <w:jc w:val="left"/>
      </w:pPr>
      <w:r w:rsidRPr="005C7DC4">
        <w:t>    $req =  array( </w:t>
      </w:r>
    </w:p>
    <w:p w14:paraId="4E1EE169" w14:textId="77777777" w:rsidR="00F30F05" w:rsidRPr="005C7DC4" w:rsidRDefault="00F30F05" w:rsidP="00F30F05">
      <w:pPr>
        <w:pStyle w:val="Sourcewithforeground"/>
        <w:jc w:val="left"/>
      </w:pPr>
      <w:r w:rsidRPr="005C7DC4">
        <w:t>        'MessageSave2' =&gt; array(</w:t>
      </w:r>
    </w:p>
    <w:p w14:paraId="11BA5C47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'ReceiverFilter' =&gt; array(</w:t>
      </w:r>
    </w:p>
    <w:p w14:paraId="3572CF2F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'Authority' =&gt; array('100001')</w:t>
      </w:r>
    </w:p>
    <w:p w14:paraId="10830B2E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),</w:t>
      </w:r>
    </w:p>
    <w:p w14:paraId="0E5093AB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443DC430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'BussinesMessage' =&gt; array(</w:t>
      </w:r>
    </w:p>
    <w:p w14:paraId="109C40B4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'any' =&gt; array(</w:t>
      </w:r>
    </w:p>
    <w:p w14:paraId="556AF602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036C828C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    )</w:t>
      </w:r>
    </w:p>
    <w:p w14:paraId="74D8E3D6" w14:textId="77777777" w:rsidR="00F30F05" w:rsidRPr="005C7DC4" w:rsidRDefault="00F30F05" w:rsidP="00F30F05">
      <w:pPr>
        <w:pStyle w:val="Sourcewithforeground"/>
        <w:jc w:val="left"/>
      </w:pPr>
      <w:r w:rsidRPr="005C7DC4">
        <w:t>            )</w:t>
      </w:r>
    </w:p>
    <w:p w14:paraId="3FA984AD" w14:textId="77777777" w:rsidR="00F30F05" w:rsidRPr="005C7DC4" w:rsidRDefault="00F30F05" w:rsidP="00F30F05">
      <w:pPr>
        <w:pStyle w:val="Sourcewithforeground"/>
        <w:jc w:val="left"/>
      </w:pPr>
      <w:r w:rsidRPr="005C7DC4">
        <w:t>        )</w:t>
      </w:r>
    </w:p>
    <w:p w14:paraId="6553A51B" w14:textId="77777777" w:rsidR="00F30F05" w:rsidRPr="005C7DC4" w:rsidRDefault="00F30F05" w:rsidP="00F30F05">
      <w:pPr>
        <w:pStyle w:val="Sourcewithforeground"/>
        <w:jc w:val="left"/>
      </w:pPr>
      <w:r w:rsidRPr="005C7DC4">
        <w:t>    );</w:t>
      </w:r>
    </w:p>
    <w:p w14:paraId="54F1E8DB" w14:textId="77777777" w:rsidR="00F30F05" w:rsidRPr="005C7DC4" w:rsidRDefault="00F30F05" w:rsidP="00F30F05">
      <w:pPr>
        <w:pStyle w:val="Sourcewithforeground"/>
        <w:jc w:val="left"/>
      </w:pPr>
    </w:p>
    <w:p w14:paraId="5F7EF08C" w14:textId="77777777" w:rsidR="00F30F05" w:rsidRPr="005C7DC4" w:rsidRDefault="00F30F05" w:rsidP="00F30F05">
      <w:pPr>
        <w:pStyle w:val="Sourcewithforeground"/>
        <w:jc w:val="left"/>
      </w:pPr>
      <w:r w:rsidRPr="005C7DC4">
        <w:t>    $method_name = 'SendMessage2';</w:t>
      </w:r>
    </w:p>
    <w:p w14:paraId="23DF26A5" w14:textId="77777777" w:rsidR="00F30F05" w:rsidRPr="005C7DC4" w:rsidRDefault="00F30F05" w:rsidP="00F30F05">
      <w:pPr>
        <w:pStyle w:val="Sourcewithforeground"/>
        <w:jc w:val="left"/>
      </w:pPr>
      <w:r w:rsidRPr="005C7DC4">
        <w:t>    $result2 = $service2-&gt;__soapCall($method_name, array($req));</w:t>
      </w:r>
    </w:p>
    <w:p w14:paraId="42DA3E1D" w14:textId="77777777" w:rsidR="00F30F05" w:rsidRPr="005C7DC4" w:rsidRDefault="00F30F05" w:rsidP="00F30F05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498DC4E3" w14:textId="77777777" w:rsidR="00F30F05" w:rsidRPr="005C7DC4" w:rsidRDefault="00F30F05" w:rsidP="00F30F05">
      <w:pPr>
        <w:pStyle w:val="Sourcewithforeground"/>
        <w:jc w:val="left"/>
      </w:pPr>
      <w:r w:rsidRPr="005C7DC4">
        <w:t>        </w:t>
      </w:r>
    </w:p>
    <w:p w14:paraId="5EC716F3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16C843FE" w14:textId="77777777" w:rsidR="00F30F05" w:rsidRPr="005C7DC4" w:rsidRDefault="00F30F05" w:rsidP="00F30F05">
      <w:pPr>
        <w:pStyle w:val="Sourcewithforeground"/>
        <w:jc w:val="left"/>
      </w:pPr>
      <w:r w:rsidRPr="005C7DC4">
        <w:t>    $ms-&gt;fromatXML();</w:t>
      </w:r>
    </w:p>
    <w:p w14:paraId="1BE52757" w14:textId="77777777" w:rsidR="00F30F05" w:rsidRPr="005C7DC4" w:rsidRDefault="00F30F05" w:rsidP="00F30F05">
      <w:pPr>
        <w:pStyle w:val="Sourcewithforeground"/>
        <w:jc w:val="left"/>
      </w:pPr>
      <w:r w:rsidRPr="005C7DC4">
        <w:t>    echo $ms-&gt;getJSON();</w:t>
      </w:r>
    </w:p>
    <w:p w14:paraId="4122F3B2" w14:textId="77777777" w:rsidR="00F30F05" w:rsidRPr="005C7DC4" w:rsidRDefault="00F30F05" w:rsidP="00F30F05">
      <w:pPr>
        <w:pStyle w:val="Sourcewithforeground"/>
        <w:jc w:val="left"/>
      </w:pPr>
      <w:r w:rsidRPr="005C7DC4">
        <w:t>    </w:t>
      </w:r>
    </w:p>
    <w:p w14:paraId="74EBCB41" w14:textId="77777777" w:rsidR="00F30F05" w:rsidRPr="005C7DC4" w:rsidRDefault="00F30F05" w:rsidP="00F30F05">
      <w:pPr>
        <w:pStyle w:val="Sourcewithforeground"/>
        <w:jc w:val="left"/>
      </w:pPr>
      <w:r w:rsidRPr="005C7DC4">
        <w:t>} catch (SoapFault $fault) {</w:t>
      </w:r>
    </w:p>
    <w:p w14:paraId="14E1636B" w14:textId="77777777" w:rsidR="00F30F05" w:rsidRPr="005C7DC4" w:rsidRDefault="00F30F05" w:rsidP="00F30F05">
      <w:pPr>
        <w:pStyle w:val="Sourcewithforeground"/>
        <w:jc w:val="left"/>
      </w:pPr>
      <w:r w:rsidRPr="005C7DC4">
        <w:t>    echo $fault;</w:t>
      </w:r>
    </w:p>
    <w:p w14:paraId="25AFBB71" w14:textId="77777777" w:rsidR="00F30F05" w:rsidRPr="005C7DC4" w:rsidRDefault="00F30F05" w:rsidP="00F30F05">
      <w:pPr>
        <w:pStyle w:val="Sourcewithforeground"/>
        <w:jc w:val="left"/>
      </w:pPr>
      <w:r w:rsidRPr="005C7DC4">
        <w:t>}</w:t>
      </w:r>
    </w:p>
    <w:p w14:paraId="61B6A109" w14:textId="77777777" w:rsidR="00F30F05" w:rsidRPr="005C7DC4" w:rsidRDefault="00F30F05" w:rsidP="00F30F05">
      <w:pPr>
        <w:pStyle w:val="Sourcewithforeground"/>
        <w:jc w:val="left"/>
      </w:pPr>
      <w:r w:rsidRPr="005C7DC4">
        <w:t>} catch (Exception $ex)  {</w:t>
      </w:r>
    </w:p>
    <w:p w14:paraId="364CBEF2" w14:textId="77777777" w:rsidR="00F30F05" w:rsidRPr="005C7DC4" w:rsidRDefault="00F30F05" w:rsidP="00F30F05">
      <w:pPr>
        <w:pStyle w:val="Sourcewithforeground"/>
        <w:jc w:val="left"/>
      </w:pPr>
      <w:r w:rsidRPr="005C7DC4">
        <w:t>    var_dump($ex);</w:t>
      </w:r>
    </w:p>
    <w:p w14:paraId="39461A3D" w14:textId="77777777" w:rsidR="00F30F05" w:rsidRPr="005C7DC4" w:rsidRDefault="00F30F05" w:rsidP="00F30F05">
      <w:pPr>
        <w:pStyle w:val="Sourcewithforeground"/>
        <w:jc w:val="left"/>
      </w:pPr>
      <w:r w:rsidRPr="005C7DC4">
        <w:t>}</w:t>
      </w:r>
    </w:p>
    <w:p w14:paraId="51696535" w14:textId="77777777" w:rsidR="00F30F05" w:rsidRPr="005C7DC4" w:rsidRDefault="00F30F05" w:rsidP="00F30F05">
      <w:pPr>
        <w:pStyle w:val="Sourcewithforeground"/>
        <w:jc w:val="left"/>
      </w:pPr>
    </w:p>
    <w:p w14:paraId="3EDBCB40" w14:textId="6808C663" w:rsidR="00F30F05" w:rsidRPr="005C7DC4" w:rsidRDefault="00F30F05" w:rsidP="006C2408">
      <w:pPr>
        <w:pStyle w:val="Sourcewithforeground"/>
        <w:jc w:val="left"/>
      </w:pPr>
      <w:r w:rsidRPr="005C7DC4">
        <w:t>?&gt;</w:t>
      </w:r>
    </w:p>
    <w:p w14:paraId="610B333E" w14:textId="1D3EF570" w:rsidR="00D42D37" w:rsidRPr="005C7DC4" w:rsidRDefault="00D42D37" w:rsidP="00D42D37">
      <w:pPr>
        <w:pStyle w:val="Heading4"/>
      </w:pPr>
      <w:bookmarkStart w:id="197" w:name="_Toc134800263"/>
      <w:r w:rsidRPr="005C7DC4">
        <w:t>Ziņojuma nosutīšana vienam kanāla dalibniekam (SendReplay)</w:t>
      </w:r>
      <w:bookmarkEnd w:id="197"/>
    </w:p>
    <w:p w14:paraId="7AE3C17D" w14:textId="77777777" w:rsidR="00B84052" w:rsidRPr="005C7DC4" w:rsidRDefault="00B84052" w:rsidP="00B84052">
      <w:pPr>
        <w:pStyle w:val="Sourcewithforeground"/>
        <w:jc w:val="left"/>
      </w:pPr>
      <w:r w:rsidRPr="005C7DC4">
        <w:t>&lt;?php</w:t>
      </w:r>
    </w:p>
    <w:p w14:paraId="0E82D159" w14:textId="77777777" w:rsidR="00B84052" w:rsidRPr="005C7DC4" w:rsidRDefault="00B84052" w:rsidP="00B84052">
      <w:pPr>
        <w:pStyle w:val="Sourcewithforeground"/>
        <w:jc w:val="left"/>
      </w:pPr>
      <w:r w:rsidRPr="005C7DC4">
        <w:t>header("Content-Type: application/json; charset=UTF-8");</w:t>
      </w:r>
    </w:p>
    <w:p w14:paraId="4BA5FD67" w14:textId="77777777" w:rsidR="00B84052" w:rsidRPr="005C7DC4" w:rsidRDefault="00B84052" w:rsidP="00B84052">
      <w:pPr>
        <w:pStyle w:val="Sourcewithforeground"/>
        <w:jc w:val="left"/>
      </w:pPr>
    </w:p>
    <w:p w14:paraId="39F7297E" w14:textId="77777777" w:rsidR="00B84052" w:rsidRPr="005C7DC4" w:rsidRDefault="00B84052" w:rsidP="00B84052">
      <w:pPr>
        <w:pStyle w:val="Sourcewithforeground"/>
        <w:jc w:val="left"/>
      </w:pPr>
      <w:r w:rsidRPr="005C7DC4">
        <w:t>require_once('lib/milestone.php'); </w:t>
      </w:r>
    </w:p>
    <w:p w14:paraId="59FF8EC7" w14:textId="77777777" w:rsidR="00B84052" w:rsidRPr="005C7DC4" w:rsidRDefault="00B84052" w:rsidP="00B84052">
      <w:pPr>
        <w:pStyle w:val="Sourcewithforeground"/>
        <w:jc w:val="left"/>
      </w:pPr>
      <w:r w:rsidRPr="005C7DC4">
        <w:t>require_once('client.my.php');</w:t>
      </w:r>
    </w:p>
    <w:p w14:paraId="3C15577D" w14:textId="77777777" w:rsidR="00B84052" w:rsidRPr="005C7DC4" w:rsidRDefault="00B84052" w:rsidP="00B84052">
      <w:pPr>
        <w:pStyle w:val="Sourcewithforeground"/>
        <w:jc w:val="left"/>
      </w:pPr>
    </w:p>
    <w:p w14:paraId="19CA1F2B" w14:textId="77777777" w:rsidR="00B84052" w:rsidRPr="005C7DC4" w:rsidRDefault="00B84052" w:rsidP="00B84052">
      <w:pPr>
        <w:pStyle w:val="Sourcewithforeground"/>
        <w:jc w:val="left"/>
      </w:pPr>
      <w:r w:rsidRPr="005C7DC4">
        <w:t>require_once('config.php');</w:t>
      </w:r>
    </w:p>
    <w:p w14:paraId="7A1A7668" w14:textId="77777777" w:rsidR="00B84052" w:rsidRPr="005C7DC4" w:rsidRDefault="00B84052" w:rsidP="00B84052">
      <w:pPr>
        <w:pStyle w:val="Sourcewithforeground"/>
        <w:jc w:val="left"/>
      </w:pPr>
    </w:p>
    <w:p w14:paraId="643D600D" w14:textId="77777777" w:rsidR="00B84052" w:rsidRPr="005C7DC4" w:rsidRDefault="00B84052" w:rsidP="00B84052">
      <w:pPr>
        <w:pStyle w:val="Sourcewithforeground"/>
        <w:jc w:val="left"/>
      </w:pPr>
      <w:r w:rsidRPr="005C7DC4">
        <w:t>$sts = new STSClient(NULL, array(</w:t>
      </w:r>
    </w:p>
    <w:p w14:paraId="219ABEB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'trace' =&gt; 1,</w:t>
      </w:r>
    </w:p>
    <w:p w14:paraId="489282B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'location' =&gt; $sts_address.'/trust/13/certificatemixed',</w:t>
      </w:r>
    </w:p>
    <w:p w14:paraId="37AC737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'uri' =&gt; 'http://docs.oasis-open.org/ws-sx/ws-trust/200512',</w:t>
      </w:r>
    </w:p>
    <w:p w14:paraId="6DD6EB7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6914B78E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'style'    =&gt; SOAP_DOCUMENT,</w:t>
      </w:r>
    </w:p>
    <w:p w14:paraId="5AD2B5C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'use'      =&gt; SOAP_LITERAL,</w:t>
      </w:r>
    </w:p>
    <w:p w14:paraId="6093678E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'soap_version' =&gt; SOAP_1_2</w:t>
      </w:r>
    </w:p>
    <w:p w14:paraId="11F8A68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));</w:t>
      </w:r>
    </w:p>
    <w:p w14:paraId="0B185645" w14:textId="77777777" w:rsidR="00B84052" w:rsidRPr="005C7DC4" w:rsidRDefault="00B84052" w:rsidP="00B84052">
      <w:pPr>
        <w:pStyle w:val="Sourcewithforeground"/>
        <w:jc w:val="left"/>
      </w:pPr>
      <w:r w:rsidRPr="005C7DC4">
        <w:t>$sts2 = new STSClient(NULL, array(</w:t>
      </w:r>
    </w:p>
    <w:p w14:paraId="3FB23968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'trace' =&gt; 1,</w:t>
      </w:r>
    </w:p>
    <w:p w14:paraId="3351284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'location' =&gt; $sts_address.'/trust/13/usernamemixed',</w:t>
      </w:r>
    </w:p>
    <w:p w14:paraId="4B839319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'uri' =&gt; 'http://docs.oasis-open.org/ws-sx/ws-trust/200512',</w:t>
      </w:r>
    </w:p>
    <w:p w14:paraId="11AEF55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000784A5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'style'    =&gt; SOAP_DOCUMENT,</w:t>
      </w:r>
    </w:p>
    <w:p w14:paraId="3B786696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'use'      =&gt; SOAP_LITERAL,</w:t>
      </w:r>
    </w:p>
    <w:p w14:paraId="15046EA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'soap_version' =&gt; SOAP_1_2</w:t>
      </w:r>
    </w:p>
    <w:p w14:paraId="6614A0F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));</w:t>
      </w:r>
    </w:p>
    <w:p w14:paraId="40708125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3717389E" w14:textId="77777777" w:rsidR="00B84052" w:rsidRPr="005C7DC4" w:rsidRDefault="00B84052" w:rsidP="00B84052">
      <w:pPr>
        <w:pStyle w:val="Sourcewithforeground"/>
        <w:jc w:val="left"/>
      </w:pPr>
      <w:r w:rsidRPr="005C7DC4">
        <w:t>$service = new mySOAP($DIT_WCF_service_addr.'?wsdl', array(</w:t>
      </w:r>
    </w:p>
    <w:p w14:paraId="10E3C68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'exceptions' =&gt; TRUE,</w:t>
      </w:r>
    </w:p>
    <w:p w14:paraId="0D436383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'soap_version' =&gt; SOAP_1_2,</w:t>
      </w:r>
    </w:p>
    <w:p w14:paraId="6D4D5CD9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'location' =&gt; $DIT_WCF_service_addr.'/ws2007FederationNoSct',</w:t>
      </w:r>
    </w:p>
    <w:p w14:paraId="4BEFDCE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'trace' =&gt; 1));</w:t>
      </w:r>
    </w:p>
    <w:p w14:paraId="4BF97AE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</w:t>
      </w:r>
    </w:p>
    <w:p w14:paraId="3CEBED18" w14:textId="77777777" w:rsidR="00B84052" w:rsidRPr="005C7DC4" w:rsidRDefault="00B84052" w:rsidP="00B84052">
      <w:pPr>
        <w:pStyle w:val="Sourcewithforeground"/>
        <w:jc w:val="left"/>
      </w:pPr>
      <w:r w:rsidRPr="005C7DC4">
        <w:t>$service2 = new mySOAP($DIT_WCF_service_addr.'?wsdl', array(</w:t>
      </w:r>
    </w:p>
    <w:p w14:paraId="41F38603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'exceptions' =&gt; TRUE,</w:t>
      </w:r>
    </w:p>
    <w:p w14:paraId="3669083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'soap_version' =&gt; SOAP_1_2,</w:t>
      </w:r>
    </w:p>
    <w:p w14:paraId="766C173D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'location' =&gt; $DIT_WCF_service_addr.'/ws2007FederationNoSct',</w:t>
      </w:r>
    </w:p>
    <w:p w14:paraId="2BC47E6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'trace' =&gt; 1));</w:t>
      </w:r>
    </w:p>
    <w:p w14:paraId="2C31864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         </w:t>
      </w:r>
    </w:p>
    <w:p w14:paraId="02F9950F" w14:textId="77777777" w:rsidR="00B84052" w:rsidRPr="005C7DC4" w:rsidRDefault="00B84052" w:rsidP="00B84052">
      <w:pPr>
        <w:pStyle w:val="Sourcewithforeground"/>
        <w:jc w:val="left"/>
      </w:pPr>
      <w:r w:rsidRPr="005C7DC4">
        <w:t>$ms = Milestone::getInstance();</w:t>
      </w:r>
    </w:p>
    <w:p w14:paraId="3BD8219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                    </w:t>
      </w:r>
    </w:p>
    <w:p w14:paraId="6D8C653B" w14:textId="77777777" w:rsidR="00B84052" w:rsidRPr="005C7DC4" w:rsidRDefault="00B84052" w:rsidP="00B84052">
      <w:pPr>
        <w:pStyle w:val="Sourcewithforeground"/>
        <w:jc w:val="left"/>
      </w:pPr>
      <w:r w:rsidRPr="005C7DC4">
        <w:t>try {                                         </w:t>
      </w:r>
    </w:p>
    <w:p w14:paraId="3E148A0F" w14:textId="77777777" w:rsidR="00B84052" w:rsidRPr="005C7DC4" w:rsidRDefault="00B84052" w:rsidP="00B84052">
      <w:pPr>
        <w:pStyle w:val="Sourcewithforeground"/>
        <w:jc w:val="left"/>
      </w:pPr>
      <w:r w:rsidRPr="005C7DC4">
        <w:t>try {</w:t>
      </w:r>
    </w:p>
    <w:p w14:paraId="35014495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"http://www.oasis-open.org/RSA2004/attributes/AUTHORITY");</w:t>
      </w:r>
    </w:p>
    <w:p w14:paraId="0CB0C786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"http://docs.oasis-open.org/wsfed/authorization/200706/claims/action");</w:t>
      </w:r>
    </w:p>
    <w:p w14:paraId="74E3066A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"http://schemas.xmlsoap.org/ws/2005/05/identity/claims/privatepersonalidentifier");</w:t>
      </w:r>
    </w:p>
    <w:p w14:paraId="447A0D30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"http://schemas.xmlsoap.org/ws/2005/05/identity/claims/sid");</w:t>
      </w:r>
    </w:p>
    <w:p w14:paraId="1958CDDF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"http://ivis.eps.gov.lv/schema/identity/claims/employeegroup");</w:t>
      </w:r>
    </w:p>
    <w:p w14:paraId="7EDE98E8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"http://schemas.xmlsoap.org/ws/2005/05/identity/claims/surname");</w:t>
      </w:r>
    </w:p>
    <w:p w14:paraId="3C9D05A0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"http://schemas.xmlsoap.org/ws/2005/05/identity/claims/givenname");</w:t>
      </w:r>
    </w:p>
    <w:p w14:paraId="6EEDA303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"http://schemas.xmlsoap.org/ws/2005/05/identity/claims/name");</w:t>
      </w:r>
    </w:p>
    <w:p w14:paraId="2D93ACC4" w14:textId="77777777" w:rsidR="00B84052" w:rsidRPr="005C7DC4" w:rsidRDefault="00B84052" w:rsidP="00B84052">
      <w:pPr>
        <w:pStyle w:val="Sourcewithforeground"/>
        <w:jc w:val="left"/>
      </w:pPr>
      <w:r w:rsidRPr="005C7DC4">
        <w:t>    $claims[] = array('uri' =&gt; "urn:ivis:100001:name.id-viss");</w:t>
      </w:r>
    </w:p>
    <w:p w14:paraId="1557ACA7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5F874727" w14:textId="77777777" w:rsidR="00B84052" w:rsidRPr="005C7DC4" w:rsidRDefault="00B84052" w:rsidP="00B84052">
      <w:pPr>
        <w:pStyle w:val="Sourcewithforeground"/>
        <w:jc w:val="left"/>
      </w:pPr>
      <w:r w:rsidRPr="005C7DC4">
        <w:t>    $cert = file_get_contents('cert/public.pem');</w:t>
      </w:r>
    </w:p>
    <w:p w14:paraId="63C17DC1" w14:textId="77777777" w:rsidR="00B84052" w:rsidRPr="005C7DC4" w:rsidRDefault="00B84052" w:rsidP="00B84052">
      <w:pPr>
        <w:pStyle w:val="Sourcewithforeground"/>
        <w:jc w:val="left"/>
      </w:pPr>
      <w:r w:rsidRPr="005C7DC4">
        <w:t>    $private_key = file_get_contents('cert/not_enc.pem');</w:t>
      </w:r>
    </w:p>
    <w:p w14:paraId="1102461C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1F48505A" w14:textId="77777777" w:rsidR="00B84052" w:rsidRPr="005C7DC4" w:rsidRDefault="00B84052" w:rsidP="00B84052">
      <w:pPr>
        <w:pStyle w:val="Sourcewithforeground"/>
        <w:jc w:val="left"/>
      </w:pPr>
      <w:r w:rsidRPr="005C7DC4">
        <w:t>    $tokens = $sts-&gt;issueTokenCert($cert, $private_key, $apply_to, $claims);</w:t>
      </w:r>
    </w:p>
    <w:p w14:paraId="343F5EA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</w:t>
      </w:r>
    </w:p>
    <w:p w14:paraId="7E1F9504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$ms-&gt;addSTSCallmilestone($sts, $sts_address);</w:t>
      </w:r>
    </w:p>
    <w:p w14:paraId="1CA4C4E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</w:t>
      </w:r>
    </w:p>
    <w:p w14:paraId="78235EFB" w14:textId="77777777" w:rsidR="00B84052" w:rsidRPr="005C7DC4" w:rsidRDefault="00B84052" w:rsidP="00B84052">
      <w:pPr>
        <w:pStyle w:val="Sourcewithforeground"/>
        <w:jc w:val="left"/>
      </w:pPr>
      <w:r w:rsidRPr="005C7DC4">
        <w:t>    // set Token for service call - we use only first token from collection if many returned</w:t>
      </w:r>
    </w:p>
    <w:p w14:paraId="7FFFCDCC" w14:textId="77777777" w:rsidR="00B84052" w:rsidRPr="005C7DC4" w:rsidRDefault="00B84052" w:rsidP="00B84052">
      <w:pPr>
        <w:pStyle w:val="Sourcewithforeground"/>
        <w:jc w:val="left"/>
      </w:pPr>
      <w:r w:rsidRPr="005C7DC4">
        <w:t>    $service-&gt;customtoken = $tokens[0];</w:t>
      </w:r>
    </w:p>
    <w:p w14:paraId="13870CD0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3F034B39" w14:textId="77777777" w:rsidR="00B84052" w:rsidRPr="005C7DC4" w:rsidRDefault="00B84052" w:rsidP="00B84052">
      <w:pPr>
        <w:pStyle w:val="Sourcewithforeground"/>
        <w:jc w:val="left"/>
      </w:pPr>
      <w:r w:rsidRPr="005C7DC4">
        <w:t>    $channel_name = 'SampleChannel';</w:t>
      </w:r>
    </w:p>
    <w:p w14:paraId="7C69A45E" w14:textId="77777777" w:rsidR="00B84052" w:rsidRPr="005C7DC4" w:rsidRDefault="00B84052" w:rsidP="00B84052">
      <w:pPr>
        <w:pStyle w:val="Sourcewithforeground"/>
        <w:jc w:val="left"/>
      </w:pPr>
      <w:r w:rsidRPr="005C7DC4">
        <w:t>    $channel_urn = 'URN:IVIS:100001:CHA-'.$channel_name.'-TYPE-DIK';</w:t>
      </w:r>
    </w:p>
    <w:p w14:paraId="7BD3A21B" w14:textId="77777777" w:rsidR="00B84052" w:rsidRPr="005C7DC4" w:rsidRDefault="00B84052" w:rsidP="00B84052">
      <w:pPr>
        <w:pStyle w:val="Sourcewithforeground"/>
        <w:jc w:val="left"/>
      </w:pPr>
      <w:r w:rsidRPr="005C7DC4">
        <w:t>    $minor_v = 0; //version minor value</w:t>
      </w:r>
    </w:p>
    <w:p w14:paraId="00FEDEAC" w14:textId="77777777" w:rsidR="00B84052" w:rsidRPr="005C7DC4" w:rsidRDefault="00B84052" w:rsidP="00B84052">
      <w:pPr>
        <w:pStyle w:val="Sourcewithforeground"/>
        <w:jc w:val="left"/>
      </w:pPr>
      <w:r w:rsidRPr="005C7DC4">
        <w:t>    $major_v = 1; //version major value</w:t>
      </w:r>
    </w:p>
    <w:p w14:paraId="4CB11F83" w14:textId="77777777" w:rsidR="00B84052" w:rsidRPr="005C7DC4" w:rsidRDefault="00B84052" w:rsidP="00B84052">
      <w:pPr>
        <w:pStyle w:val="Sourcewithforeground"/>
        <w:jc w:val="left"/>
      </w:pPr>
      <w:r w:rsidRPr="005C7DC4">
        <w:t>    $channel_version_URN = 'URN:IVIS:100001:CHA-'  .$channel_name. '-v' . $major_v . "-" . $minor_v . '-TYPE-DIK';</w:t>
      </w:r>
    </w:p>
    <w:p w14:paraId="4212B2D1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6262D324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044AF668" w14:textId="77777777" w:rsidR="00B84052" w:rsidRPr="005C7DC4" w:rsidRDefault="00B84052" w:rsidP="00B84052">
      <w:pPr>
        <w:pStyle w:val="Sourcewithforeground"/>
        <w:jc w:val="left"/>
      </w:pPr>
      <w:r w:rsidRPr="005C7DC4">
        <w:t>    $dom = new DOMDocument('1.0', 'UTF-8');</w:t>
      </w:r>
    </w:p>
    <w:p w14:paraId="4ADB9D97" w14:textId="77777777" w:rsidR="00B84052" w:rsidRPr="005C7DC4" w:rsidRDefault="00B84052" w:rsidP="00B84052">
      <w:pPr>
        <w:pStyle w:val="Sourcewithforeground"/>
        <w:jc w:val="left"/>
      </w:pPr>
      <w:r w:rsidRPr="005C7DC4">
        <w:t>    $dom-&gt;loadXML(file_get_contents('xml/data.xml')); </w:t>
      </w:r>
    </w:p>
    <w:p w14:paraId="66399154" w14:textId="77777777" w:rsidR="00B84052" w:rsidRPr="005C7DC4" w:rsidRDefault="00B84052" w:rsidP="00B84052">
      <w:pPr>
        <w:pStyle w:val="Sourcewithforeground"/>
        <w:jc w:val="left"/>
      </w:pPr>
    </w:p>
    <w:p w14:paraId="49893DCC" w14:textId="77777777" w:rsidR="00B84052" w:rsidRPr="005C7DC4" w:rsidRDefault="00B84052" w:rsidP="00B84052">
      <w:pPr>
        <w:pStyle w:val="Sourcewithforeground"/>
        <w:jc w:val="left"/>
      </w:pPr>
      <w:r w:rsidRPr="005C7DC4">
        <w:t>    $req =  array( </w:t>
      </w:r>
    </w:p>
    <w:p w14:paraId="3114A5B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'MessageSave2' =&gt; array(</w:t>
      </w:r>
    </w:p>
    <w:p w14:paraId="0026E2F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'ReceiverFilter' =&gt; array(</w:t>
      </w:r>
    </w:p>
    <w:p w14:paraId="6EDE8E2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'Authority' =&gt; array('100001')</w:t>
      </w:r>
    </w:p>
    <w:p w14:paraId="6B0129C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),</w:t>
      </w:r>
    </w:p>
    <w:p w14:paraId="26AC2F2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3698C04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'BussinesMessage' =&gt; array(</w:t>
      </w:r>
    </w:p>
    <w:p w14:paraId="1D14717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'any' =&gt; array(</w:t>
      </w:r>
    </w:p>
    <w:p w14:paraId="345141F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2C5B6303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)</w:t>
      </w:r>
    </w:p>
    <w:p w14:paraId="48F2473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)</w:t>
      </w:r>
    </w:p>
    <w:p w14:paraId="11A34D7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)</w:t>
      </w:r>
    </w:p>
    <w:p w14:paraId="40DECBEE" w14:textId="77777777" w:rsidR="00B84052" w:rsidRPr="005C7DC4" w:rsidRDefault="00B84052" w:rsidP="00B84052">
      <w:pPr>
        <w:pStyle w:val="Sourcewithforeground"/>
        <w:jc w:val="left"/>
      </w:pPr>
      <w:r w:rsidRPr="005C7DC4">
        <w:t>    );</w:t>
      </w:r>
    </w:p>
    <w:p w14:paraId="3E42482C" w14:textId="77777777" w:rsidR="00B84052" w:rsidRPr="005C7DC4" w:rsidRDefault="00B84052" w:rsidP="00B84052">
      <w:pPr>
        <w:pStyle w:val="Sourcewithforeground"/>
        <w:jc w:val="left"/>
      </w:pPr>
    </w:p>
    <w:p w14:paraId="0FD78A3E" w14:textId="77777777" w:rsidR="00B84052" w:rsidRPr="005C7DC4" w:rsidRDefault="00B84052" w:rsidP="00B84052">
      <w:pPr>
        <w:pStyle w:val="Sourcewithforeground"/>
        <w:jc w:val="left"/>
      </w:pPr>
      <w:r w:rsidRPr="005C7DC4">
        <w:t>    $method_name = 'SendMessage2';</w:t>
      </w:r>
    </w:p>
    <w:p w14:paraId="5ADF2039" w14:textId="77777777" w:rsidR="00B84052" w:rsidRPr="005C7DC4" w:rsidRDefault="00B84052" w:rsidP="00B84052">
      <w:pPr>
        <w:pStyle w:val="Sourcewithforeground"/>
        <w:jc w:val="left"/>
      </w:pPr>
      <w:r w:rsidRPr="005C7DC4">
        <w:t>    $result2 = $service-&gt;__soapCall($method_name, array($req));</w:t>
      </w:r>
    </w:p>
    <w:p w14:paraId="3CE41149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$ms-&gt;addServiceCallMilestone($service, $DIT_WCF_service_addr, $method_name);</w:t>
      </w:r>
    </w:p>
    <w:p w14:paraId="1477EA8C" w14:textId="77777777" w:rsidR="00B84052" w:rsidRPr="005C7DC4" w:rsidRDefault="00B84052" w:rsidP="00B84052">
      <w:pPr>
        <w:pStyle w:val="Sourcewithforeground"/>
        <w:jc w:val="left"/>
      </w:pPr>
      <w:r w:rsidRPr="005C7DC4">
        <w:br/>
      </w:r>
    </w:p>
    <w:p w14:paraId="576DCC35" w14:textId="77777777" w:rsidR="00B84052" w:rsidRPr="005C7DC4" w:rsidRDefault="00B84052" w:rsidP="00B84052">
      <w:pPr>
        <w:pStyle w:val="Sourcewithforeground"/>
        <w:jc w:val="left"/>
      </w:pPr>
      <w:r w:rsidRPr="005C7DC4">
        <w:t>    // set UsernameToken variables and request for tokens</w:t>
      </w:r>
    </w:p>
    <w:p w14:paraId="2A3FF4CE" w14:textId="77777777" w:rsidR="00B84052" w:rsidRPr="005C7DC4" w:rsidRDefault="00B84052" w:rsidP="00B84052">
      <w:pPr>
        <w:pStyle w:val="Sourcewithforeground"/>
        <w:jc w:val="left"/>
      </w:pPr>
      <w:r w:rsidRPr="005C7DC4">
        <w:t>    $username = 'usernamevraa';</w:t>
      </w:r>
    </w:p>
    <w:p w14:paraId="729F5DB9" w14:textId="69C95994" w:rsidR="00B84052" w:rsidRPr="005C7DC4" w:rsidRDefault="00B84052" w:rsidP="00B84052">
      <w:pPr>
        <w:pStyle w:val="Sourcewithforeground"/>
        <w:jc w:val="left"/>
      </w:pPr>
      <w:r w:rsidRPr="005C7DC4">
        <w:t>    $password = '</w:t>
      </w:r>
      <w:r w:rsidR="004756B8" w:rsidRPr="005C7DC4">
        <w:t>Password</w:t>
      </w:r>
      <w:r w:rsidRPr="005C7DC4">
        <w:t>';</w:t>
      </w:r>
    </w:p>
    <w:p w14:paraId="66DB68B5" w14:textId="77777777" w:rsidR="00B84052" w:rsidRPr="005C7DC4" w:rsidRDefault="00B84052" w:rsidP="00B84052">
      <w:pPr>
        <w:pStyle w:val="Sourcewithforeground"/>
        <w:jc w:val="left"/>
      </w:pPr>
      <w:r w:rsidRPr="005C7DC4">
        <w:t>     </w:t>
      </w:r>
    </w:p>
    <w:p w14:paraId="0A4CD42E" w14:textId="77777777" w:rsidR="00B84052" w:rsidRPr="005C7DC4" w:rsidRDefault="00B84052" w:rsidP="00B84052">
      <w:pPr>
        <w:pStyle w:val="Sourcewithforeground"/>
        <w:jc w:val="left"/>
      </w:pPr>
      <w:r w:rsidRPr="005C7DC4">
        <w:t>    $tokens = $sts2-&gt;issueToken($username, $password, $apply_to, $claims);</w:t>
      </w:r>
    </w:p>
    <w:p w14:paraId="407495D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</w:t>
      </w:r>
    </w:p>
    <w:p w14:paraId="53A45A1A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$ms-&gt;addSTSCallmilestone($sts2, $sts_address);</w:t>
      </w:r>
    </w:p>
    <w:p w14:paraId="632175DA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</w:t>
      </w:r>
    </w:p>
    <w:p w14:paraId="15B3274E" w14:textId="77777777" w:rsidR="00B84052" w:rsidRPr="005C7DC4" w:rsidRDefault="00B84052" w:rsidP="00B84052">
      <w:pPr>
        <w:pStyle w:val="Sourcewithforeground"/>
        <w:jc w:val="left"/>
      </w:pPr>
      <w:r w:rsidRPr="005C7DC4">
        <w:t>     // set Token for service call - we use only first token from collection if many returned</w:t>
      </w:r>
    </w:p>
    <w:p w14:paraId="14F79F86" w14:textId="77777777" w:rsidR="00B84052" w:rsidRPr="005C7DC4" w:rsidRDefault="00B84052" w:rsidP="00B84052">
      <w:pPr>
        <w:pStyle w:val="Sourcewithforeground"/>
        <w:jc w:val="left"/>
      </w:pPr>
      <w:r w:rsidRPr="005C7DC4">
        <w:t>    $service2-&gt;customtoken = $tokens[0];     </w:t>
      </w:r>
    </w:p>
    <w:p w14:paraId="7AAF9664" w14:textId="77777777" w:rsidR="00B84052" w:rsidRPr="005C7DC4" w:rsidRDefault="00B84052" w:rsidP="00B84052">
      <w:pPr>
        <w:pStyle w:val="Sourcewithforeground"/>
        <w:jc w:val="left"/>
      </w:pPr>
      <w:r w:rsidRPr="005C7DC4">
        <w:t> </w:t>
      </w:r>
    </w:p>
    <w:p w14:paraId="3D297BCE" w14:textId="77777777" w:rsidR="00B84052" w:rsidRPr="005C7DC4" w:rsidRDefault="00B84052" w:rsidP="00B84052">
      <w:pPr>
        <w:pStyle w:val="Sourcewithforeground"/>
        <w:jc w:val="left"/>
      </w:pPr>
      <w:r w:rsidRPr="005C7DC4">
        <w:t>    $req = array(</w:t>
      </w:r>
    </w:p>
    <w:p w14:paraId="7B7F62E0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'MessageRequest' =&gt; array(</w:t>
      </w:r>
    </w:p>
    <w:p w14:paraId="610131C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'ChannelURN' =&gt; $channel_urn</w:t>
      </w:r>
    </w:p>
    <w:p w14:paraId="05E033D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)</w:t>
      </w:r>
    </w:p>
    <w:p w14:paraId="05321CBF" w14:textId="77777777" w:rsidR="00B84052" w:rsidRPr="005C7DC4" w:rsidRDefault="00B84052" w:rsidP="00B84052">
      <w:pPr>
        <w:pStyle w:val="Sourcewithforeground"/>
        <w:jc w:val="left"/>
      </w:pPr>
      <w:r w:rsidRPr="005C7DC4">
        <w:t>    );</w:t>
      </w:r>
    </w:p>
    <w:p w14:paraId="6E858A19" w14:textId="77777777" w:rsidR="00B84052" w:rsidRPr="005C7DC4" w:rsidRDefault="00B84052" w:rsidP="00B84052">
      <w:pPr>
        <w:pStyle w:val="Sourcewithforeground"/>
        <w:jc w:val="left"/>
      </w:pPr>
      <w:r w:rsidRPr="005C7DC4">
        <w:t>     </w:t>
      </w:r>
    </w:p>
    <w:p w14:paraId="140FE290" w14:textId="77777777" w:rsidR="00B84052" w:rsidRPr="005C7DC4" w:rsidRDefault="00B84052" w:rsidP="00B84052">
      <w:pPr>
        <w:pStyle w:val="Sourcewithforeground"/>
        <w:jc w:val="left"/>
      </w:pPr>
      <w:r w:rsidRPr="005C7DC4">
        <w:t>    $method_name = 'ReceiveMessage2';                               </w:t>
      </w:r>
    </w:p>
    <w:p w14:paraId="40735CFE" w14:textId="77777777" w:rsidR="00B84052" w:rsidRPr="005C7DC4" w:rsidRDefault="00B84052" w:rsidP="00B84052">
      <w:pPr>
        <w:pStyle w:val="Sourcewithforeground"/>
        <w:jc w:val="left"/>
      </w:pPr>
      <w:r w:rsidRPr="005C7DC4">
        <w:t>    $result = $service2-&gt;__soapCall($method_name, array($req));</w:t>
      </w:r>
    </w:p>
    <w:p w14:paraId="24C35C55" w14:textId="77777777" w:rsidR="00B84052" w:rsidRPr="005C7DC4" w:rsidRDefault="00B84052" w:rsidP="00B84052">
      <w:pPr>
        <w:pStyle w:val="Sourcewithforeground"/>
        <w:jc w:val="left"/>
      </w:pPr>
      <w:r w:rsidRPr="005C7DC4">
        <w:t>    $ms-&gt;addServiceCallMilestone($service2, $DIT_WCF_service_addr, $method_name);</w:t>
      </w:r>
    </w:p>
    <w:p w14:paraId="75B9FD78" w14:textId="77777777" w:rsidR="00B84052" w:rsidRPr="005C7DC4" w:rsidRDefault="00B84052" w:rsidP="00B84052">
      <w:pPr>
        <w:pStyle w:val="Sourcewithforeground"/>
        <w:jc w:val="left"/>
      </w:pPr>
    </w:p>
    <w:p w14:paraId="7B3DE791" w14:textId="77777777" w:rsidR="00B84052" w:rsidRPr="005C7DC4" w:rsidRDefault="00B84052" w:rsidP="00B84052">
      <w:pPr>
        <w:pStyle w:val="Sourcewithforeground"/>
        <w:jc w:val="left"/>
      </w:pPr>
      <w:r w:rsidRPr="005C7DC4">
        <w:t>    $messageId = $result-&gt;MessageResponse2-&gt;Items[0]-&gt;MessageID;</w:t>
      </w:r>
    </w:p>
    <w:p w14:paraId="10E99300" w14:textId="77777777" w:rsidR="00B84052" w:rsidRPr="005C7DC4" w:rsidRDefault="00B84052" w:rsidP="00B84052">
      <w:pPr>
        <w:pStyle w:val="Sourcewithforeground"/>
        <w:jc w:val="left"/>
      </w:pPr>
    </w:p>
    <w:p w14:paraId="6BB91B13" w14:textId="77777777" w:rsidR="00B84052" w:rsidRPr="005C7DC4" w:rsidRDefault="00B84052" w:rsidP="00B84052">
      <w:pPr>
        <w:pStyle w:val="Sourcewithforeground"/>
        <w:jc w:val="left"/>
      </w:pPr>
      <w:r w:rsidRPr="005C7DC4">
        <w:t>    $dom = new DOMDocument('1.0', 'UTF-8');</w:t>
      </w:r>
    </w:p>
    <w:p w14:paraId="37508AF5" w14:textId="77777777" w:rsidR="00B84052" w:rsidRPr="005C7DC4" w:rsidRDefault="00B84052" w:rsidP="00B84052">
      <w:pPr>
        <w:pStyle w:val="Sourcewithforeground"/>
        <w:jc w:val="left"/>
      </w:pPr>
      <w:r w:rsidRPr="005C7DC4">
        <w:t>    $dom-&gt;loadXML(file_get_contents('xml/kluda.xml')); </w:t>
      </w:r>
    </w:p>
    <w:p w14:paraId="27EFB7F1" w14:textId="77777777" w:rsidR="00B84052" w:rsidRPr="005C7DC4" w:rsidRDefault="00B84052" w:rsidP="00B84052">
      <w:pPr>
        <w:pStyle w:val="Sourcewithforeground"/>
        <w:jc w:val="left"/>
      </w:pPr>
    </w:p>
    <w:p w14:paraId="32705159" w14:textId="77777777" w:rsidR="00B84052" w:rsidRPr="005C7DC4" w:rsidRDefault="00B84052" w:rsidP="00B84052">
      <w:pPr>
        <w:pStyle w:val="Sourcewithforeground"/>
        <w:jc w:val="left"/>
      </w:pPr>
      <w:r w:rsidRPr="005C7DC4">
        <w:t>    $req =  array( </w:t>
      </w:r>
    </w:p>
    <w:p w14:paraId="19ED9109" w14:textId="77777777" w:rsidR="00B84052" w:rsidRPr="005C7DC4" w:rsidRDefault="00B84052" w:rsidP="00B84052">
      <w:pPr>
        <w:pStyle w:val="Sourcewithforeground"/>
        <w:jc w:val="left"/>
      </w:pPr>
      <w:r w:rsidRPr="005C7DC4">
        <w:t>        'MessageSave2' =&gt; array(</w:t>
      </w:r>
    </w:p>
    <w:p w14:paraId="49E1C79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'ChannelVersionURN' =&gt; $channel_version_URN,            </w:t>
      </w:r>
    </w:p>
    <w:p w14:paraId="75B36E21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'EventMessage' =&gt; array(</w:t>
      </w:r>
    </w:p>
    <w:p w14:paraId="7F94EC9C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'any' =&gt; array(</w:t>
      </w:r>
    </w:p>
    <w:p w14:paraId="0F4609FF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    $dom-&gt;saveXML($dom-&gt;documentElement)</w:t>
      </w:r>
    </w:p>
    <w:p w14:paraId="0CFA2FB7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),</w:t>
      </w:r>
    </w:p>
    <w:p w14:paraId="75053C2B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'Name' =&gt; 'Error!',</w:t>
      </w:r>
    </w:p>
    <w:p w14:paraId="64E242C4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    'RelatedMessageID' =&gt; $messageId</w:t>
      </w:r>
    </w:p>
    <w:p w14:paraId="572850DD" w14:textId="77777777" w:rsidR="00B84052" w:rsidRPr="005C7DC4" w:rsidRDefault="00B84052" w:rsidP="00B84052">
      <w:pPr>
        <w:pStyle w:val="Sourcewithforeground"/>
        <w:jc w:val="left"/>
      </w:pPr>
      <w:r w:rsidRPr="005C7DC4">
        <w:t>            )</w:t>
      </w:r>
    </w:p>
    <w:p w14:paraId="40B30B32" w14:textId="77777777" w:rsidR="00B84052" w:rsidRPr="005C7DC4" w:rsidRDefault="00B84052" w:rsidP="00B84052">
      <w:pPr>
        <w:pStyle w:val="Sourcewithforeground"/>
        <w:jc w:val="left"/>
      </w:pPr>
      <w:r w:rsidRPr="005C7DC4">
        <w:t>        )</w:t>
      </w:r>
    </w:p>
    <w:p w14:paraId="2FC15FFF" w14:textId="77777777" w:rsidR="00B84052" w:rsidRPr="005C7DC4" w:rsidRDefault="00B84052" w:rsidP="00B84052">
      <w:pPr>
        <w:pStyle w:val="Sourcewithforeground"/>
        <w:jc w:val="left"/>
      </w:pPr>
      <w:r w:rsidRPr="005C7DC4">
        <w:t>    );</w:t>
      </w:r>
    </w:p>
    <w:p w14:paraId="288C8385" w14:textId="77777777" w:rsidR="00B84052" w:rsidRPr="005C7DC4" w:rsidRDefault="00B84052" w:rsidP="00B84052">
      <w:pPr>
        <w:pStyle w:val="Sourcewithforeground"/>
        <w:jc w:val="left"/>
      </w:pPr>
    </w:p>
    <w:p w14:paraId="319E3C8A" w14:textId="77777777" w:rsidR="00B84052" w:rsidRPr="005C7DC4" w:rsidRDefault="00B84052" w:rsidP="00B84052">
      <w:pPr>
        <w:pStyle w:val="Sourcewithforeground"/>
        <w:jc w:val="left"/>
      </w:pPr>
      <w:r w:rsidRPr="005C7DC4">
        <w:t>    $method_name = 'SendMessage2';</w:t>
      </w:r>
    </w:p>
    <w:p w14:paraId="1E854EF4" w14:textId="77777777" w:rsidR="00B84052" w:rsidRPr="005C7DC4" w:rsidRDefault="00B84052" w:rsidP="00B84052">
      <w:pPr>
        <w:pStyle w:val="Sourcewithforeground"/>
        <w:jc w:val="left"/>
      </w:pPr>
      <w:r w:rsidRPr="005C7DC4">
        <w:t>    //$result2 = $service-&gt;__soapCall($method_name, array($req));</w:t>
      </w:r>
    </w:p>
    <w:p w14:paraId="7B32B1CA" w14:textId="77777777" w:rsidR="00B84052" w:rsidRPr="005C7DC4" w:rsidRDefault="00B84052" w:rsidP="00B84052">
      <w:pPr>
        <w:pStyle w:val="Sourcewithforeground"/>
        <w:jc w:val="left"/>
      </w:pPr>
      <w:r w:rsidRPr="005C7DC4">
        <w:t>    //$ms-&gt;addServiceCallMilestone($service, $DIT_WCF_service_addr, $method_name);</w:t>
      </w:r>
    </w:p>
    <w:p w14:paraId="62DB99B4" w14:textId="77777777" w:rsidR="00B84052" w:rsidRPr="005C7DC4" w:rsidRDefault="00B84052" w:rsidP="00B84052">
      <w:pPr>
        <w:pStyle w:val="Sourcewithforeground"/>
        <w:jc w:val="left"/>
      </w:pPr>
    </w:p>
    <w:p w14:paraId="1DA46A08" w14:textId="77777777" w:rsidR="00B84052" w:rsidRPr="005C7DC4" w:rsidRDefault="00B84052" w:rsidP="00B84052">
      <w:pPr>
        <w:pStyle w:val="Sourcewithforeground"/>
        <w:jc w:val="left"/>
      </w:pPr>
      <w:r w:rsidRPr="005C7DC4">
        <w:t>    $ms-&gt;fromatXML();</w:t>
      </w:r>
    </w:p>
    <w:p w14:paraId="47846E00" w14:textId="77777777" w:rsidR="00B84052" w:rsidRPr="005C7DC4" w:rsidRDefault="00B84052" w:rsidP="00B84052">
      <w:pPr>
        <w:pStyle w:val="Sourcewithforeground"/>
        <w:jc w:val="left"/>
      </w:pPr>
      <w:r w:rsidRPr="005C7DC4">
        <w:t>    echo $ms-&gt;getJSON();</w:t>
      </w:r>
    </w:p>
    <w:p w14:paraId="3E7CDF93" w14:textId="77777777" w:rsidR="00B84052" w:rsidRPr="005C7DC4" w:rsidRDefault="00B84052" w:rsidP="00B84052">
      <w:pPr>
        <w:pStyle w:val="Sourcewithforeground"/>
        <w:jc w:val="left"/>
      </w:pPr>
      <w:r w:rsidRPr="005C7DC4">
        <w:t>    </w:t>
      </w:r>
    </w:p>
    <w:p w14:paraId="5799E19E" w14:textId="77777777" w:rsidR="00B84052" w:rsidRPr="005C7DC4" w:rsidRDefault="00B84052" w:rsidP="00B84052">
      <w:pPr>
        <w:pStyle w:val="Sourcewithforeground"/>
        <w:jc w:val="left"/>
      </w:pPr>
      <w:r w:rsidRPr="005C7DC4">
        <w:t>} catch (SoapFault $fault) {</w:t>
      </w:r>
    </w:p>
    <w:p w14:paraId="457154B9" w14:textId="77777777" w:rsidR="00B84052" w:rsidRPr="005C7DC4" w:rsidRDefault="00B84052" w:rsidP="00B84052">
      <w:pPr>
        <w:pStyle w:val="Sourcewithforeground"/>
        <w:jc w:val="left"/>
      </w:pPr>
      <w:r w:rsidRPr="005C7DC4">
        <w:t>    echo $fault;</w:t>
      </w:r>
    </w:p>
    <w:p w14:paraId="27CC0D62" w14:textId="77777777" w:rsidR="00B84052" w:rsidRPr="005C7DC4" w:rsidRDefault="00B84052" w:rsidP="00B84052">
      <w:pPr>
        <w:pStyle w:val="Sourcewithforeground"/>
        <w:jc w:val="left"/>
      </w:pPr>
      <w:r w:rsidRPr="005C7DC4">
        <w:t>}</w:t>
      </w:r>
    </w:p>
    <w:p w14:paraId="5A2A29B7" w14:textId="77777777" w:rsidR="00B84052" w:rsidRPr="005C7DC4" w:rsidRDefault="00B84052" w:rsidP="00B84052">
      <w:pPr>
        <w:pStyle w:val="Sourcewithforeground"/>
        <w:jc w:val="left"/>
      </w:pPr>
      <w:r w:rsidRPr="005C7DC4">
        <w:t>} catch (Exception $ex)  {</w:t>
      </w:r>
    </w:p>
    <w:p w14:paraId="1E8F2567" w14:textId="77777777" w:rsidR="00B84052" w:rsidRPr="005C7DC4" w:rsidRDefault="00B84052" w:rsidP="00B84052">
      <w:pPr>
        <w:pStyle w:val="Sourcewithforeground"/>
        <w:jc w:val="left"/>
      </w:pPr>
      <w:r w:rsidRPr="005C7DC4">
        <w:t>    var_dump($ex);</w:t>
      </w:r>
    </w:p>
    <w:p w14:paraId="749AA4AD" w14:textId="77777777" w:rsidR="00B84052" w:rsidRPr="005C7DC4" w:rsidRDefault="00B84052" w:rsidP="00B84052">
      <w:pPr>
        <w:pStyle w:val="Sourcewithforeground"/>
        <w:jc w:val="left"/>
      </w:pPr>
      <w:r w:rsidRPr="005C7DC4">
        <w:t>}</w:t>
      </w:r>
    </w:p>
    <w:p w14:paraId="6BAC6CE4" w14:textId="77777777" w:rsidR="00B84052" w:rsidRPr="005C7DC4" w:rsidRDefault="00B84052" w:rsidP="00B84052">
      <w:pPr>
        <w:pStyle w:val="Sourcewithforeground"/>
        <w:jc w:val="left"/>
      </w:pPr>
    </w:p>
    <w:p w14:paraId="2E476726" w14:textId="56466BE1" w:rsidR="00D42D37" w:rsidRPr="005C7DC4" w:rsidRDefault="00B84052" w:rsidP="00C739DB">
      <w:pPr>
        <w:pStyle w:val="Sourcewithforeground"/>
        <w:jc w:val="left"/>
      </w:pPr>
      <w:r w:rsidRPr="005C7DC4">
        <w:t>?&gt;</w:t>
      </w:r>
    </w:p>
    <w:p w14:paraId="1CFDE301" w14:textId="2629D7C5" w:rsidR="00634DC3" w:rsidRPr="005C7DC4" w:rsidRDefault="00634DC3" w:rsidP="00634DC3">
      <w:pPr>
        <w:pStyle w:val="Heading3"/>
      </w:pPr>
      <w:bookmarkStart w:id="198" w:name="_Toc134800264"/>
      <w:r w:rsidRPr="005C7DC4">
        <w:t xml:space="preserve">FTP piemēri </w:t>
      </w:r>
      <w:r w:rsidR="008963A2" w:rsidRPr="005C7DC4">
        <w:t>PHP</w:t>
      </w:r>
      <w:bookmarkEnd w:id="198"/>
    </w:p>
    <w:p w14:paraId="52FA5974" w14:textId="1E589787" w:rsidR="00634DC3" w:rsidRPr="005C7DC4" w:rsidRDefault="00634DC3" w:rsidP="00634DC3">
      <w:r w:rsidRPr="005C7DC4">
        <w:t>DIT FTP pieslēgumu var pārbaudīt, izmantojot FTP klientu, piemēram</w:t>
      </w:r>
      <w:r w:rsidR="00957D4C" w:rsidRPr="005C7DC4">
        <w:t>,</w:t>
      </w:r>
      <w:r w:rsidRPr="005C7DC4">
        <w:t xml:space="preserve"> </w:t>
      </w:r>
      <w:r w:rsidRPr="005C7DC4">
        <w:rPr>
          <w:i/>
        </w:rPr>
        <w:t>FileZilla. FileZilla ftp</w:t>
      </w:r>
      <w:r w:rsidRPr="005C7DC4">
        <w:t xml:space="preserve"> kanāla konfigurācija ir redzama </w:t>
      </w:r>
      <w:r w:rsidRPr="005C7DC4">
        <w:fldChar w:fldCharType="begin"/>
      </w:r>
      <w:r w:rsidRPr="005C7DC4">
        <w:instrText xml:space="preserve"> REF _Ref334031948 \h </w:instrText>
      </w:r>
      <w:r w:rsidRPr="005C7DC4">
        <w:fldChar w:fldCharType="separate"/>
      </w:r>
      <w:r w:rsidR="00565FEE" w:rsidRPr="005C7DC4">
        <w:t>20</w:t>
      </w:r>
      <w:r w:rsidRPr="005C7DC4">
        <w:fldChar w:fldCharType="end"/>
      </w:r>
      <w:r w:rsidRPr="005C7DC4">
        <w:t>.attēlā.</w:t>
      </w:r>
    </w:p>
    <w:p w14:paraId="6946AAE7" w14:textId="5C8E0A12" w:rsidR="00634DC3" w:rsidRPr="005C7DC4" w:rsidRDefault="00634DC3" w:rsidP="00634DC3">
      <w:pPr>
        <w:pStyle w:val="Pictureposition"/>
      </w:pPr>
      <w:r w:rsidRPr="005C7DC4">
        <w:rPr>
          <w:noProof/>
          <w:lang w:eastAsia="lv-LV"/>
        </w:rPr>
        <w:drawing>
          <wp:inline distT="0" distB="0" distL="0" distR="0" wp14:anchorId="502540A9" wp14:editId="402E715B">
            <wp:extent cx="2867025" cy="32194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521C" w14:textId="4FCB52D7" w:rsidR="00634DC3" w:rsidRPr="005C7DC4" w:rsidRDefault="00A34CAE" w:rsidP="00634DC3">
      <w:pPr>
        <w:pStyle w:val="Picturecaption"/>
      </w:pPr>
      <w:r w:rsidRPr="005C7DC4">
        <w:t>42</w:t>
      </w:r>
      <w:r w:rsidR="00634DC3" w:rsidRPr="005C7DC4">
        <w:t>.attēls. FileZilla FTPs kanāla konfigurācija</w:t>
      </w:r>
    </w:p>
    <w:p w14:paraId="3DD78EA9" w14:textId="77777777" w:rsidR="00634DC3" w:rsidRPr="005C7DC4" w:rsidRDefault="00634DC3" w:rsidP="00634DC3">
      <w:pPr>
        <w:pStyle w:val="Heading4"/>
      </w:pPr>
      <w:bookmarkStart w:id="199" w:name="_Toc134800265"/>
      <w:r w:rsidRPr="005C7DC4">
        <w:t>Datnes pievienošana (FTPs_SendMessage)</w:t>
      </w:r>
      <w:bookmarkEnd w:id="199"/>
    </w:p>
    <w:p w14:paraId="1188BE4B" w14:textId="4B6CDD9E" w:rsidR="00634DC3" w:rsidRPr="005C7DC4" w:rsidRDefault="00634DC3" w:rsidP="00634DC3">
      <w:r w:rsidRPr="005C7DC4">
        <w:t>Tiek izveidots pieslēgums FTP</w:t>
      </w:r>
      <w:r w:rsidR="00957D4C" w:rsidRPr="005C7DC4">
        <w:t>,</w:t>
      </w:r>
      <w:r w:rsidRPr="005C7DC4">
        <w:t xml:space="preserve"> un tiek pievienota datne kanāla mapei, kura atbilst „URN:IVIS:100001:CHA-SampleChannel2-v1-0-TYPE-DIK” kanālam:</w:t>
      </w:r>
    </w:p>
    <w:p w14:paraId="07C50B8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2D57C25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1AC8237C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</w:t>
      </w:r>
    </w:p>
    <w:p w14:paraId="0B05FA4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7F5F526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'DitAdmin';</w:t>
      </w:r>
    </w:p>
    <w:p w14:paraId="06E926BE" w14:textId="72BF3F7B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397FFB19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DD0D122" w14:textId="78CD2C55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527FCD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4EF40A80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0343A1C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4A2EC0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'AAPE';</w:t>
      </w:r>
    </w:p>
    <w:p w14:paraId="09455EA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54CE730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324DF0F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7321BCA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704EF76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207544BE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4DDAF44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63DA3E0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468A8482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4B0A53A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6637309C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6E50CAC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2C811D8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70566BAD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3E6DCF6C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15BB3A94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AC2F929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upload the file</w:t>
      </w:r>
    </w:p>
    <w:p w14:paraId="34DD78FB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'/DIK-v2-3/Write/';</w:t>
      </w:r>
    </w:p>
    <w:p w14:paraId="2F76FBEB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$upload = ftp_put($conn_id, $dest_folder.'message2.xml', 'xml/data.xml', FTP_ASCII); </w:t>
      </w:r>
    </w:p>
    <w:p w14:paraId="02AB2BD5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7BBD4C7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upload status</w:t>
      </w:r>
    </w:p>
    <w:p w14:paraId="282B5304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(!$upload) { </w:t>
      </w:r>
    </w:p>
    <w:p w14:paraId="211C8C82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upload has failed!";</w:t>
      </w:r>
    </w:p>
    <w:p w14:paraId="5F4718B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458BF4E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"Uploaded succesfull";</w:t>
      </w:r>
    </w:p>
    <w:p w14:paraId="253E31C2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5E07A70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669FC9A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1B07ED27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1A21B0B6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1984EACB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1B303BD3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2473CB78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09518ED1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18E0A1B3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7CA80539" w14:textId="77777777" w:rsidR="007A77FD" w:rsidRPr="005C7DC4" w:rsidRDefault="007A77FD" w:rsidP="007A77FD">
      <w:pPr>
        <w:pStyle w:val="Sourcewithforeground"/>
        <w:jc w:val="left"/>
        <w:rPr>
          <w:color w:val="000000"/>
        </w:rPr>
      </w:pPr>
    </w:p>
    <w:p w14:paraId="49536A1F" w14:textId="1ECEAD61" w:rsidR="007A77FD" w:rsidRPr="005C7DC4" w:rsidRDefault="007A77FD" w:rsidP="007A77F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355A14B9" w14:textId="460190E9" w:rsidR="00634DC3" w:rsidRPr="005C7DC4" w:rsidRDefault="00634DC3" w:rsidP="00634DC3">
      <w:pPr>
        <w:pStyle w:val="Heading4"/>
      </w:pPr>
      <w:bookmarkStart w:id="200" w:name="_Toc134800266"/>
      <w:r w:rsidRPr="005C7DC4">
        <w:t xml:space="preserve">Datnes nolasīšana un </w:t>
      </w:r>
      <w:r w:rsidR="000D20E8" w:rsidRPr="005C7DC4">
        <w:t>dzēšana</w:t>
      </w:r>
      <w:r w:rsidRPr="005C7DC4">
        <w:t xml:space="preserve"> (FTPs_ReceiveMessage)</w:t>
      </w:r>
      <w:bookmarkEnd w:id="200"/>
    </w:p>
    <w:p w14:paraId="5BD9CDE7" w14:textId="2A7EC693" w:rsidR="00634DC3" w:rsidRPr="005C7DC4" w:rsidRDefault="00634DC3" w:rsidP="00634DC3">
      <w:r w:rsidRPr="005C7DC4">
        <w:t>Tiek izveidots pieslēgums FTP</w:t>
      </w:r>
      <w:r w:rsidR="00957D4C" w:rsidRPr="005C7DC4">
        <w:t>,</w:t>
      </w:r>
      <w:r w:rsidRPr="005C7DC4">
        <w:t xml:space="preserve"> un tiek nolasīta datne no kanāla mapes, kura atbilst „URN:IVIS:100001:CHA-SampleChannel2-v1-0-TYPE-DIK” kanālam:</w:t>
      </w:r>
    </w:p>
    <w:p w14:paraId="3ED92D70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2CB108B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</w:t>
      </w:r>
    </w:p>
    <w:p w14:paraId="1EA824F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   </w:t>
      </w:r>
    </w:p>
    <w:p w14:paraId="339E81A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62DFC0EC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'DitAdmin';</w:t>
      </w:r>
    </w:p>
    <w:p w14:paraId="3CF909DB" w14:textId="66E1CDF1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38FBF48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34E0639D" w14:textId="3FF28FEA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215157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1F5A5AF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685FD8B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00AE14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'SampleChannel';</w:t>
      </w:r>
    </w:p>
    <w:p w14:paraId="7C70CB49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0E33AAB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6F28868B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00BE637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2FA34C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73C795C0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4AC8DBD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16A613A2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7C4BE97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0749771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286A91FC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1B6F483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17322D6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7B040CC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656AF1A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52C578E5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7CBBD23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get ftp folder file list</w:t>
      </w:r>
    </w:p>
    <w:p w14:paraId="4C7D615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'/DIK-v1-0/ReadError';</w:t>
      </w:r>
    </w:p>
    <w:p w14:paraId="010B8E0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$file_list = ftp_nlist($conn_id, $dest_folder);</w:t>
      </w:r>
    </w:p>
    <w:p w14:paraId="3354C3C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55E7F20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foreach($file_list as $file_name) {</w:t>
      </w:r>
    </w:p>
    <w:p w14:paraId="3E3CCD1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</w:t>
      </w:r>
    </w:p>
    <w:p w14:paraId="3D9606D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if($file_name != '.' &amp;&amp; $file_name != '..' &amp;&amp; strstr($file_name, '.xml'))</w:t>
      </w:r>
    </w:p>
    <w:p w14:paraId="3F9215A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{</w:t>
      </w:r>
    </w:p>
    <w:p w14:paraId="625507B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$file_name = substr($file_name, strlen($dest_folder) + 1);</w:t>
      </w:r>
    </w:p>
    <w:p w14:paraId="73171C0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// open some file to write to</w:t>
      </w:r>
    </w:p>
    <w:p w14:paraId="589C0D9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$handle = fopen('xml/'.$file_name, 'w');</w:t>
      </w:r>
    </w:p>
    <w:p w14:paraId="75C339A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5D87413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// try to download $file_name and save it to $handle</w:t>
      </w:r>
    </w:p>
    <w:p w14:paraId="28DD9F8B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if (ftp_fget($conn_id, $handle, $dest_folder.'/'.$file_name, FTP_ASCII, 0)) {</w:t>
      </w:r>
    </w:p>
    <w:p w14:paraId="593E52B0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echo "successfully written to xml/$file_name\n";</w:t>
      </w:r>
    </w:p>
    <w:p w14:paraId="46F716C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</w:t>
      </w:r>
    </w:p>
    <w:p w14:paraId="1032DA1F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// if file is read, then delete it</w:t>
      </w:r>
    </w:p>
    <w:p w14:paraId="09E67F5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if (ftp_delete($conn_id, $dest_folder.'/'.$file_name)) {</w:t>
      </w:r>
    </w:p>
    <w:p w14:paraId="6AB059F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echo "file deleted successfully\n";</w:t>
      </w:r>
    </w:p>
    <w:p w14:paraId="0A7924E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} else {</w:t>
      </w:r>
    </w:p>
    <w:p w14:paraId="6488FA7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echo "could not delete file\ n";</w:t>
      </w:r>
    </w:p>
    <w:p w14:paraId="75FDBDE9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}</w:t>
      </w:r>
    </w:p>
    <w:p w14:paraId="226B7833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</w:t>
      </w:r>
    </w:p>
    <w:p w14:paraId="0FEF0D6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} else {</w:t>
      </w:r>
    </w:p>
    <w:p w14:paraId="60E0F55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echo "There was a problem while downloading remote file \n";</w:t>
      </w:r>
    </w:p>
    <w:p w14:paraId="3130DFC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}</w:t>
      </w:r>
    </w:p>
    <w:p w14:paraId="3B06831B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03E06F2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}</w:t>
      </w:r>
    </w:p>
    <w:p w14:paraId="5415554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517484E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E1AF657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6B696DCD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46A6379A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71AFD899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021554A1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</w:p>
    <w:p w14:paraId="075C5F76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7DC6E378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52116CDE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018A5C24" w14:textId="77777777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7295D7B2" w14:textId="159D4848" w:rsidR="0098070D" w:rsidRPr="005C7DC4" w:rsidRDefault="0098070D" w:rsidP="0098070D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442EDD3A" w14:textId="43399D14" w:rsidR="00EF560B" w:rsidRPr="005C7DC4" w:rsidRDefault="00EF560B" w:rsidP="00EF560B">
      <w:pPr>
        <w:pStyle w:val="Heading4"/>
      </w:pPr>
      <w:bookmarkStart w:id="201" w:name="_Toc134800267"/>
      <w:r w:rsidRPr="005C7DC4">
        <w:t>Ziņojuma sutīšana vienam kanāla dalibniekam (FTPSendMessageReceiver)</w:t>
      </w:r>
      <w:bookmarkEnd w:id="201"/>
    </w:p>
    <w:p w14:paraId="54E9D422" w14:textId="77777777" w:rsidR="00EF560B" w:rsidRPr="005C7DC4" w:rsidRDefault="00EF560B" w:rsidP="00EF560B">
      <w:r w:rsidRPr="005C7DC4">
        <w:t>Tiek izveidots pieslēgums FTP, un tiek pievienota datne kanāla mapei, kura atbilst „URN:IVIS:100001:CHA-SampleChannel2-v1-0-TYPE-DIK” kanālam:</w:t>
      </w:r>
    </w:p>
    <w:p w14:paraId="71B94BD4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6C9EF9BA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29DF3C3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</w:t>
      </w:r>
    </w:p>
    <w:p w14:paraId="74152C18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6B497E11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'DitAdmin';</w:t>
      </w:r>
    </w:p>
    <w:p w14:paraId="7D763AFF" w14:textId="325479EB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3BC24D5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81DAA18" w14:textId="307A3ACD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FC3790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151329FF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1B3ED5DC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49F1191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'SampleChannel';</w:t>
      </w:r>
    </w:p>
    <w:p w14:paraId="7571CDC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$authority = '100001';</w:t>
      </w:r>
    </w:p>
    <w:p w14:paraId="29F1216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229BC7BC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4D4A442C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352633C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159C894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314AF63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23D4167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1A6D8F98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782A89F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12FAC69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39A1087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71CF6C6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3D7E0F0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281312C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7EC51018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69076FD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D596B95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upload the file</w:t>
      </w:r>
    </w:p>
    <w:p w14:paraId="4A8117F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'/DIK-v1-0/Write/'.$authority.'/';</w:t>
      </w:r>
    </w:p>
    <w:p w14:paraId="5581E4C1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$upload = ftp_put($conn_id, $dest_folder.'message2.xml', 'xml/data.xml', FTP_ASCII); </w:t>
      </w:r>
    </w:p>
    <w:p w14:paraId="7331A184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520E4A4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upload status</w:t>
      </w:r>
    </w:p>
    <w:p w14:paraId="0943587D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(!$upload) { </w:t>
      </w:r>
    </w:p>
    <w:p w14:paraId="77A661B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upload has failed!";</w:t>
      </w:r>
    </w:p>
    <w:p w14:paraId="44FF8D0F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1AD361BA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"Uploaded succesfull";</w:t>
      </w:r>
    </w:p>
    <w:p w14:paraId="3A58D7EA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7D60007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66FE30D0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40A39146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5E0911F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1D03A51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2FE08A0B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541C8E0E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6682828E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37D768C3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5DDADF3F" w14:textId="77777777" w:rsidR="00483127" w:rsidRPr="005C7DC4" w:rsidRDefault="00483127" w:rsidP="00483127">
      <w:pPr>
        <w:pStyle w:val="Sourcewithforeground"/>
        <w:jc w:val="left"/>
        <w:rPr>
          <w:color w:val="000000"/>
        </w:rPr>
      </w:pPr>
    </w:p>
    <w:p w14:paraId="63D66733" w14:textId="4DCADFF4" w:rsidR="00483127" w:rsidRPr="005C7DC4" w:rsidRDefault="00483127" w:rsidP="00483127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52FFD2C2" w14:textId="7B67D57D" w:rsidR="00EF560B" w:rsidRPr="005C7DC4" w:rsidRDefault="00EF560B" w:rsidP="00EF560B">
      <w:pPr>
        <w:pStyle w:val="Heading4"/>
      </w:pPr>
      <w:bookmarkStart w:id="202" w:name="_Toc134800268"/>
      <w:r w:rsidRPr="005C7DC4">
        <w:t xml:space="preserve">Ziņojuma </w:t>
      </w:r>
      <w:r w:rsidR="006568B8" w:rsidRPr="005C7DC4">
        <w:t>atbildēšana</w:t>
      </w:r>
      <w:r w:rsidRPr="005C7DC4">
        <w:t xml:space="preserve"> (FTPSendReply)</w:t>
      </w:r>
      <w:bookmarkEnd w:id="202"/>
    </w:p>
    <w:p w14:paraId="73F6F8B9" w14:textId="77777777" w:rsidR="007D3AA4" w:rsidRPr="005C7DC4" w:rsidRDefault="007D3AA4" w:rsidP="007D3AA4">
      <w:r w:rsidRPr="005C7DC4">
        <w:t>Tiek izveidots pieslēgums FTP, un tiek pievienota datne kanāla mapei, kura atbilst „URN:IVIS:100001:CHA- SampleChannel-v1-0-TYPE-DIK” kanālam zem WriteEventError:</w:t>
      </w:r>
    </w:p>
    <w:p w14:paraId="40A43E0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&lt;?php</w:t>
      </w:r>
    </w:p>
    <w:p w14:paraId="77EC784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                                </w:t>
      </w:r>
    </w:p>
    <w:p w14:paraId="45CFC8B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try {                                      </w:t>
      </w:r>
    </w:p>
    <w:p w14:paraId="4F53C48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UsernameToken variables and request for ftp</w:t>
      </w:r>
    </w:p>
    <w:p w14:paraId="5BA699A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$username = 'usernamevraa';</w:t>
      </w:r>
    </w:p>
    <w:p w14:paraId="21606645" w14:textId="46D5D5FF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$password = '</w:t>
      </w:r>
      <w:r w:rsidR="004756B8" w:rsidRPr="005C7DC4">
        <w:rPr>
          <w:color w:val="000000"/>
        </w:rPr>
        <w:t>Password</w:t>
      </w:r>
      <w:r w:rsidRPr="005C7DC4">
        <w:rPr>
          <w:color w:val="000000"/>
        </w:rPr>
        <w:t>';</w:t>
      </w:r>
    </w:p>
    <w:p w14:paraId="0A40221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9676DBE" w14:textId="33CED279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$ftp_host = '</w:t>
      </w:r>
      <w:r w:rsidR="002071F5" w:rsidRPr="005C7DC4">
        <w:rPr>
          <w:color w:val="000000"/>
        </w:rPr>
        <w:t>dittest</w:t>
      </w:r>
      <w:r w:rsidRPr="005C7DC4">
        <w:rPr>
          <w:color w:val="000000"/>
        </w:rPr>
        <w:t>.vraa.gov.lv';</w:t>
      </w:r>
    </w:p>
    <w:p w14:paraId="6FE9F91F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$ftp_port = 2121;</w:t>
      </w:r>
    </w:p>
    <w:p w14:paraId="7E07181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71331D1D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$channel_name = 'SampleChannel';</w:t>
      </w:r>
    </w:p>
    <w:p w14:paraId="50F0D2C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41D1FB4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set up basic connection</w:t>
      </w:r>
    </w:p>
    <w:p w14:paraId="2FA1790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$conn_id = ftp_ssl_connect($ftp_host, $ftp_port); </w:t>
      </w:r>
    </w:p>
    <w:p w14:paraId="60AC0DA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4393B36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login with username and password</w:t>
      </w:r>
    </w:p>
    <w:p w14:paraId="14564F10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$login_result = ftp_login($conn_id, $username, $password); </w:t>
      </w:r>
    </w:p>
    <w:p w14:paraId="4E23C7B8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4DB1AC7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connection</w:t>
      </w:r>
    </w:p>
    <w:p w14:paraId="343159A5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((!$conn_id) || (!$login_result)) { </w:t>
      </w:r>
    </w:p>
    <w:p w14:paraId="6448ECAD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connection has failed!";</w:t>
      </w:r>
    </w:p>
    <w:p w14:paraId="5CAC8B9A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"Attempted to connect to $ftp_host for user $username\n"; </w:t>
      </w:r>
    </w:p>
    <w:p w14:paraId="62747C38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exit; </w:t>
      </w:r>
    </w:p>
    <w:p w14:paraId="29CE520D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6B2E912A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"Connected to $ftp_host, for user $username\n";</w:t>
      </w:r>
    </w:p>
    <w:p w14:paraId="7483ED4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04334BF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3EF5DDA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upload the file</w:t>
      </w:r>
    </w:p>
    <w:p w14:paraId="79444B5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$dest_folder = $channel_name . '/DIK-v1-0/WriteEvent/WriteEventError/';</w:t>
      </w:r>
    </w:p>
    <w:p w14:paraId="4C0B5159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$upload = ftp_put($conn_id, $dest_folder.'2.xml', 'xml/kluda.xml', FTP_ASCII); </w:t>
      </w:r>
    </w:p>
    <w:p w14:paraId="693CB033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584091CE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check upload status</w:t>
      </w:r>
    </w:p>
    <w:p w14:paraId="402680A6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if (!$upload) { </w:t>
      </w:r>
    </w:p>
    <w:p w14:paraId="202240F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"FTP upload has failed!";</w:t>
      </w:r>
    </w:p>
    <w:p w14:paraId="5D230358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 else {</w:t>
      </w:r>
    </w:p>
    <w:p w14:paraId="234428FA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    echo "Uploaded succesfull";</w:t>
      </w:r>
    </w:p>
    <w:p w14:paraId="08E4C8C7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}</w:t>
      </w:r>
    </w:p>
    <w:p w14:paraId="4BF7387C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663EBDBE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 close the FTP stream </w:t>
      </w:r>
    </w:p>
    <w:p w14:paraId="100213E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ftp_close($conn_id); </w:t>
      </w:r>
    </w:p>
    <w:p w14:paraId="3AC2D57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</w:t>
      </w:r>
    </w:p>
    <w:p w14:paraId="5F833D4B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48D36001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 catch (Exception $ex)  {</w:t>
      </w:r>
    </w:p>
    <w:p w14:paraId="7016E69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//echo $ex-&gt;getMessage();</w:t>
      </w:r>
    </w:p>
    <w:p w14:paraId="39985192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    var_dump($ex);</w:t>
      </w:r>
    </w:p>
    <w:p w14:paraId="237E227C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}</w:t>
      </w:r>
    </w:p>
    <w:p w14:paraId="38FDBDB9" w14:textId="77777777" w:rsidR="00A76BA4" w:rsidRPr="005C7DC4" w:rsidRDefault="00A76BA4" w:rsidP="00A76BA4">
      <w:pPr>
        <w:pStyle w:val="Sourcewithforeground"/>
        <w:jc w:val="left"/>
        <w:rPr>
          <w:color w:val="000000"/>
        </w:rPr>
      </w:pPr>
    </w:p>
    <w:p w14:paraId="2C75FCE6" w14:textId="08719666" w:rsidR="00A76BA4" w:rsidRPr="005C7DC4" w:rsidRDefault="00A76BA4" w:rsidP="00BE3402">
      <w:pPr>
        <w:pStyle w:val="Sourcewithforeground"/>
        <w:jc w:val="left"/>
        <w:rPr>
          <w:color w:val="000000"/>
        </w:rPr>
      </w:pPr>
      <w:r w:rsidRPr="005C7DC4">
        <w:rPr>
          <w:color w:val="000000"/>
        </w:rPr>
        <w:t>?&gt;</w:t>
      </w:r>
    </w:p>
    <w:p w14:paraId="69E58496" w14:textId="77777777" w:rsidR="002C11E2" w:rsidRPr="005C7DC4" w:rsidRDefault="002C11E2" w:rsidP="002F3430"/>
    <w:sectPr w:rsidR="002C11E2" w:rsidRPr="005C7DC4" w:rsidSect="002557D2">
      <w:pgSz w:w="11906" w:h="16838" w:code="9"/>
      <w:pgMar w:top="902" w:right="567" w:bottom="1259" w:left="1701" w:header="340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B0E38" w14:textId="77777777" w:rsidR="00B530E5" w:rsidRDefault="00B530E5" w:rsidP="007D3BB3">
      <w:pPr>
        <w:spacing w:before="0" w:after="0" w:line="240" w:lineRule="auto"/>
      </w:pPr>
      <w:r>
        <w:separator/>
      </w:r>
    </w:p>
  </w:endnote>
  <w:endnote w:type="continuationSeparator" w:id="0">
    <w:p w14:paraId="1BAE21A3" w14:textId="77777777" w:rsidR="00B530E5" w:rsidRDefault="00B530E5" w:rsidP="007D3B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okChampa">
    <w:altName w:val="Arial Unicode MS"/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old">
    <w:panose1 w:val="020B0704020202020204"/>
    <w:charset w:val="00"/>
    <w:family w:val="roman"/>
    <w:notTrueType/>
    <w:pitch w:val="default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1"/>
      <w:gridCol w:w="2227"/>
      <w:gridCol w:w="1360"/>
    </w:tblGrid>
    <w:tr w:rsidR="00A30882" w14:paraId="3A5D88A1" w14:textId="77777777" w:rsidTr="0073796F">
      <w:trPr>
        <w:jc w:val="center"/>
      </w:trPr>
      <w:tc>
        <w:tcPr>
          <w:tcW w:w="6204" w:type="dxa"/>
        </w:tcPr>
        <w:p w14:paraId="3A5D889E" w14:textId="11113275" w:rsidR="00A30882" w:rsidRDefault="00A30882" w:rsidP="00F26364">
          <w:pPr>
            <w:pStyle w:val="Header"/>
          </w:pPr>
          <w:r>
            <w:t xml:space="preserve">Dokumenta kods: </w:t>
          </w:r>
          <w:r w:rsidR="00F50E8E">
            <w:fldChar w:fldCharType="begin"/>
          </w:r>
          <w:r w:rsidR="00F50E8E">
            <w:instrText xml:space="preserve"> DOCPROPERTY  _CustomerID  \* MERGEFORMAT </w:instrText>
          </w:r>
          <w:r w:rsidR="00F50E8E">
            <w:fldChar w:fldCharType="separate"/>
          </w:r>
          <w:r w:rsidR="00022002">
            <w:t>VRAA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_ContractNumber  \* MERGEFORMAT </w:instrText>
          </w:r>
          <w:r w:rsidR="00F50E8E">
            <w:fldChar w:fldCharType="separate"/>
          </w:r>
          <w:r w:rsidR="00022002">
            <w:t>13_7_17_41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_ProjectID  \* MERGEFORMAT </w:instrText>
          </w:r>
          <w:r w:rsidR="00F50E8E">
            <w:fldChar w:fldCharType="separate"/>
          </w:r>
          <w:r w:rsidR="00022002">
            <w:t>VISS_2016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_SubjectID  \* MERGEFORMAT </w:instrText>
          </w:r>
          <w:r w:rsidR="00F50E8E">
            <w:fldChar w:fldCharType="separate"/>
          </w:r>
          <w:r w:rsidR="00022002">
            <w:t>DIT</w:t>
          </w:r>
          <w:r w:rsidR="00F50E8E">
            <w:fldChar w:fldCharType="end"/>
          </w:r>
          <w:r>
            <w:t>-</w:t>
          </w:r>
          <w:r w:rsidR="00F50E8E">
            <w:fldChar w:fldCharType="begin"/>
          </w:r>
          <w:r w:rsidR="00F50E8E">
            <w:instrText xml:space="preserve"> DOCPROPERTY  _CategoryID  \* MERGEFORMAT </w:instrText>
          </w:r>
          <w:r w:rsidR="00F50E8E">
            <w:fldChar w:fldCharType="separate"/>
          </w:r>
          <w:r w:rsidR="00022002">
            <w:t>II</w:t>
          </w:r>
          <w:r w:rsidR="00F50E8E">
            <w:fldChar w:fldCharType="end"/>
          </w:r>
        </w:p>
      </w:tc>
      <w:tc>
        <w:tcPr>
          <w:tcW w:w="2268" w:type="dxa"/>
        </w:tcPr>
        <w:p w14:paraId="3A5D889F" w14:textId="577CC9D0" w:rsidR="00A30882" w:rsidRDefault="00A30882">
          <w:pPr>
            <w:pStyle w:val="Footer"/>
          </w:pPr>
          <w:r>
            <w:t xml:space="preserve">Datums: </w:t>
          </w:r>
          <w:r w:rsidR="00F50E8E">
            <w:fldChar w:fldCharType="begin"/>
          </w:r>
          <w:r w:rsidR="00F50E8E">
            <w:instrText xml:space="preserve"> DOCPROPERTY  _Date  \* MERGEFORMAT </w:instrText>
          </w:r>
          <w:r w:rsidR="00F50E8E">
            <w:fldChar w:fldCharType="separate"/>
          </w:r>
          <w:r w:rsidR="00022002">
            <w:t>02.12.2019.</w:t>
          </w:r>
          <w:r w:rsidR="00F50E8E">
            <w:fldChar w:fldCharType="end"/>
          </w:r>
        </w:p>
      </w:tc>
      <w:tc>
        <w:tcPr>
          <w:tcW w:w="1382" w:type="dxa"/>
        </w:tcPr>
        <w:p w14:paraId="3A5D88A0" w14:textId="4CB531E4" w:rsidR="00A30882" w:rsidRDefault="00A30882">
          <w:pPr>
            <w:pStyle w:val="Footer"/>
          </w:pPr>
          <w:r>
            <w:t xml:space="preserve">Versija: </w:t>
          </w:r>
          <w:r w:rsidR="00F50E8E">
            <w:fldChar w:fldCharType="begin"/>
          </w:r>
          <w:r w:rsidR="00F50E8E">
            <w:instrText xml:space="preserve"> DOCPROPERTY  _Version  \* MERGEFORMAT </w:instrText>
          </w:r>
          <w:r w:rsidR="00F50E8E">
            <w:fldChar w:fldCharType="separate"/>
          </w:r>
          <w:r w:rsidR="00022002">
            <w:t>1.06</w:t>
          </w:r>
          <w:r w:rsidR="00F50E8E">
            <w:fldChar w:fldCharType="end"/>
          </w:r>
        </w:p>
      </w:tc>
    </w:tr>
    <w:tr w:rsidR="00A30882" w14:paraId="3A5D88A5" w14:textId="77777777" w:rsidTr="0073796F">
      <w:trPr>
        <w:jc w:val="center"/>
      </w:trPr>
      <w:tc>
        <w:tcPr>
          <w:tcW w:w="6204" w:type="dxa"/>
        </w:tcPr>
        <w:p w14:paraId="3A5D88A2" w14:textId="028B9295" w:rsidR="00A30882" w:rsidRDefault="00A30882">
          <w:pPr>
            <w:pStyle w:val="Footer"/>
          </w:pPr>
          <w:r>
            <w:t xml:space="preserve">Datne: </w:t>
          </w:r>
          <w:r w:rsidR="00F50E8E">
            <w:fldChar w:fldCharType="begin"/>
          </w:r>
          <w:r w:rsidR="00F50E8E">
            <w:instrText xml:space="preserve"> INFO  FileName  \* MERGEFORMAT </w:instrText>
          </w:r>
          <w:r w:rsidR="00F50E8E">
            <w:fldChar w:fldCharType="separate"/>
          </w:r>
          <w:r w:rsidR="00022002">
            <w:t>VISS_2016.II.DIT</w:t>
          </w:r>
          <w:r w:rsidR="00F50E8E">
            <w:fldChar w:fldCharType="end"/>
          </w:r>
        </w:p>
      </w:tc>
      <w:tc>
        <w:tcPr>
          <w:tcW w:w="2268" w:type="dxa"/>
        </w:tcPr>
        <w:p w14:paraId="3A5D88A3" w14:textId="24B6FCEC" w:rsidR="00A30882" w:rsidRDefault="00A30882" w:rsidP="00D04E85">
          <w:pPr>
            <w:pStyle w:val="Footer"/>
          </w:pPr>
          <w:r>
            <w:t xml:space="preserve">Izstrādāja: </w:t>
          </w:r>
          <w:fldSimple w:instr=" DOCPROPERTY  Author  \* MERGEFORMAT ">
            <w:r w:rsidR="00022002">
              <w:t>A.Zeļikovičs</w:t>
            </w:r>
          </w:fldSimple>
        </w:p>
      </w:tc>
      <w:tc>
        <w:tcPr>
          <w:tcW w:w="1382" w:type="dxa"/>
        </w:tcPr>
        <w:p w14:paraId="3A5D88A4" w14:textId="5D2A5B1F" w:rsidR="00A30882" w:rsidRDefault="00A30882">
          <w:pPr>
            <w:pStyle w:val="Footer"/>
          </w:pPr>
          <w:r>
            <w:t xml:space="preserve">Lpp.: 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PAGE </w:instrText>
          </w:r>
          <w:r w:rsidRPr="00A23939">
            <w:rPr>
              <w:rStyle w:val="PageNumber"/>
            </w:rPr>
            <w:fldChar w:fldCharType="separate"/>
          </w:r>
          <w:r w:rsidR="00F50E8E">
            <w:rPr>
              <w:rStyle w:val="PageNumber"/>
              <w:noProof/>
            </w:rPr>
            <w:t>2</w:t>
          </w:r>
          <w:r w:rsidRPr="00A23939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</w:t>
          </w:r>
          <w:r w:rsidRPr="00A23939">
            <w:rPr>
              <w:rStyle w:val="PageNumber"/>
            </w:rPr>
            <w:t>(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NUMPAGES </w:instrText>
          </w:r>
          <w:r w:rsidRPr="00A23939">
            <w:rPr>
              <w:rStyle w:val="PageNumber"/>
            </w:rPr>
            <w:fldChar w:fldCharType="separate"/>
          </w:r>
          <w:r w:rsidR="00F50E8E">
            <w:rPr>
              <w:rStyle w:val="PageNumber"/>
              <w:noProof/>
            </w:rPr>
            <w:t>2</w:t>
          </w:r>
          <w:r w:rsidRPr="00A23939">
            <w:rPr>
              <w:rStyle w:val="PageNumber"/>
            </w:rPr>
            <w:fldChar w:fldCharType="end"/>
          </w:r>
          <w:r w:rsidRPr="00A23939">
            <w:rPr>
              <w:rStyle w:val="PageNumber"/>
            </w:rPr>
            <w:t>)</w:t>
          </w:r>
        </w:p>
      </w:tc>
    </w:tr>
  </w:tbl>
  <w:p w14:paraId="3A5D88A8" w14:textId="77777777" w:rsidR="00A30882" w:rsidRDefault="00A30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22B8F" w14:textId="77777777" w:rsidR="00B530E5" w:rsidRDefault="00B530E5" w:rsidP="007D3BB3">
      <w:pPr>
        <w:spacing w:before="0" w:after="0" w:line="240" w:lineRule="auto"/>
      </w:pPr>
      <w:r>
        <w:separator/>
      </w:r>
    </w:p>
  </w:footnote>
  <w:footnote w:type="continuationSeparator" w:id="0">
    <w:p w14:paraId="02C9EDC8" w14:textId="77777777" w:rsidR="00B530E5" w:rsidRDefault="00B530E5" w:rsidP="007D3B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3"/>
      <w:gridCol w:w="3575"/>
    </w:tblGrid>
    <w:tr w:rsidR="00A30882" w14:paraId="3A5D889C" w14:textId="77777777" w:rsidTr="0073796F">
      <w:trPr>
        <w:jc w:val="center"/>
      </w:trPr>
      <w:tc>
        <w:tcPr>
          <w:tcW w:w="6204" w:type="dxa"/>
        </w:tcPr>
        <w:p w14:paraId="3A5D889A" w14:textId="77777777" w:rsidR="00A30882" w:rsidRDefault="00A30882" w:rsidP="00E4420E">
          <w:pPr>
            <w:pStyle w:val="Header"/>
            <w:tabs>
              <w:tab w:val="clear" w:pos="4513"/>
            </w:tabs>
          </w:pPr>
          <w:r>
            <w:t xml:space="preserve">© </w:t>
          </w:r>
          <w:r w:rsidR="00F50E8E">
            <w:fldChar w:fldCharType="begin"/>
          </w:r>
          <w:r w:rsidR="00F50E8E">
            <w:instrText xml:space="preserve"> DOCPROPERTY  _CustomerTitle  \* MERGEFORMAT </w:instrText>
          </w:r>
          <w:r w:rsidR="00F50E8E">
            <w:fldChar w:fldCharType="separate"/>
          </w:r>
          <w:r>
            <w:t>Valsts reģionālās attīstības aģentūra</w:t>
          </w:r>
          <w:r w:rsidR="00F50E8E">
            <w:fldChar w:fldCharType="end"/>
          </w:r>
        </w:p>
      </w:tc>
      <w:tc>
        <w:tcPr>
          <w:tcW w:w="3650" w:type="dxa"/>
        </w:tcPr>
        <w:p w14:paraId="3A5D889B" w14:textId="73B42D7E" w:rsidR="00A30882" w:rsidRDefault="00F50E8E" w:rsidP="00DF1EA6">
          <w:pPr>
            <w:pStyle w:val="Header"/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 w:rsidR="00A30882">
            <w:t>Integrācijas instrukcija</w:t>
          </w:r>
          <w:r>
            <w:fldChar w:fldCharType="end"/>
          </w:r>
        </w:p>
      </w:tc>
    </w:tr>
  </w:tbl>
  <w:p w14:paraId="3A5D889D" w14:textId="77777777" w:rsidR="00A30882" w:rsidRDefault="00A308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CB32D22C"/>
    <w:lvl w:ilvl="0">
      <w:start w:val="1"/>
      <w:numFmt w:val="decimal"/>
      <w:lvlText w:val="%1.1.1."/>
      <w:lvlJc w:val="left"/>
      <w:pPr>
        <w:ind w:left="1040" w:hanging="360"/>
      </w:pPr>
      <w:rPr>
        <w:rFonts w:hint="default"/>
      </w:rPr>
    </w:lvl>
  </w:abstractNum>
  <w:abstractNum w:abstractNumId="1" w15:restartNumberingAfterBreak="0">
    <w:nsid w:val="FFFFFF82"/>
    <w:multiLevelType w:val="singleLevel"/>
    <w:tmpl w:val="8480A422"/>
    <w:lvl w:ilvl="0">
      <w:start w:val="1"/>
      <w:numFmt w:val="bullet"/>
      <w:pStyle w:val="ListBullet3"/>
      <w:lvlText w:val=""/>
      <w:lvlJc w:val="left"/>
      <w:pPr>
        <w:ind w:left="1154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8C005CAC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3" w15:restartNumberingAfterBreak="0">
    <w:nsid w:val="FFFFFF89"/>
    <w:multiLevelType w:val="singleLevel"/>
    <w:tmpl w:val="0C3A8B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1F6165"/>
    <w:multiLevelType w:val="multilevel"/>
    <w:tmpl w:val="694CF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474E63"/>
    <w:multiLevelType w:val="hybridMultilevel"/>
    <w:tmpl w:val="CF78D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571EA"/>
    <w:multiLevelType w:val="hybridMultilevel"/>
    <w:tmpl w:val="473E970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074E9"/>
    <w:multiLevelType w:val="hybridMultilevel"/>
    <w:tmpl w:val="2034DFB6"/>
    <w:lvl w:ilvl="0" w:tplc="0426000F">
      <w:start w:val="1"/>
      <w:numFmt w:val="bullet"/>
      <w:pStyle w:val="TableListBullet3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12095"/>
    <w:multiLevelType w:val="hybridMultilevel"/>
    <w:tmpl w:val="E67CC78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C7545"/>
    <w:multiLevelType w:val="multilevel"/>
    <w:tmpl w:val="D48C7A4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17963E1"/>
    <w:multiLevelType w:val="hybridMultilevel"/>
    <w:tmpl w:val="E4F66AE6"/>
    <w:lvl w:ilvl="0" w:tplc="55F65290">
      <w:start w:val="1"/>
      <w:numFmt w:val="bullet"/>
      <w:pStyle w:val="Tabl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45BB2"/>
    <w:multiLevelType w:val="hybridMultilevel"/>
    <w:tmpl w:val="1E2E3640"/>
    <w:lvl w:ilvl="0" w:tplc="275AFAF4">
      <w:start w:val="1"/>
      <w:numFmt w:val="bullet"/>
      <w:pStyle w:val="ListBullet5"/>
      <w:lvlText w:val=""/>
      <w:lvlJc w:val="left"/>
      <w:pPr>
        <w:ind w:left="2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12" w15:restartNumberingAfterBreak="0">
    <w:nsid w:val="293B05F1"/>
    <w:multiLevelType w:val="hybridMultilevel"/>
    <w:tmpl w:val="2CEA6A66"/>
    <w:lvl w:ilvl="0" w:tplc="C984717C">
      <w:start w:val="1"/>
      <w:numFmt w:val="bullet"/>
      <w:pStyle w:val="ListBullet4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2DB36AF3"/>
    <w:multiLevelType w:val="hybridMultilevel"/>
    <w:tmpl w:val="4E882302"/>
    <w:lvl w:ilvl="0" w:tplc="171ABB7A">
      <w:start w:val="1"/>
      <w:numFmt w:val="decimal"/>
      <w:pStyle w:val="Atsauce"/>
      <w:lvlText w:val="[%1]"/>
      <w:lvlJc w:val="left"/>
      <w:pPr>
        <w:tabs>
          <w:tab w:val="num" w:pos="851"/>
        </w:tabs>
        <w:ind w:left="851" w:hanging="494"/>
      </w:pPr>
      <w:rPr>
        <w:rFonts w:cs="Times New Roman" w:hint="default"/>
      </w:rPr>
    </w:lvl>
    <w:lvl w:ilvl="1" w:tplc="0426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082D29"/>
    <w:multiLevelType w:val="multilevel"/>
    <w:tmpl w:val="87484B40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32"/>
        <w:szCs w:val="3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277"/>
        </w:tabs>
        <w:ind w:left="1277" w:firstLine="0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-900"/>
        </w:tabs>
        <w:ind w:left="0" w:firstLine="0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80"/>
        </w:tabs>
        <w:ind w:left="0" w:firstLine="0"/>
      </w:pPr>
      <w:rPr>
        <w:rFonts w:cs="Times New Roman" w:hint="default"/>
      </w:rPr>
    </w:lvl>
  </w:abstractNum>
  <w:abstractNum w:abstractNumId="15" w15:restartNumberingAfterBreak="0">
    <w:nsid w:val="41E815B1"/>
    <w:multiLevelType w:val="hybridMultilevel"/>
    <w:tmpl w:val="B3FEAE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F79FC"/>
    <w:multiLevelType w:val="hybridMultilevel"/>
    <w:tmpl w:val="07884F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677A89"/>
    <w:multiLevelType w:val="hybridMultilevel"/>
    <w:tmpl w:val="D6B42F0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83FAE"/>
    <w:multiLevelType w:val="hybridMultilevel"/>
    <w:tmpl w:val="69381F8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40AEE"/>
    <w:multiLevelType w:val="hybridMultilevel"/>
    <w:tmpl w:val="E99EE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C1C36"/>
    <w:multiLevelType w:val="hybridMultilevel"/>
    <w:tmpl w:val="ECC27C4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01FE7"/>
    <w:multiLevelType w:val="hybridMultilevel"/>
    <w:tmpl w:val="BE1AA3FC"/>
    <w:lvl w:ilvl="0" w:tplc="0D0ABAC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A2E7E"/>
    <w:multiLevelType w:val="hybridMultilevel"/>
    <w:tmpl w:val="BC7C7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60831"/>
    <w:multiLevelType w:val="hybridMultilevel"/>
    <w:tmpl w:val="55D68DBA"/>
    <w:lvl w:ilvl="0" w:tplc="B98CDE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AC03CC"/>
    <w:multiLevelType w:val="hybridMultilevel"/>
    <w:tmpl w:val="C3F62E0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482332"/>
    <w:multiLevelType w:val="multilevel"/>
    <w:tmpl w:val="5F1C099A"/>
    <w:lvl w:ilvl="0">
      <w:start w:val="1"/>
      <w:numFmt w:val="decimal"/>
      <w:pStyle w:val="TableListNumber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TableListNumber2"/>
      <w:lvlText w:val="%1.%2."/>
      <w:lvlJc w:val="left"/>
      <w:pPr>
        <w:ind w:left="454" w:hanging="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" w:hanging="454"/>
      </w:pPr>
      <w:rPr>
        <w:rFonts w:hint="default"/>
      </w:rPr>
    </w:lvl>
  </w:abstractNum>
  <w:abstractNum w:abstractNumId="26" w15:restartNumberingAfterBreak="0">
    <w:nsid w:val="6D3670FA"/>
    <w:multiLevelType w:val="hybridMultilevel"/>
    <w:tmpl w:val="0D885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345D12"/>
    <w:multiLevelType w:val="hybridMultilevel"/>
    <w:tmpl w:val="473E970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97A0E"/>
    <w:multiLevelType w:val="hybridMultilevel"/>
    <w:tmpl w:val="94445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A5417"/>
    <w:multiLevelType w:val="hybridMultilevel"/>
    <w:tmpl w:val="C3F62E0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B1C71"/>
    <w:multiLevelType w:val="hybridMultilevel"/>
    <w:tmpl w:val="2AA69270"/>
    <w:lvl w:ilvl="0" w:tplc="04090001">
      <w:start w:val="1"/>
      <w:numFmt w:val="bullet"/>
      <w:pStyle w:val="TableListBullet2"/>
      <w:lvlText w:val="o"/>
      <w:lvlJc w:val="left"/>
      <w:pPr>
        <w:tabs>
          <w:tab w:val="num" w:pos="924"/>
        </w:tabs>
        <w:ind w:left="924"/>
      </w:pPr>
      <w:rPr>
        <w:rFonts w:ascii="Courier New" w:hAnsi="Courier New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11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5"/>
  </w:num>
  <w:num w:numId="15">
    <w:abstractNumId w:val="24"/>
  </w:num>
  <w:num w:numId="16">
    <w:abstractNumId w:val="0"/>
  </w:num>
  <w:num w:numId="17">
    <w:abstractNumId w:val="8"/>
  </w:num>
  <w:num w:numId="18">
    <w:abstractNumId w:val="23"/>
  </w:num>
  <w:num w:numId="19">
    <w:abstractNumId w:val="17"/>
  </w:num>
  <w:num w:numId="20">
    <w:abstractNumId w:val="6"/>
  </w:num>
  <w:num w:numId="21">
    <w:abstractNumId w:val="21"/>
  </w:num>
  <w:num w:numId="22">
    <w:abstractNumId w:val="27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9"/>
  </w:num>
  <w:num w:numId="27">
    <w:abstractNumId w:val="26"/>
  </w:num>
  <w:num w:numId="28">
    <w:abstractNumId w:val="22"/>
  </w:num>
  <w:num w:numId="29">
    <w:abstractNumId w:val="28"/>
  </w:num>
  <w:num w:numId="30">
    <w:abstractNumId w:val="16"/>
  </w:num>
  <w:num w:numId="31">
    <w:abstractNumId w:val="5"/>
  </w:num>
  <w:num w:numId="32">
    <w:abstractNumId w:val="4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hideSpellingErrors/>
  <w:hideGrammaticalError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99"/>
    <w:rsid w:val="00000ABF"/>
    <w:rsid w:val="00000EF3"/>
    <w:rsid w:val="00003907"/>
    <w:rsid w:val="000076C6"/>
    <w:rsid w:val="00012446"/>
    <w:rsid w:val="0001783C"/>
    <w:rsid w:val="0002138D"/>
    <w:rsid w:val="00021632"/>
    <w:rsid w:val="00022002"/>
    <w:rsid w:val="00022595"/>
    <w:rsid w:val="00023B49"/>
    <w:rsid w:val="00024910"/>
    <w:rsid w:val="0002567F"/>
    <w:rsid w:val="00025B56"/>
    <w:rsid w:val="00026803"/>
    <w:rsid w:val="00026DF6"/>
    <w:rsid w:val="00026E98"/>
    <w:rsid w:val="00027606"/>
    <w:rsid w:val="0002764C"/>
    <w:rsid w:val="00027D54"/>
    <w:rsid w:val="00031337"/>
    <w:rsid w:val="0003245D"/>
    <w:rsid w:val="00032775"/>
    <w:rsid w:val="00033910"/>
    <w:rsid w:val="000421E3"/>
    <w:rsid w:val="000441ED"/>
    <w:rsid w:val="00051250"/>
    <w:rsid w:val="00051CAE"/>
    <w:rsid w:val="0005251D"/>
    <w:rsid w:val="0005686D"/>
    <w:rsid w:val="00060355"/>
    <w:rsid w:val="00060992"/>
    <w:rsid w:val="000619E1"/>
    <w:rsid w:val="00066E1C"/>
    <w:rsid w:val="000703E0"/>
    <w:rsid w:val="00070D70"/>
    <w:rsid w:val="00073A32"/>
    <w:rsid w:val="000740F5"/>
    <w:rsid w:val="0008051D"/>
    <w:rsid w:val="00081A5E"/>
    <w:rsid w:val="00081A7C"/>
    <w:rsid w:val="00082040"/>
    <w:rsid w:val="00083472"/>
    <w:rsid w:val="00083961"/>
    <w:rsid w:val="00083D97"/>
    <w:rsid w:val="00084139"/>
    <w:rsid w:val="00084C2E"/>
    <w:rsid w:val="00087037"/>
    <w:rsid w:val="0009030C"/>
    <w:rsid w:val="00090410"/>
    <w:rsid w:val="00092627"/>
    <w:rsid w:val="000947F1"/>
    <w:rsid w:val="000955C0"/>
    <w:rsid w:val="0009791A"/>
    <w:rsid w:val="00097D8D"/>
    <w:rsid w:val="000A0136"/>
    <w:rsid w:val="000A6DE7"/>
    <w:rsid w:val="000A7131"/>
    <w:rsid w:val="000B18C6"/>
    <w:rsid w:val="000B3526"/>
    <w:rsid w:val="000B4A1D"/>
    <w:rsid w:val="000B50CA"/>
    <w:rsid w:val="000B696C"/>
    <w:rsid w:val="000C096A"/>
    <w:rsid w:val="000C403D"/>
    <w:rsid w:val="000C5C4D"/>
    <w:rsid w:val="000C6C9A"/>
    <w:rsid w:val="000D1AFE"/>
    <w:rsid w:val="000D1DE5"/>
    <w:rsid w:val="000D20E8"/>
    <w:rsid w:val="000D3D87"/>
    <w:rsid w:val="000D4EDE"/>
    <w:rsid w:val="000D5176"/>
    <w:rsid w:val="000D679C"/>
    <w:rsid w:val="000D7382"/>
    <w:rsid w:val="000E03C5"/>
    <w:rsid w:val="000E0640"/>
    <w:rsid w:val="000E2DD9"/>
    <w:rsid w:val="000E3167"/>
    <w:rsid w:val="000E398D"/>
    <w:rsid w:val="000E4A94"/>
    <w:rsid w:val="000E4FDA"/>
    <w:rsid w:val="000F2B1C"/>
    <w:rsid w:val="000F31C7"/>
    <w:rsid w:val="000F3897"/>
    <w:rsid w:val="000F3BD3"/>
    <w:rsid w:val="000F4404"/>
    <w:rsid w:val="0010035E"/>
    <w:rsid w:val="00105F62"/>
    <w:rsid w:val="001103D8"/>
    <w:rsid w:val="001107D9"/>
    <w:rsid w:val="0011203F"/>
    <w:rsid w:val="001138B3"/>
    <w:rsid w:val="00114552"/>
    <w:rsid w:val="00114EBA"/>
    <w:rsid w:val="00115533"/>
    <w:rsid w:val="00115B65"/>
    <w:rsid w:val="001167F6"/>
    <w:rsid w:val="001179DD"/>
    <w:rsid w:val="00117F88"/>
    <w:rsid w:val="00122578"/>
    <w:rsid w:val="0012263C"/>
    <w:rsid w:val="0012452F"/>
    <w:rsid w:val="0012727D"/>
    <w:rsid w:val="001273CF"/>
    <w:rsid w:val="00127952"/>
    <w:rsid w:val="00132F16"/>
    <w:rsid w:val="00133578"/>
    <w:rsid w:val="0013456B"/>
    <w:rsid w:val="00134917"/>
    <w:rsid w:val="00137CAB"/>
    <w:rsid w:val="0014056D"/>
    <w:rsid w:val="0014159B"/>
    <w:rsid w:val="00141CCE"/>
    <w:rsid w:val="00142E64"/>
    <w:rsid w:val="00143194"/>
    <w:rsid w:val="001431B3"/>
    <w:rsid w:val="00145A14"/>
    <w:rsid w:val="0014704B"/>
    <w:rsid w:val="00147AF9"/>
    <w:rsid w:val="00151C37"/>
    <w:rsid w:val="00155A8D"/>
    <w:rsid w:val="001565C9"/>
    <w:rsid w:val="001572FF"/>
    <w:rsid w:val="00157EEC"/>
    <w:rsid w:val="00157FDF"/>
    <w:rsid w:val="001602BF"/>
    <w:rsid w:val="00161EA9"/>
    <w:rsid w:val="00165A74"/>
    <w:rsid w:val="001666FF"/>
    <w:rsid w:val="00167E81"/>
    <w:rsid w:val="001717BF"/>
    <w:rsid w:val="0017239D"/>
    <w:rsid w:val="00174307"/>
    <w:rsid w:val="00181C37"/>
    <w:rsid w:val="00182478"/>
    <w:rsid w:val="00182C32"/>
    <w:rsid w:val="00183236"/>
    <w:rsid w:val="0018377A"/>
    <w:rsid w:val="001859E8"/>
    <w:rsid w:val="00185A82"/>
    <w:rsid w:val="00186D3A"/>
    <w:rsid w:val="00194FD9"/>
    <w:rsid w:val="00195E80"/>
    <w:rsid w:val="001969ED"/>
    <w:rsid w:val="00196AFB"/>
    <w:rsid w:val="00196CD0"/>
    <w:rsid w:val="001A175E"/>
    <w:rsid w:val="001A26D9"/>
    <w:rsid w:val="001A557B"/>
    <w:rsid w:val="001A582C"/>
    <w:rsid w:val="001B083F"/>
    <w:rsid w:val="001B0B08"/>
    <w:rsid w:val="001B4398"/>
    <w:rsid w:val="001C4C70"/>
    <w:rsid w:val="001C5BCB"/>
    <w:rsid w:val="001D350B"/>
    <w:rsid w:val="001D41E5"/>
    <w:rsid w:val="001D47DA"/>
    <w:rsid w:val="001D5626"/>
    <w:rsid w:val="001D65EA"/>
    <w:rsid w:val="001E039E"/>
    <w:rsid w:val="001E06D0"/>
    <w:rsid w:val="001E14BC"/>
    <w:rsid w:val="001E2C06"/>
    <w:rsid w:val="001E2F33"/>
    <w:rsid w:val="001E3012"/>
    <w:rsid w:val="001E5AAE"/>
    <w:rsid w:val="001F03B1"/>
    <w:rsid w:val="001F14EB"/>
    <w:rsid w:val="001F26B7"/>
    <w:rsid w:val="001F466F"/>
    <w:rsid w:val="001F6130"/>
    <w:rsid w:val="001F6D7B"/>
    <w:rsid w:val="002030A1"/>
    <w:rsid w:val="00203A9F"/>
    <w:rsid w:val="0020601C"/>
    <w:rsid w:val="002071F5"/>
    <w:rsid w:val="002073E2"/>
    <w:rsid w:val="00215157"/>
    <w:rsid w:val="0022023C"/>
    <w:rsid w:val="002205C2"/>
    <w:rsid w:val="0022099A"/>
    <w:rsid w:val="002210EF"/>
    <w:rsid w:val="00223487"/>
    <w:rsid w:val="00223948"/>
    <w:rsid w:val="002254EC"/>
    <w:rsid w:val="002268E8"/>
    <w:rsid w:val="00234D2D"/>
    <w:rsid w:val="00235CCD"/>
    <w:rsid w:val="00235FE9"/>
    <w:rsid w:val="00237C98"/>
    <w:rsid w:val="00240CB7"/>
    <w:rsid w:val="00241581"/>
    <w:rsid w:val="0024254D"/>
    <w:rsid w:val="002434D1"/>
    <w:rsid w:val="00243E55"/>
    <w:rsid w:val="00246F8C"/>
    <w:rsid w:val="00247443"/>
    <w:rsid w:val="00250562"/>
    <w:rsid w:val="0025081F"/>
    <w:rsid w:val="00252E83"/>
    <w:rsid w:val="0025560C"/>
    <w:rsid w:val="002557D2"/>
    <w:rsid w:val="00260C84"/>
    <w:rsid w:val="00260F25"/>
    <w:rsid w:val="0026447D"/>
    <w:rsid w:val="00265E9F"/>
    <w:rsid w:val="002674EB"/>
    <w:rsid w:val="002675EE"/>
    <w:rsid w:val="0027439E"/>
    <w:rsid w:val="002803CC"/>
    <w:rsid w:val="00281ACD"/>
    <w:rsid w:val="002820FC"/>
    <w:rsid w:val="00282473"/>
    <w:rsid w:val="0028248A"/>
    <w:rsid w:val="00285D03"/>
    <w:rsid w:val="002907AA"/>
    <w:rsid w:val="002916C2"/>
    <w:rsid w:val="0029255E"/>
    <w:rsid w:val="00292AB2"/>
    <w:rsid w:val="00292B5D"/>
    <w:rsid w:val="00294801"/>
    <w:rsid w:val="0029487E"/>
    <w:rsid w:val="00294D3E"/>
    <w:rsid w:val="00295DC8"/>
    <w:rsid w:val="00297245"/>
    <w:rsid w:val="002A1BF0"/>
    <w:rsid w:val="002A3446"/>
    <w:rsid w:val="002B0688"/>
    <w:rsid w:val="002B0D17"/>
    <w:rsid w:val="002B1375"/>
    <w:rsid w:val="002B26ED"/>
    <w:rsid w:val="002B2E8F"/>
    <w:rsid w:val="002B3F10"/>
    <w:rsid w:val="002B4098"/>
    <w:rsid w:val="002B673C"/>
    <w:rsid w:val="002C11E2"/>
    <w:rsid w:val="002C1576"/>
    <w:rsid w:val="002C2333"/>
    <w:rsid w:val="002C518B"/>
    <w:rsid w:val="002C6B92"/>
    <w:rsid w:val="002C6EAC"/>
    <w:rsid w:val="002D0BC7"/>
    <w:rsid w:val="002D5BB8"/>
    <w:rsid w:val="002E45A2"/>
    <w:rsid w:val="002E5E92"/>
    <w:rsid w:val="002E6603"/>
    <w:rsid w:val="002E6CCD"/>
    <w:rsid w:val="002E7D3A"/>
    <w:rsid w:val="002E7F4B"/>
    <w:rsid w:val="002F3430"/>
    <w:rsid w:val="002F4905"/>
    <w:rsid w:val="002F78EE"/>
    <w:rsid w:val="002F7B4D"/>
    <w:rsid w:val="003016C5"/>
    <w:rsid w:val="0030188A"/>
    <w:rsid w:val="00301F00"/>
    <w:rsid w:val="00305910"/>
    <w:rsid w:val="00306794"/>
    <w:rsid w:val="00307981"/>
    <w:rsid w:val="00312CF9"/>
    <w:rsid w:val="0031422F"/>
    <w:rsid w:val="0031427C"/>
    <w:rsid w:val="003150C8"/>
    <w:rsid w:val="003179CD"/>
    <w:rsid w:val="00321494"/>
    <w:rsid w:val="0032193B"/>
    <w:rsid w:val="00321D1F"/>
    <w:rsid w:val="0032424A"/>
    <w:rsid w:val="00324BE3"/>
    <w:rsid w:val="0033087C"/>
    <w:rsid w:val="00331E17"/>
    <w:rsid w:val="0033285C"/>
    <w:rsid w:val="00332BA5"/>
    <w:rsid w:val="00336469"/>
    <w:rsid w:val="00344A5D"/>
    <w:rsid w:val="00345D67"/>
    <w:rsid w:val="003460A2"/>
    <w:rsid w:val="00346F8F"/>
    <w:rsid w:val="00350AA8"/>
    <w:rsid w:val="00351DB2"/>
    <w:rsid w:val="00353F08"/>
    <w:rsid w:val="003553EF"/>
    <w:rsid w:val="0035716C"/>
    <w:rsid w:val="00357A62"/>
    <w:rsid w:val="0036031D"/>
    <w:rsid w:val="00367218"/>
    <w:rsid w:val="003724FC"/>
    <w:rsid w:val="0037381F"/>
    <w:rsid w:val="00373B57"/>
    <w:rsid w:val="00373E64"/>
    <w:rsid w:val="00376164"/>
    <w:rsid w:val="0037616D"/>
    <w:rsid w:val="00380809"/>
    <w:rsid w:val="00382137"/>
    <w:rsid w:val="003856D9"/>
    <w:rsid w:val="00386C55"/>
    <w:rsid w:val="00391A25"/>
    <w:rsid w:val="00395949"/>
    <w:rsid w:val="00396ED3"/>
    <w:rsid w:val="003A44AD"/>
    <w:rsid w:val="003A6F74"/>
    <w:rsid w:val="003B0D0F"/>
    <w:rsid w:val="003B27A7"/>
    <w:rsid w:val="003B38CC"/>
    <w:rsid w:val="003B4607"/>
    <w:rsid w:val="003B5576"/>
    <w:rsid w:val="003B7010"/>
    <w:rsid w:val="003B7E49"/>
    <w:rsid w:val="003C09C4"/>
    <w:rsid w:val="003C2808"/>
    <w:rsid w:val="003C3DC3"/>
    <w:rsid w:val="003C4441"/>
    <w:rsid w:val="003C4474"/>
    <w:rsid w:val="003D0476"/>
    <w:rsid w:val="003D0B2E"/>
    <w:rsid w:val="003D10A0"/>
    <w:rsid w:val="003D2519"/>
    <w:rsid w:val="003D4383"/>
    <w:rsid w:val="003D73F1"/>
    <w:rsid w:val="003D7D1E"/>
    <w:rsid w:val="003D7F1D"/>
    <w:rsid w:val="003E1175"/>
    <w:rsid w:val="003E17F2"/>
    <w:rsid w:val="003E2FA7"/>
    <w:rsid w:val="003E3F54"/>
    <w:rsid w:val="003E4A1C"/>
    <w:rsid w:val="003E5C59"/>
    <w:rsid w:val="003E687C"/>
    <w:rsid w:val="003E77D5"/>
    <w:rsid w:val="003F3BA4"/>
    <w:rsid w:val="003F5936"/>
    <w:rsid w:val="003F5C37"/>
    <w:rsid w:val="003F72C3"/>
    <w:rsid w:val="003F7367"/>
    <w:rsid w:val="003F7F36"/>
    <w:rsid w:val="004000C7"/>
    <w:rsid w:val="0040238B"/>
    <w:rsid w:val="00402D67"/>
    <w:rsid w:val="00406B79"/>
    <w:rsid w:val="00406F93"/>
    <w:rsid w:val="00407588"/>
    <w:rsid w:val="00407C1F"/>
    <w:rsid w:val="00411777"/>
    <w:rsid w:val="004153A6"/>
    <w:rsid w:val="004157AE"/>
    <w:rsid w:val="0041700C"/>
    <w:rsid w:val="00417D2B"/>
    <w:rsid w:val="00422485"/>
    <w:rsid w:val="0042280C"/>
    <w:rsid w:val="004243E7"/>
    <w:rsid w:val="0042482D"/>
    <w:rsid w:val="00425560"/>
    <w:rsid w:val="00426726"/>
    <w:rsid w:val="00427370"/>
    <w:rsid w:val="0043013C"/>
    <w:rsid w:val="0043115F"/>
    <w:rsid w:val="004321B9"/>
    <w:rsid w:val="0043228B"/>
    <w:rsid w:val="00432AA5"/>
    <w:rsid w:val="00433CE6"/>
    <w:rsid w:val="00434444"/>
    <w:rsid w:val="00436068"/>
    <w:rsid w:val="00437842"/>
    <w:rsid w:val="00437878"/>
    <w:rsid w:val="0044444E"/>
    <w:rsid w:val="004510A2"/>
    <w:rsid w:val="00451614"/>
    <w:rsid w:val="004516F4"/>
    <w:rsid w:val="0045315A"/>
    <w:rsid w:val="00453F3D"/>
    <w:rsid w:val="00454A61"/>
    <w:rsid w:val="00456CAC"/>
    <w:rsid w:val="00461DFF"/>
    <w:rsid w:val="00462667"/>
    <w:rsid w:val="00465DDF"/>
    <w:rsid w:val="00465E26"/>
    <w:rsid w:val="004661DF"/>
    <w:rsid w:val="004662CF"/>
    <w:rsid w:val="004665B1"/>
    <w:rsid w:val="0047186D"/>
    <w:rsid w:val="0047218C"/>
    <w:rsid w:val="0047298E"/>
    <w:rsid w:val="004737D4"/>
    <w:rsid w:val="004756B8"/>
    <w:rsid w:val="00475B34"/>
    <w:rsid w:val="00480998"/>
    <w:rsid w:val="0048159D"/>
    <w:rsid w:val="00481714"/>
    <w:rsid w:val="00483056"/>
    <w:rsid w:val="00483127"/>
    <w:rsid w:val="0048401D"/>
    <w:rsid w:val="0049084F"/>
    <w:rsid w:val="0049141C"/>
    <w:rsid w:val="004A0C1B"/>
    <w:rsid w:val="004A1B3C"/>
    <w:rsid w:val="004A1DE2"/>
    <w:rsid w:val="004A7B53"/>
    <w:rsid w:val="004B11F3"/>
    <w:rsid w:val="004B4047"/>
    <w:rsid w:val="004B4B93"/>
    <w:rsid w:val="004C0550"/>
    <w:rsid w:val="004C501B"/>
    <w:rsid w:val="004C558A"/>
    <w:rsid w:val="004C56D2"/>
    <w:rsid w:val="004C5FE7"/>
    <w:rsid w:val="004C627C"/>
    <w:rsid w:val="004C6C4D"/>
    <w:rsid w:val="004D4E11"/>
    <w:rsid w:val="004D7B42"/>
    <w:rsid w:val="004E09A2"/>
    <w:rsid w:val="004E13CB"/>
    <w:rsid w:val="004E1A48"/>
    <w:rsid w:val="004E2D35"/>
    <w:rsid w:val="004E4574"/>
    <w:rsid w:val="004E45FD"/>
    <w:rsid w:val="004E505B"/>
    <w:rsid w:val="004E768A"/>
    <w:rsid w:val="004E7EC4"/>
    <w:rsid w:val="004F119B"/>
    <w:rsid w:val="004F2A75"/>
    <w:rsid w:val="004F2D5F"/>
    <w:rsid w:val="004F4890"/>
    <w:rsid w:val="004F5EB8"/>
    <w:rsid w:val="005024F9"/>
    <w:rsid w:val="00503501"/>
    <w:rsid w:val="00507E30"/>
    <w:rsid w:val="00510071"/>
    <w:rsid w:val="00512802"/>
    <w:rsid w:val="005141EF"/>
    <w:rsid w:val="0051496D"/>
    <w:rsid w:val="00514AF0"/>
    <w:rsid w:val="00517C9D"/>
    <w:rsid w:val="00523BF4"/>
    <w:rsid w:val="00523D5A"/>
    <w:rsid w:val="00524E37"/>
    <w:rsid w:val="00527FCD"/>
    <w:rsid w:val="005307A9"/>
    <w:rsid w:val="00531108"/>
    <w:rsid w:val="005320F3"/>
    <w:rsid w:val="00532849"/>
    <w:rsid w:val="00537D73"/>
    <w:rsid w:val="00537F2F"/>
    <w:rsid w:val="00540867"/>
    <w:rsid w:val="00541BC8"/>
    <w:rsid w:val="005424A2"/>
    <w:rsid w:val="005431B9"/>
    <w:rsid w:val="00544450"/>
    <w:rsid w:val="00544D0B"/>
    <w:rsid w:val="00545BAE"/>
    <w:rsid w:val="0054685B"/>
    <w:rsid w:val="00550BE2"/>
    <w:rsid w:val="00550F61"/>
    <w:rsid w:val="00551EC2"/>
    <w:rsid w:val="00556CE8"/>
    <w:rsid w:val="00556D58"/>
    <w:rsid w:val="00561FBB"/>
    <w:rsid w:val="00565FEE"/>
    <w:rsid w:val="00566708"/>
    <w:rsid w:val="0056717E"/>
    <w:rsid w:val="0056791A"/>
    <w:rsid w:val="00572492"/>
    <w:rsid w:val="00572D1C"/>
    <w:rsid w:val="00573DF1"/>
    <w:rsid w:val="005778C6"/>
    <w:rsid w:val="00581480"/>
    <w:rsid w:val="0058267B"/>
    <w:rsid w:val="00583517"/>
    <w:rsid w:val="00586BDF"/>
    <w:rsid w:val="00586E54"/>
    <w:rsid w:val="00587930"/>
    <w:rsid w:val="0059334E"/>
    <w:rsid w:val="00593721"/>
    <w:rsid w:val="00595C4E"/>
    <w:rsid w:val="00596025"/>
    <w:rsid w:val="00597B00"/>
    <w:rsid w:val="00597B09"/>
    <w:rsid w:val="005A25CE"/>
    <w:rsid w:val="005A45C4"/>
    <w:rsid w:val="005A5AF9"/>
    <w:rsid w:val="005B2500"/>
    <w:rsid w:val="005B32CE"/>
    <w:rsid w:val="005B5C12"/>
    <w:rsid w:val="005B7087"/>
    <w:rsid w:val="005B7A65"/>
    <w:rsid w:val="005C179E"/>
    <w:rsid w:val="005C3B70"/>
    <w:rsid w:val="005C5D4B"/>
    <w:rsid w:val="005C7DC4"/>
    <w:rsid w:val="005D0C10"/>
    <w:rsid w:val="005D0C6D"/>
    <w:rsid w:val="005D63FE"/>
    <w:rsid w:val="005D6A0E"/>
    <w:rsid w:val="005D6C30"/>
    <w:rsid w:val="005E0280"/>
    <w:rsid w:val="005E175D"/>
    <w:rsid w:val="005E3572"/>
    <w:rsid w:val="005E3853"/>
    <w:rsid w:val="005E47C2"/>
    <w:rsid w:val="005E5DB1"/>
    <w:rsid w:val="005F13BF"/>
    <w:rsid w:val="005F333B"/>
    <w:rsid w:val="00600392"/>
    <w:rsid w:val="0060059A"/>
    <w:rsid w:val="006027A2"/>
    <w:rsid w:val="00604479"/>
    <w:rsid w:val="00605D3B"/>
    <w:rsid w:val="00606A47"/>
    <w:rsid w:val="00611AAE"/>
    <w:rsid w:val="0061324E"/>
    <w:rsid w:val="00613D60"/>
    <w:rsid w:val="0061584B"/>
    <w:rsid w:val="006162F5"/>
    <w:rsid w:val="00617267"/>
    <w:rsid w:val="00620526"/>
    <w:rsid w:val="006273A7"/>
    <w:rsid w:val="00627880"/>
    <w:rsid w:val="00631550"/>
    <w:rsid w:val="00634747"/>
    <w:rsid w:val="00634DC3"/>
    <w:rsid w:val="0063624D"/>
    <w:rsid w:val="006402D8"/>
    <w:rsid w:val="006443C7"/>
    <w:rsid w:val="00644451"/>
    <w:rsid w:val="00645A10"/>
    <w:rsid w:val="00647D10"/>
    <w:rsid w:val="006513AF"/>
    <w:rsid w:val="006532C1"/>
    <w:rsid w:val="00653C62"/>
    <w:rsid w:val="00655573"/>
    <w:rsid w:val="006568B8"/>
    <w:rsid w:val="006578E0"/>
    <w:rsid w:val="0066117A"/>
    <w:rsid w:val="00661C00"/>
    <w:rsid w:val="006702BB"/>
    <w:rsid w:val="00671281"/>
    <w:rsid w:val="00675A66"/>
    <w:rsid w:val="00675E03"/>
    <w:rsid w:val="006809F2"/>
    <w:rsid w:val="00683CC9"/>
    <w:rsid w:val="00685D6F"/>
    <w:rsid w:val="00692033"/>
    <w:rsid w:val="006928C4"/>
    <w:rsid w:val="006929C6"/>
    <w:rsid w:val="00693B61"/>
    <w:rsid w:val="00694095"/>
    <w:rsid w:val="00695386"/>
    <w:rsid w:val="00697DE5"/>
    <w:rsid w:val="00697F34"/>
    <w:rsid w:val="006A08D0"/>
    <w:rsid w:val="006A1626"/>
    <w:rsid w:val="006A4E16"/>
    <w:rsid w:val="006A5459"/>
    <w:rsid w:val="006A6187"/>
    <w:rsid w:val="006A6809"/>
    <w:rsid w:val="006B1DBB"/>
    <w:rsid w:val="006B1E68"/>
    <w:rsid w:val="006B2A7E"/>
    <w:rsid w:val="006B4899"/>
    <w:rsid w:val="006B5704"/>
    <w:rsid w:val="006B5E7B"/>
    <w:rsid w:val="006B5FC8"/>
    <w:rsid w:val="006B6CAC"/>
    <w:rsid w:val="006C1697"/>
    <w:rsid w:val="006C2408"/>
    <w:rsid w:val="006C4173"/>
    <w:rsid w:val="006C4DD9"/>
    <w:rsid w:val="006C7061"/>
    <w:rsid w:val="006D123F"/>
    <w:rsid w:val="006D1460"/>
    <w:rsid w:val="006D2D28"/>
    <w:rsid w:val="006D3BDE"/>
    <w:rsid w:val="006D44EF"/>
    <w:rsid w:val="006D49FE"/>
    <w:rsid w:val="006D4E96"/>
    <w:rsid w:val="006D4FE3"/>
    <w:rsid w:val="006D7451"/>
    <w:rsid w:val="006D74E6"/>
    <w:rsid w:val="006E001E"/>
    <w:rsid w:val="006E06DC"/>
    <w:rsid w:val="006E20DF"/>
    <w:rsid w:val="006E3341"/>
    <w:rsid w:val="006E3505"/>
    <w:rsid w:val="006E68AE"/>
    <w:rsid w:val="006F25F6"/>
    <w:rsid w:val="006F428E"/>
    <w:rsid w:val="006F6BAB"/>
    <w:rsid w:val="007004DE"/>
    <w:rsid w:val="007008B7"/>
    <w:rsid w:val="007009D9"/>
    <w:rsid w:val="00701013"/>
    <w:rsid w:val="00703E3B"/>
    <w:rsid w:val="00704BD2"/>
    <w:rsid w:val="00710614"/>
    <w:rsid w:val="00710E62"/>
    <w:rsid w:val="007137AB"/>
    <w:rsid w:val="007152B2"/>
    <w:rsid w:val="0071656B"/>
    <w:rsid w:val="00721744"/>
    <w:rsid w:val="00723B59"/>
    <w:rsid w:val="00724838"/>
    <w:rsid w:val="00726F56"/>
    <w:rsid w:val="00727468"/>
    <w:rsid w:val="0072786D"/>
    <w:rsid w:val="00730E2B"/>
    <w:rsid w:val="00731799"/>
    <w:rsid w:val="0073796F"/>
    <w:rsid w:val="0074035A"/>
    <w:rsid w:val="0074089F"/>
    <w:rsid w:val="007418AB"/>
    <w:rsid w:val="007430A7"/>
    <w:rsid w:val="007434D3"/>
    <w:rsid w:val="00745844"/>
    <w:rsid w:val="0074622A"/>
    <w:rsid w:val="007472EB"/>
    <w:rsid w:val="007473EB"/>
    <w:rsid w:val="00751ADD"/>
    <w:rsid w:val="00752352"/>
    <w:rsid w:val="00752492"/>
    <w:rsid w:val="00754B24"/>
    <w:rsid w:val="007608DA"/>
    <w:rsid w:val="00761D40"/>
    <w:rsid w:val="007638D2"/>
    <w:rsid w:val="007668AA"/>
    <w:rsid w:val="00766B8B"/>
    <w:rsid w:val="00767083"/>
    <w:rsid w:val="007675E5"/>
    <w:rsid w:val="00771AF2"/>
    <w:rsid w:val="0077430A"/>
    <w:rsid w:val="00775C56"/>
    <w:rsid w:val="0077654E"/>
    <w:rsid w:val="007769E9"/>
    <w:rsid w:val="00776AAB"/>
    <w:rsid w:val="00777497"/>
    <w:rsid w:val="00777D74"/>
    <w:rsid w:val="00780784"/>
    <w:rsid w:val="00781BCA"/>
    <w:rsid w:val="00781D81"/>
    <w:rsid w:val="0079060B"/>
    <w:rsid w:val="00791E85"/>
    <w:rsid w:val="00791FE7"/>
    <w:rsid w:val="00793F0E"/>
    <w:rsid w:val="00795E88"/>
    <w:rsid w:val="007964B1"/>
    <w:rsid w:val="0079699D"/>
    <w:rsid w:val="00797A5F"/>
    <w:rsid w:val="007A0491"/>
    <w:rsid w:val="007A1147"/>
    <w:rsid w:val="007A77FD"/>
    <w:rsid w:val="007A7B1E"/>
    <w:rsid w:val="007B493F"/>
    <w:rsid w:val="007B4CA4"/>
    <w:rsid w:val="007B682B"/>
    <w:rsid w:val="007B6B83"/>
    <w:rsid w:val="007C0988"/>
    <w:rsid w:val="007C4617"/>
    <w:rsid w:val="007C7C41"/>
    <w:rsid w:val="007D0A11"/>
    <w:rsid w:val="007D1ACB"/>
    <w:rsid w:val="007D2574"/>
    <w:rsid w:val="007D3AA4"/>
    <w:rsid w:val="007D3BB3"/>
    <w:rsid w:val="007D4039"/>
    <w:rsid w:val="007D453F"/>
    <w:rsid w:val="007D57AB"/>
    <w:rsid w:val="007D62D5"/>
    <w:rsid w:val="007D6997"/>
    <w:rsid w:val="007D791A"/>
    <w:rsid w:val="007D7FE9"/>
    <w:rsid w:val="007E091D"/>
    <w:rsid w:val="007E0D4C"/>
    <w:rsid w:val="007E18B7"/>
    <w:rsid w:val="007E4E28"/>
    <w:rsid w:val="007E6109"/>
    <w:rsid w:val="007E7C7B"/>
    <w:rsid w:val="007F0752"/>
    <w:rsid w:val="007F12D0"/>
    <w:rsid w:val="007F12ED"/>
    <w:rsid w:val="007F13EB"/>
    <w:rsid w:val="007F39AD"/>
    <w:rsid w:val="008017E6"/>
    <w:rsid w:val="00803AD7"/>
    <w:rsid w:val="00803F01"/>
    <w:rsid w:val="00806DFE"/>
    <w:rsid w:val="0080756A"/>
    <w:rsid w:val="00810525"/>
    <w:rsid w:val="00810906"/>
    <w:rsid w:val="00811304"/>
    <w:rsid w:val="00811B53"/>
    <w:rsid w:val="008154CF"/>
    <w:rsid w:val="008177EB"/>
    <w:rsid w:val="0082049B"/>
    <w:rsid w:val="00820CB5"/>
    <w:rsid w:val="008211FF"/>
    <w:rsid w:val="00821B24"/>
    <w:rsid w:val="00822622"/>
    <w:rsid w:val="00822A16"/>
    <w:rsid w:val="00824957"/>
    <w:rsid w:val="00825EB3"/>
    <w:rsid w:val="0083074E"/>
    <w:rsid w:val="008328F3"/>
    <w:rsid w:val="00833C77"/>
    <w:rsid w:val="00834771"/>
    <w:rsid w:val="00834AE6"/>
    <w:rsid w:val="0083705C"/>
    <w:rsid w:val="00837608"/>
    <w:rsid w:val="00840096"/>
    <w:rsid w:val="0084135F"/>
    <w:rsid w:val="0084164D"/>
    <w:rsid w:val="00842AEC"/>
    <w:rsid w:val="008438D6"/>
    <w:rsid w:val="00843CE1"/>
    <w:rsid w:val="00847411"/>
    <w:rsid w:val="00847FBF"/>
    <w:rsid w:val="008560A7"/>
    <w:rsid w:val="00857DA1"/>
    <w:rsid w:val="00863A47"/>
    <w:rsid w:val="008651EA"/>
    <w:rsid w:val="00865405"/>
    <w:rsid w:val="00866780"/>
    <w:rsid w:val="0087061F"/>
    <w:rsid w:val="00874385"/>
    <w:rsid w:val="00875B28"/>
    <w:rsid w:val="00876774"/>
    <w:rsid w:val="008829ED"/>
    <w:rsid w:val="00882DBF"/>
    <w:rsid w:val="00883144"/>
    <w:rsid w:val="00883DF5"/>
    <w:rsid w:val="008847A2"/>
    <w:rsid w:val="00885D16"/>
    <w:rsid w:val="00886015"/>
    <w:rsid w:val="008901E4"/>
    <w:rsid w:val="00892137"/>
    <w:rsid w:val="008942AF"/>
    <w:rsid w:val="00894DB9"/>
    <w:rsid w:val="0089619F"/>
    <w:rsid w:val="008963A2"/>
    <w:rsid w:val="0089760A"/>
    <w:rsid w:val="008A4BB8"/>
    <w:rsid w:val="008A5C09"/>
    <w:rsid w:val="008A6812"/>
    <w:rsid w:val="008A7466"/>
    <w:rsid w:val="008B0186"/>
    <w:rsid w:val="008B0B58"/>
    <w:rsid w:val="008B1771"/>
    <w:rsid w:val="008B1F74"/>
    <w:rsid w:val="008B28F5"/>
    <w:rsid w:val="008C1677"/>
    <w:rsid w:val="008C22CE"/>
    <w:rsid w:val="008C343B"/>
    <w:rsid w:val="008C3C3F"/>
    <w:rsid w:val="008C5C04"/>
    <w:rsid w:val="008D358C"/>
    <w:rsid w:val="008D4224"/>
    <w:rsid w:val="008D49BA"/>
    <w:rsid w:val="008D68E1"/>
    <w:rsid w:val="008D7E16"/>
    <w:rsid w:val="008E05DC"/>
    <w:rsid w:val="008E0C30"/>
    <w:rsid w:val="008E2C7C"/>
    <w:rsid w:val="008E5228"/>
    <w:rsid w:val="008E7510"/>
    <w:rsid w:val="008E7F41"/>
    <w:rsid w:val="008F372B"/>
    <w:rsid w:val="008F4629"/>
    <w:rsid w:val="008F6674"/>
    <w:rsid w:val="00900499"/>
    <w:rsid w:val="00901EA5"/>
    <w:rsid w:val="0090455F"/>
    <w:rsid w:val="00904DEA"/>
    <w:rsid w:val="0090500E"/>
    <w:rsid w:val="00906908"/>
    <w:rsid w:val="009109C0"/>
    <w:rsid w:val="00911DCC"/>
    <w:rsid w:val="009121B2"/>
    <w:rsid w:val="0091282D"/>
    <w:rsid w:val="00915212"/>
    <w:rsid w:val="00915F6F"/>
    <w:rsid w:val="00917F96"/>
    <w:rsid w:val="00920976"/>
    <w:rsid w:val="0092650E"/>
    <w:rsid w:val="009266B0"/>
    <w:rsid w:val="00927E6D"/>
    <w:rsid w:val="00927F76"/>
    <w:rsid w:val="009310CF"/>
    <w:rsid w:val="00932115"/>
    <w:rsid w:val="009362F2"/>
    <w:rsid w:val="00936F7E"/>
    <w:rsid w:val="00937BB8"/>
    <w:rsid w:val="009402EA"/>
    <w:rsid w:val="009406E3"/>
    <w:rsid w:val="00940A87"/>
    <w:rsid w:val="009411F5"/>
    <w:rsid w:val="00941F41"/>
    <w:rsid w:val="00943F28"/>
    <w:rsid w:val="00944068"/>
    <w:rsid w:val="00946BB8"/>
    <w:rsid w:val="009472B5"/>
    <w:rsid w:val="00952C24"/>
    <w:rsid w:val="0095421D"/>
    <w:rsid w:val="00957CD3"/>
    <w:rsid w:val="00957D4C"/>
    <w:rsid w:val="00963561"/>
    <w:rsid w:val="00972AF0"/>
    <w:rsid w:val="00972B4B"/>
    <w:rsid w:val="00974E7F"/>
    <w:rsid w:val="009757BB"/>
    <w:rsid w:val="00975A53"/>
    <w:rsid w:val="00976125"/>
    <w:rsid w:val="0098070D"/>
    <w:rsid w:val="00980DAB"/>
    <w:rsid w:val="00981F21"/>
    <w:rsid w:val="0098408E"/>
    <w:rsid w:val="00984EB0"/>
    <w:rsid w:val="00985C5B"/>
    <w:rsid w:val="00990737"/>
    <w:rsid w:val="0099130D"/>
    <w:rsid w:val="009915AB"/>
    <w:rsid w:val="0099255F"/>
    <w:rsid w:val="00992843"/>
    <w:rsid w:val="009937B9"/>
    <w:rsid w:val="00993DA1"/>
    <w:rsid w:val="0099526A"/>
    <w:rsid w:val="009A0D21"/>
    <w:rsid w:val="009A2BF1"/>
    <w:rsid w:val="009A2F39"/>
    <w:rsid w:val="009A35B2"/>
    <w:rsid w:val="009A3787"/>
    <w:rsid w:val="009A3805"/>
    <w:rsid w:val="009A424E"/>
    <w:rsid w:val="009A4696"/>
    <w:rsid w:val="009B066D"/>
    <w:rsid w:val="009B1124"/>
    <w:rsid w:val="009B3709"/>
    <w:rsid w:val="009B45A4"/>
    <w:rsid w:val="009B57EF"/>
    <w:rsid w:val="009B6569"/>
    <w:rsid w:val="009B7412"/>
    <w:rsid w:val="009B7D24"/>
    <w:rsid w:val="009C1B81"/>
    <w:rsid w:val="009C386F"/>
    <w:rsid w:val="009C6907"/>
    <w:rsid w:val="009C7A2F"/>
    <w:rsid w:val="009D4317"/>
    <w:rsid w:val="009D449B"/>
    <w:rsid w:val="009D44AB"/>
    <w:rsid w:val="009D44D2"/>
    <w:rsid w:val="009D4714"/>
    <w:rsid w:val="009D4B19"/>
    <w:rsid w:val="009D5666"/>
    <w:rsid w:val="009D6A26"/>
    <w:rsid w:val="009E1815"/>
    <w:rsid w:val="009E22B0"/>
    <w:rsid w:val="009E2D12"/>
    <w:rsid w:val="009E2F90"/>
    <w:rsid w:val="009E42EE"/>
    <w:rsid w:val="009E57A0"/>
    <w:rsid w:val="009E61E1"/>
    <w:rsid w:val="009E6AB4"/>
    <w:rsid w:val="009E74CD"/>
    <w:rsid w:val="009F0CA3"/>
    <w:rsid w:val="009F4FCD"/>
    <w:rsid w:val="009F54F9"/>
    <w:rsid w:val="009F5538"/>
    <w:rsid w:val="009F5703"/>
    <w:rsid w:val="009F7766"/>
    <w:rsid w:val="00A009CC"/>
    <w:rsid w:val="00A010F7"/>
    <w:rsid w:val="00A02707"/>
    <w:rsid w:val="00A04936"/>
    <w:rsid w:val="00A051D5"/>
    <w:rsid w:val="00A05520"/>
    <w:rsid w:val="00A05CF3"/>
    <w:rsid w:val="00A0745F"/>
    <w:rsid w:val="00A114DD"/>
    <w:rsid w:val="00A11C97"/>
    <w:rsid w:val="00A125C7"/>
    <w:rsid w:val="00A13115"/>
    <w:rsid w:val="00A13C23"/>
    <w:rsid w:val="00A14310"/>
    <w:rsid w:val="00A152AF"/>
    <w:rsid w:val="00A15806"/>
    <w:rsid w:val="00A1599C"/>
    <w:rsid w:val="00A16958"/>
    <w:rsid w:val="00A22B25"/>
    <w:rsid w:val="00A236D8"/>
    <w:rsid w:val="00A23C97"/>
    <w:rsid w:val="00A2433B"/>
    <w:rsid w:val="00A24424"/>
    <w:rsid w:val="00A26D80"/>
    <w:rsid w:val="00A275BB"/>
    <w:rsid w:val="00A301FD"/>
    <w:rsid w:val="00A30882"/>
    <w:rsid w:val="00A31501"/>
    <w:rsid w:val="00A318B7"/>
    <w:rsid w:val="00A34CAE"/>
    <w:rsid w:val="00A3519B"/>
    <w:rsid w:val="00A368FD"/>
    <w:rsid w:val="00A42FAD"/>
    <w:rsid w:val="00A45060"/>
    <w:rsid w:val="00A453F4"/>
    <w:rsid w:val="00A45F30"/>
    <w:rsid w:val="00A47048"/>
    <w:rsid w:val="00A5260D"/>
    <w:rsid w:val="00A54071"/>
    <w:rsid w:val="00A54D02"/>
    <w:rsid w:val="00A5506E"/>
    <w:rsid w:val="00A5790D"/>
    <w:rsid w:val="00A57DB8"/>
    <w:rsid w:val="00A60403"/>
    <w:rsid w:val="00A613F9"/>
    <w:rsid w:val="00A7122B"/>
    <w:rsid w:val="00A71493"/>
    <w:rsid w:val="00A72E15"/>
    <w:rsid w:val="00A73801"/>
    <w:rsid w:val="00A73C73"/>
    <w:rsid w:val="00A75621"/>
    <w:rsid w:val="00A76BA4"/>
    <w:rsid w:val="00A81E1F"/>
    <w:rsid w:val="00A82070"/>
    <w:rsid w:val="00A8322C"/>
    <w:rsid w:val="00A8627D"/>
    <w:rsid w:val="00A875CE"/>
    <w:rsid w:val="00A92103"/>
    <w:rsid w:val="00A9260C"/>
    <w:rsid w:val="00A94967"/>
    <w:rsid w:val="00AA0BC4"/>
    <w:rsid w:val="00AA3625"/>
    <w:rsid w:val="00AA3CD8"/>
    <w:rsid w:val="00AA4A72"/>
    <w:rsid w:val="00AA4FCB"/>
    <w:rsid w:val="00AA55E9"/>
    <w:rsid w:val="00AA6557"/>
    <w:rsid w:val="00AA7D0E"/>
    <w:rsid w:val="00AB0778"/>
    <w:rsid w:val="00AB3A2D"/>
    <w:rsid w:val="00AB5748"/>
    <w:rsid w:val="00AB6374"/>
    <w:rsid w:val="00AB66D4"/>
    <w:rsid w:val="00AB7441"/>
    <w:rsid w:val="00AB778D"/>
    <w:rsid w:val="00AC023C"/>
    <w:rsid w:val="00AC2491"/>
    <w:rsid w:val="00AC2FB4"/>
    <w:rsid w:val="00AC5E5D"/>
    <w:rsid w:val="00AC694C"/>
    <w:rsid w:val="00AC695D"/>
    <w:rsid w:val="00AC6F7A"/>
    <w:rsid w:val="00AD0986"/>
    <w:rsid w:val="00AD1212"/>
    <w:rsid w:val="00AD365E"/>
    <w:rsid w:val="00AD57E5"/>
    <w:rsid w:val="00AD7BD1"/>
    <w:rsid w:val="00AE1167"/>
    <w:rsid w:val="00AE2873"/>
    <w:rsid w:val="00AE3716"/>
    <w:rsid w:val="00AE443B"/>
    <w:rsid w:val="00AE5A26"/>
    <w:rsid w:val="00AF1308"/>
    <w:rsid w:val="00AF4599"/>
    <w:rsid w:val="00AF5ED0"/>
    <w:rsid w:val="00AF7260"/>
    <w:rsid w:val="00B005F3"/>
    <w:rsid w:val="00B00ACF"/>
    <w:rsid w:val="00B00B0B"/>
    <w:rsid w:val="00B02760"/>
    <w:rsid w:val="00B027F8"/>
    <w:rsid w:val="00B02A8E"/>
    <w:rsid w:val="00B04EAC"/>
    <w:rsid w:val="00B06374"/>
    <w:rsid w:val="00B064E7"/>
    <w:rsid w:val="00B07271"/>
    <w:rsid w:val="00B07735"/>
    <w:rsid w:val="00B11AEF"/>
    <w:rsid w:val="00B123C7"/>
    <w:rsid w:val="00B15861"/>
    <w:rsid w:val="00B207D9"/>
    <w:rsid w:val="00B23033"/>
    <w:rsid w:val="00B2397C"/>
    <w:rsid w:val="00B24EE6"/>
    <w:rsid w:val="00B252F9"/>
    <w:rsid w:val="00B25DE8"/>
    <w:rsid w:val="00B26BAD"/>
    <w:rsid w:val="00B26DB3"/>
    <w:rsid w:val="00B30D67"/>
    <w:rsid w:val="00B31B05"/>
    <w:rsid w:val="00B31E2A"/>
    <w:rsid w:val="00B340AD"/>
    <w:rsid w:val="00B37940"/>
    <w:rsid w:val="00B4000A"/>
    <w:rsid w:val="00B44A0F"/>
    <w:rsid w:val="00B5036F"/>
    <w:rsid w:val="00B503DC"/>
    <w:rsid w:val="00B50DFE"/>
    <w:rsid w:val="00B51F24"/>
    <w:rsid w:val="00B5207C"/>
    <w:rsid w:val="00B5227C"/>
    <w:rsid w:val="00B523B6"/>
    <w:rsid w:val="00B530B6"/>
    <w:rsid w:val="00B530E5"/>
    <w:rsid w:val="00B536B6"/>
    <w:rsid w:val="00B54710"/>
    <w:rsid w:val="00B557DA"/>
    <w:rsid w:val="00B5712A"/>
    <w:rsid w:val="00B578B1"/>
    <w:rsid w:val="00B5797E"/>
    <w:rsid w:val="00B6003F"/>
    <w:rsid w:val="00B65B00"/>
    <w:rsid w:val="00B67044"/>
    <w:rsid w:val="00B677E4"/>
    <w:rsid w:val="00B72E80"/>
    <w:rsid w:val="00B75ED8"/>
    <w:rsid w:val="00B825DA"/>
    <w:rsid w:val="00B82CD1"/>
    <w:rsid w:val="00B833B1"/>
    <w:rsid w:val="00B84052"/>
    <w:rsid w:val="00B84C72"/>
    <w:rsid w:val="00B86DDB"/>
    <w:rsid w:val="00B871E1"/>
    <w:rsid w:val="00B87A15"/>
    <w:rsid w:val="00B914AB"/>
    <w:rsid w:val="00B91FCD"/>
    <w:rsid w:val="00B93481"/>
    <w:rsid w:val="00B93A23"/>
    <w:rsid w:val="00B9473E"/>
    <w:rsid w:val="00B948D3"/>
    <w:rsid w:val="00BA0BAD"/>
    <w:rsid w:val="00BA1363"/>
    <w:rsid w:val="00BA1433"/>
    <w:rsid w:val="00BA1D5B"/>
    <w:rsid w:val="00BA5C57"/>
    <w:rsid w:val="00BB2DEB"/>
    <w:rsid w:val="00BB44CB"/>
    <w:rsid w:val="00BB6C95"/>
    <w:rsid w:val="00BB6FCA"/>
    <w:rsid w:val="00BB7E4C"/>
    <w:rsid w:val="00BC12EC"/>
    <w:rsid w:val="00BC15E8"/>
    <w:rsid w:val="00BC481B"/>
    <w:rsid w:val="00BC6D9A"/>
    <w:rsid w:val="00BC7ADC"/>
    <w:rsid w:val="00BC7B55"/>
    <w:rsid w:val="00BD3F7C"/>
    <w:rsid w:val="00BE264F"/>
    <w:rsid w:val="00BE3402"/>
    <w:rsid w:val="00BE4455"/>
    <w:rsid w:val="00BE54EE"/>
    <w:rsid w:val="00BE55E7"/>
    <w:rsid w:val="00BE6382"/>
    <w:rsid w:val="00BE6AD4"/>
    <w:rsid w:val="00BF0A2E"/>
    <w:rsid w:val="00BF375E"/>
    <w:rsid w:val="00BF385E"/>
    <w:rsid w:val="00BF6E0A"/>
    <w:rsid w:val="00C00077"/>
    <w:rsid w:val="00C00353"/>
    <w:rsid w:val="00C0344E"/>
    <w:rsid w:val="00C0350C"/>
    <w:rsid w:val="00C03BD7"/>
    <w:rsid w:val="00C04698"/>
    <w:rsid w:val="00C052FD"/>
    <w:rsid w:val="00C06249"/>
    <w:rsid w:val="00C0673E"/>
    <w:rsid w:val="00C06824"/>
    <w:rsid w:val="00C0699F"/>
    <w:rsid w:val="00C13246"/>
    <w:rsid w:val="00C203A4"/>
    <w:rsid w:val="00C2245A"/>
    <w:rsid w:val="00C22734"/>
    <w:rsid w:val="00C22E95"/>
    <w:rsid w:val="00C24009"/>
    <w:rsid w:val="00C26617"/>
    <w:rsid w:val="00C26C93"/>
    <w:rsid w:val="00C3110A"/>
    <w:rsid w:val="00C33343"/>
    <w:rsid w:val="00C33C2D"/>
    <w:rsid w:val="00C410AF"/>
    <w:rsid w:val="00C4190D"/>
    <w:rsid w:val="00C41D60"/>
    <w:rsid w:val="00C42642"/>
    <w:rsid w:val="00C42758"/>
    <w:rsid w:val="00C44492"/>
    <w:rsid w:val="00C47ADE"/>
    <w:rsid w:val="00C51007"/>
    <w:rsid w:val="00C54E76"/>
    <w:rsid w:val="00C552C4"/>
    <w:rsid w:val="00C633F3"/>
    <w:rsid w:val="00C65C85"/>
    <w:rsid w:val="00C663EA"/>
    <w:rsid w:val="00C6656F"/>
    <w:rsid w:val="00C666FF"/>
    <w:rsid w:val="00C70144"/>
    <w:rsid w:val="00C7060E"/>
    <w:rsid w:val="00C71AA8"/>
    <w:rsid w:val="00C724FD"/>
    <w:rsid w:val="00C739DB"/>
    <w:rsid w:val="00C742D9"/>
    <w:rsid w:val="00C74750"/>
    <w:rsid w:val="00C7570D"/>
    <w:rsid w:val="00C75FD0"/>
    <w:rsid w:val="00C80892"/>
    <w:rsid w:val="00C81FA9"/>
    <w:rsid w:val="00C846BE"/>
    <w:rsid w:val="00C848F3"/>
    <w:rsid w:val="00C85FA7"/>
    <w:rsid w:val="00C86728"/>
    <w:rsid w:val="00C86837"/>
    <w:rsid w:val="00C9152B"/>
    <w:rsid w:val="00C93E51"/>
    <w:rsid w:val="00C958E9"/>
    <w:rsid w:val="00CA03F2"/>
    <w:rsid w:val="00CA11B3"/>
    <w:rsid w:val="00CA4363"/>
    <w:rsid w:val="00CA485C"/>
    <w:rsid w:val="00CA4B2E"/>
    <w:rsid w:val="00CA505A"/>
    <w:rsid w:val="00CA5E27"/>
    <w:rsid w:val="00CA7AF9"/>
    <w:rsid w:val="00CB1774"/>
    <w:rsid w:val="00CB6E4A"/>
    <w:rsid w:val="00CC3243"/>
    <w:rsid w:val="00CC3566"/>
    <w:rsid w:val="00CC70AC"/>
    <w:rsid w:val="00CC78A8"/>
    <w:rsid w:val="00CD0562"/>
    <w:rsid w:val="00CD19A0"/>
    <w:rsid w:val="00CD236A"/>
    <w:rsid w:val="00CE1F9F"/>
    <w:rsid w:val="00CE3629"/>
    <w:rsid w:val="00CE440B"/>
    <w:rsid w:val="00CF1220"/>
    <w:rsid w:val="00CF128B"/>
    <w:rsid w:val="00CF1B2F"/>
    <w:rsid w:val="00CF4654"/>
    <w:rsid w:val="00CF468A"/>
    <w:rsid w:val="00CF4F89"/>
    <w:rsid w:val="00CF69BC"/>
    <w:rsid w:val="00CF6DF1"/>
    <w:rsid w:val="00D00B29"/>
    <w:rsid w:val="00D0198A"/>
    <w:rsid w:val="00D027EE"/>
    <w:rsid w:val="00D02841"/>
    <w:rsid w:val="00D03F71"/>
    <w:rsid w:val="00D04E85"/>
    <w:rsid w:val="00D060B8"/>
    <w:rsid w:val="00D0707B"/>
    <w:rsid w:val="00D07D73"/>
    <w:rsid w:val="00D12A07"/>
    <w:rsid w:val="00D13242"/>
    <w:rsid w:val="00D17335"/>
    <w:rsid w:val="00D1752A"/>
    <w:rsid w:val="00D17B7C"/>
    <w:rsid w:val="00D20002"/>
    <w:rsid w:val="00D20DBC"/>
    <w:rsid w:val="00D23A23"/>
    <w:rsid w:val="00D23CCD"/>
    <w:rsid w:val="00D26641"/>
    <w:rsid w:val="00D2705E"/>
    <w:rsid w:val="00D307BB"/>
    <w:rsid w:val="00D31325"/>
    <w:rsid w:val="00D31744"/>
    <w:rsid w:val="00D33F96"/>
    <w:rsid w:val="00D358D8"/>
    <w:rsid w:val="00D35CD0"/>
    <w:rsid w:val="00D42D37"/>
    <w:rsid w:val="00D43083"/>
    <w:rsid w:val="00D43F0D"/>
    <w:rsid w:val="00D444BB"/>
    <w:rsid w:val="00D54D14"/>
    <w:rsid w:val="00D5650A"/>
    <w:rsid w:val="00D577EA"/>
    <w:rsid w:val="00D62337"/>
    <w:rsid w:val="00D6548E"/>
    <w:rsid w:val="00D66147"/>
    <w:rsid w:val="00D66DC3"/>
    <w:rsid w:val="00D6760E"/>
    <w:rsid w:val="00D714BC"/>
    <w:rsid w:val="00D71F72"/>
    <w:rsid w:val="00D732AE"/>
    <w:rsid w:val="00D73D91"/>
    <w:rsid w:val="00D73FC6"/>
    <w:rsid w:val="00D742FC"/>
    <w:rsid w:val="00D7665D"/>
    <w:rsid w:val="00D76D4E"/>
    <w:rsid w:val="00D81577"/>
    <w:rsid w:val="00D82046"/>
    <w:rsid w:val="00D82224"/>
    <w:rsid w:val="00D831A4"/>
    <w:rsid w:val="00D8398D"/>
    <w:rsid w:val="00D84E5D"/>
    <w:rsid w:val="00D8788F"/>
    <w:rsid w:val="00D93017"/>
    <w:rsid w:val="00D94937"/>
    <w:rsid w:val="00D97B77"/>
    <w:rsid w:val="00DA0079"/>
    <w:rsid w:val="00DA095E"/>
    <w:rsid w:val="00DA14B3"/>
    <w:rsid w:val="00DA2422"/>
    <w:rsid w:val="00DA3A8E"/>
    <w:rsid w:val="00DA4284"/>
    <w:rsid w:val="00DA4DFC"/>
    <w:rsid w:val="00DB1DB6"/>
    <w:rsid w:val="00DB51E2"/>
    <w:rsid w:val="00DB5A53"/>
    <w:rsid w:val="00DC06C4"/>
    <w:rsid w:val="00DC0A2A"/>
    <w:rsid w:val="00DC612B"/>
    <w:rsid w:val="00DD2459"/>
    <w:rsid w:val="00DD40A7"/>
    <w:rsid w:val="00DD4EC3"/>
    <w:rsid w:val="00DD5FE3"/>
    <w:rsid w:val="00DE1073"/>
    <w:rsid w:val="00DE1617"/>
    <w:rsid w:val="00DE1C9F"/>
    <w:rsid w:val="00DE56B0"/>
    <w:rsid w:val="00DE56D6"/>
    <w:rsid w:val="00DE6655"/>
    <w:rsid w:val="00DE775C"/>
    <w:rsid w:val="00DF0BE4"/>
    <w:rsid w:val="00DF1A1B"/>
    <w:rsid w:val="00DF1EA6"/>
    <w:rsid w:val="00DF573B"/>
    <w:rsid w:val="00DF6453"/>
    <w:rsid w:val="00DF6544"/>
    <w:rsid w:val="00DF6961"/>
    <w:rsid w:val="00DF7004"/>
    <w:rsid w:val="00E015D9"/>
    <w:rsid w:val="00E0190F"/>
    <w:rsid w:val="00E02276"/>
    <w:rsid w:val="00E028B2"/>
    <w:rsid w:val="00E041F0"/>
    <w:rsid w:val="00E06A81"/>
    <w:rsid w:val="00E07C63"/>
    <w:rsid w:val="00E10836"/>
    <w:rsid w:val="00E119EC"/>
    <w:rsid w:val="00E141BA"/>
    <w:rsid w:val="00E144CA"/>
    <w:rsid w:val="00E16AD4"/>
    <w:rsid w:val="00E200DE"/>
    <w:rsid w:val="00E20CF3"/>
    <w:rsid w:val="00E213EC"/>
    <w:rsid w:val="00E259AF"/>
    <w:rsid w:val="00E26371"/>
    <w:rsid w:val="00E26DE8"/>
    <w:rsid w:val="00E323D5"/>
    <w:rsid w:val="00E332FF"/>
    <w:rsid w:val="00E33880"/>
    <w:rsid w:val="00E377FB"/>
    <w:rsid w:val="00E37E20"/>
    <w:rsid w:val="00E406A2"/>
    <w:rsid w:val="00E40D21"/>
    <w:rsid w:val="00E4108A"/>
    <w:rsid w:val="00E41D5C"/>
    <w:rsid w:val="00E43464"/>
    <w:rsid w:val="00E4420E"/>
    <w:rsid w:val="00E5025A"/>
    <w:rsid w:val="00E50753"/>
    <w:rsid w:val="00E51425"/>
    <w:rsid w:val="00E515C1"/>
    <w:rsid w:val="00E5457F"/>
    <w:rsid w:val="00E54581"/>
    <w:rsid w:val="00E605DE"/>
    <w:rsid w:val="00E61AA9"/>
    <w:rsid w:val="00E628E8"/>
    <w:rsid w:val="00E63947"/>
    <w:rsid w:val="00E6460C"/>
    <w:rsid w:val="00E662A5"/>
    <w:rsid w:val="00E70ABB"/>
    <w:rsid w:val="00E70BBC"/>
    <w:rsid w:val="00E71A1D"/>
    <w:rsid w:val="00E736EF"/>
    <w:rsid w:val="00E758B9"/>
    <w:rsid w:val="00E759D3"/>
    <w:rsid w:val="00E768F0"/>
    <w:rsid w:val="00E808D4"/>
    <w:rsid w:val="00E82D2D"/>
    <w:rsid w:val="00E841CB"/>
    <w:rsid w:val="00E84399"/>
    <w:rsid w:val="00E85433"/>
    <w:rsid w:val="00E863BC"/>
    <w:rsid w:val="00E86DEA"/>
    <w:rsid w:val="00E9228C"/>
    <w:rsid w:val="00EA1C80"/>
    <w:rsid w:val="00EA317C"/>
    <w:rsid w:val="00EA66EC"/>
    <w:rsid w:val="00EB3478"/>
    <w:rsid w:val="00EB4564"/>
    <w:rsid w:val="00EB4FE5"/>
    <w:rsid w:val="00EB53C2"/>
    <w:rsid w:val="00EB569F"/>
    <w:rsid w:val="00EC0DAE"/>
    <w:rsid w:val="00EC4B71"/>
    <w:rsid w:val="00EC586D"/>
    <w:rsid w:val="00EC7921"/>
    <w:rsid w:val="00EC7D8A"/>
    <w:rsid w:val="00ED1902"/>
    <w:rsid w:val="00ED2F34"/>
    <w:rsid w:val="00ED3CE9"/>
    <w:rsid w:val="00ED7232"/>
    <w:rsid w:val="00EE1228"/>
    <w:rsid w:val="00EE18D0"/>
    <w:rsid w:val="00EE6763"/>
    <w:rsid w:val="00EF1D64"/>
    <w:rsid w:val="00EF4396"/>
    <w:rsid w:val="00EF5444"/>
    <w:rsid w:val="00EF560B"/>
    <w:rsid w:val="00EF6A3A"/>
    <w:rsid w:val="00EF6A78"/>
    <w:rsid w:val="00EF7202"/>
    <w:rsid w:val="00F00E64"/>
    <w:rsid w:val="00F02CA9"/>
    <w:rsid w:val="00F02D49"/>
    <w:rsid w:val="00F03677"/>
    <w:rsid w:val="00F03A2B"/>
    <w:rsid w:val="00F10211"/>
    <w:rsid w:val="00F11DF9"/>
    <w:rsid w:val="00F12C85"/>
    <w:rsid w:val="00F15EE6"/>
    <w:rsid w:val="00F169D7"/>
    <w:rsid w:val="00F2084A"/>
    <w:rsid w:val="00F20AA8"/>
    <w:rsid w:val="00F232BD"/>
    <w:rsid w:val="00F238ED"/>
    <w:rsid w:val="00F23B4C"/>
    <w:rsid w:val="00F26364"/>
    <w:rsid w:val="00F30403"/>
    <w:rsid w:val="00F30F05"/>
    <w:rsid w:val="00F32865"/>
    <w:rsid w:val="00F330D0"/>
    <w:rsid w:val="00F36703"/>
    <w:rsid w:val="00F403BB"/>
    <w:rsid w:val="00F41CC5"/>
    <w:rsid w:val="00F41DFC"/>
    <w:rsid w:val="00F43433"/>
    <w:rsid w:val="00F450D1"/>
    <w:rsid w:val="00F50E8E"/>
    <w:rsid w:val="00F51DF5"/>
    <w:rsid w:val="00F52D18"/>
    <w:rsid w:val="00F55789"/>
    <w:rsid w:val="00F557FA"/>
    <w:rsid w:val="00F55A6C"/>
    <w:rsid w:val="00F56A4A"/>
    <w:rsid w:val="00F572B9"/>
    <w:rsid w:val="00F57A20"/>
    <w:rsid w:val="00F61B54"/>
    <w:rsid w:val="00F628C7"/>
    <w:rsid w:val="00F62C08"/>
    <w:rsid w:val="00F632AA"/>
    <w:rsid w:val="00F65144"/>
    <w:rsid w:val="00F6574E"/>
    <w:rsid w:val="00F65BF3"/>
    <w:rsid w:val="00F66373"/>
    <w:rsid w:val="00F67C6C"/>
    <w:rsid w:val="00F710AF"/>
    <w:rsid w:val="00F72FE8"/>
    <w:rsid w:val="00F735E7"/>
    <w:rsid w:val="00F73D44"/>
    <w:rsid w:val="00F75F62"/>
    <w:rsid w:val="00F818A0"/>
    <w:rsid w:val="00F8404E"/>
    <w:rsid w:val="00F8692C"/>
    <w:rsid w:val="00F903E1"/>
    <w:rsid w:val="00F90B3B"/>
    <w:rsid w:val="00F96EA7"/>
    <w:rsid w:val="00F97B7D"/>
    <w:rsid w:val="00FA21D6"/>
    <w:rsid w:val="00FA303D"/>
    <w:rsid w:val="00FA3439"/>
    <w:rsid w:val="00FA3C8F"/>
    <w:rsid w:val="00FA4B7C"/>
    <w:rsid w:val="00FA5059"/>
    <w:rsid w:val="00FA708F"/>
    <w:rsid w:val="00FB05CD"/>
    <w:rsid w:val="00FB4890"/>
    <w:rsid w:val="00FB50B0"/>
    <w:rsid w:val="00FB5ED9"/>
    <w:rsid w:val="00FC2F13"/>
    <w:rsid w:val="00FC3790"/>
    <w:rsid w:val="00FC39FD"/>
    <w:rsid w:val="00FC5FDC"/>
    <w:rsid w:val="00FD1195"/>
    <w:rsid w:val="00FD14F0"/>
    <w:rsid w:val="00FD1F41"/>
    <w:rsid w:val="00FD582D"/>
    <w:rsid w:val="00FD7CCB"/>
    <w:rsid w:val="00FE0212"/>
    <w:rsid w:val="00FE06C3"/>
    <w:rsid w:val="00FE13DF"/>
    <w:rsid w:val="00FE38BE"/>
    <w:rsid w:val="00FE3DB6"/>
    <w:rsid w:val="00FE42AE"/>
    <w:rsid w:val="00FE486F"/>
    <w:rsid w:val="00FE5080"/>
    <w:rsid w:val="00FE5FAF"/>
    <w:rsid w:val="00FE709C"/>
    <w:rsid w:val="00FE7CD0"/>
    <w:rsid w:val="00FF3444"/>
    <w:rsid w:val="00FF4003"/>
    <w:rsid w:val="00FF6128"/>
    <w:rsid w:val="00FF62BF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;"/>
  <w14:docId w14:val="3A5D7525"/>
  <w15:docId w15:val="{9A837FC5-6040-4FBE-9CE0-3045F576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C30"/>
    <w:pPr>
      <w:spacing w:before="60" w:after="60" w:line="288" w:lineRule="auto"/>
      <w:jc w:val="both"/>
    </w:pPr>
    <w:rPr>
      <w:rFonts w:ascii="Arial" w:hAnsi="Arial"/>
    </w:rPr>
  </w:style>
  <w:style w:type="paragraph" w:styleId="Heading1">
    <w:name w:val="heading 1"/>
    <w:aliases w:val=" Rakstz."/>
    <w:basedOn w:val="Normal"/>
    <w:next w:val="Normal"/>
    <w:link w:val="Heading1Char"/>
    <w:uiPriority w:val="99"/>
    <w:qFormat/>
    <w:rsid w:val="00092627"/>
    <w:pPr>
      <w:pageBreakBefore/>
      <w:numPr>
        <w:numId w:val="5"/>
      </w:numPr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92627"/>
    <w:pPr>
      <w:keepNext/>
      <w:keepLines/>
      <w:numPr>
        <w:ilvl w:val="1"/>
        <w:numId w:val="5"/>
      </w:numPr>
      <w:tabs>
        <w:tab w:val="clear" w:pos="1277"/>
        <w:tab w:val="num" w:pos="0"/>
        <w:tab w:val="left" w:pos="709"/>
      </w:tabs>
      <w:spacing w:before="480" w:after="120" w:line="240" w:lineRule="auto"/>
      <w:ind w:left="0"/>
      <w:outlineLvl w:val="1"/>
    </w:pPr>
    <w:rPr>
      <w:rFonts w:ascii="Tahoma" w:eastAsiaTheme="majorEastAsia" w:hAnsi="Tahom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092627"/>
    <w:pPr>
      <w:keepNext/>
      <w:keepLines/>
      <w:numPr>
        <w:ilvl w:val="2"/>
        <w:numId w:val="5"/>
      </w:numPr>
      <w:tabs>
        <w:tab w:val="left" w:pos="981"/>
      </w:tabs>
      <w:spacing w:before="360" w:line="240" w:lineRule="auto"/>
      <w:outlineLvl w:val="2"/>
    </w:pPr>
    <w:rPr>
      <w:rFonts w:ascii="Tahoma" w:eastAsiaTheme="majorEastAsia" w:hAnsi="Tahoma" w:cstheme="majorBidi"/>
      <w:b/>
      <w:bCs/>
      <w:i/>
      <w:sz w:val="28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092627"/>
    <w:pPr>
      <w:keepNext/>
      <w:keepLines/>
      <w:numPr>
        <w:ilvl w:val="3"/>
        <w:numId w:val="5"/>
      </w:numPr>
      <w:spacing w:before="240" w:line="240" w:lineRule="auto"/>
      <w:outlineLvl w:val="3"/>
    </w:pPr>
    <w:rPr>
      <w:rFonts w:ascii="Tahoma" w:eastAsiaTheme="majorEastAsia" w:hAnsi="Tahoma" w:cstheme="majorBidi"/>
      <w:b/>
      <w:bCs/>
      <w:iCs/>
      <w:sz w:val="24"/>
    </w:rPr>
  </w:style>
  <w:style w:type="paragraph" w:styleId="Heading5">
    <w:name w:val="heading 5"/>
    <w:aliases w:val="h5,Level 5 Topic Heading"/>
    <w:basedOn w:val="Normal"/>
    <w:next w:val="Normal"/>
    <w:link w:val="Heading5Char"/>
    <w:uiPriority w:val="99"/>
    <w:unhideWhenUsed/>
    <w:qFormat/>
    <w:rsid w:val="00092627"/>
    <w:pPr>
      <w:keepNext/>
      <w:keepLines/>
      <w:numPr>
        <w:ilvl w:val="4"/>
        <w:numId w:val="5"/>
      </w:numPr>
      <w:spacing w:before="240" w:line="240" w:lineRule="auto"/>
      <w:outlineLvl w:val="4"/>
    </w:pPr>
    <w:rPr>
      <w:rFonts w:ascii="Tahoma" w:eastAsiaTheme="majorEastAsia" w:hAnsi="Tahoma" w:cstheme="majorBidi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F8692C"/>
    <w:pPr>
      <w:keepNext/>
      <w:keepLines/>
      <w:numPr>
        <w:ilvl w:val="5"/>
        <w:numId w:val="5"/>
      </w:numPr>
      <w:spacing w:before="240" w:line="240" w:lineRule="auto"/>
      <w:outlineLvl w:val="5"/>
    </w:pPr>
    <w:rPr>
      <w:rFonts w:ascii="Tahoma" w:eastAsiaTheme="majorEastAsia" w:hAnsi="Tahom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092627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236D8"/>
    <w:pPr>
      <w:keepNext/>
      <w:keepLines/>
      <w:tabs>
        <w:tab w:val="num" w:pos="-540"/>
      </w:tabs>
      <w:spacing w:before="240"/>
      <w:outlineLvl w:val="7"/>
    </w:pPr>
    <w:rPr>
      <w:rFonts w:ascii="Tahoma" w:eastAsia="Batang" w:hAnsi="Tahoma"/>
      <w:i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A236D8"/>
    <w:pPr>
      <w:tabs>
        <w:tab w:val="num" w:pos="-180"/>
      </w:tabs>
      <w:spacing w:before="240"/>
      <w:jc w:val="left"/>
      <w:outlineLvl w:val="8"/>
    </w:pPr>
    <w:rPr>
      <w:rFonts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Rakstz. Char"/>
    <w:basedOn w:val="DefaultParagraphFont"/>
    <w:link w:val="Heading1"/>
    <w:uiPriority w:val="9"/>
    <w:rsid w:val="00092627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92627"/>
    <w:rPr>
      <w:rFonts w:ascii="Tahoma" w:eastAsiaTheme="majorEastAsia" w:hAnsi="Tahom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2627"/>
    <w:rPr>
      <w:rFonts w:ascii="Tahoma" w:eastAsiaTheme="majorEastAsia" w:hAnsi="Tahoma" w:cstheme="majorBidi"/>
      <w:b/>
      <w:bCs/>
      <w:i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92627"/>
    <w:rPr>
      <w:rFonts w:ascii="Tahoma" w:eastAsiaTheme="majorEastAsia" w:hAnsi="Tahoma" w:cstheme="majorBidi"/>
      <w:b/>
      <w:bCs/>
      <w:iCs/>
      <w:sz w:val="24"/>
    </w:rPr>
  </w:style>
  <w:style w:type="character" w:customStyle="1" w:styleId="Heading5Char">
    <w:name w:val="Heading 5 Char"/>
    <w:aliases w:val="h5 Char,Level 5 Topic Heading Char"/>
    <w:basedOn w:val="DefaultParagraphFont"/>
    <w:link w:val="Heading5"/>
    <w:uiPriority w:val="9"/>
    <w:rsid w:val="00092627"/>
    <w:rPr>
      <w:rFonts w:ascii="Tahoma" w:eastAsiaTheme="majorEastAsia" w:hAnsi="Tahoma" w:cstheme="majorBidi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F8692C"/>
    <w:rPr>
      <w:rFonts w:ascii="Tahoma" w:eastAsiaTheme="majorEastAsia" w:hAnsi="Tahoma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0926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-klients">
    <w:name w:val="Title-klients"/>
    <w:basedOn w:val="Normal"/>
    <w:qFormat/>
    <w:rsid w:val="00092627"/>
    <w:pPr>
      <w:spacing w:before="240" w:after="0"/>
      <w:jc w:val="center"/>
    </w:pPr>
    <w:rPr>
      <w:caps/>
    </w:rPr>
  </w:style>
  <w:style w:type="paragraph" w:customStyle="1" w:styleId="Titlearatstarpi">
    <w:name w:val="Title ar atstarpi"/>
    <w:basedOn w:val="Title-klients"/>
    <w:qFormat/>
    <w:rsid w:val="00083961"/>
    <w:pPr>
      <w:spacing w:before="800" w:after="120" w:line="240" w:lineRule="auto"/>
    </w:pPr>
    <w:rPr>
      <w:b/>
      <w:caps w:val="0"/>
      <w:smallCaps/>
      <w:spacing w:val="60"/>
      <w:sz w:val="36"/>
    </w:rPr>
  </w:style>
  <w:style w:type="paragraph" w:customStyle="1" w:styleId="Titledokumenta">
    <w:name w:val="Title dokumenta"/>
    <w:basedOn w:val="Normal"/>
    <w:qFormat/>
    <w:rsid w:val="00092627"/>
    <w:pPr>
      <w:spacing w:before="1080"/>
      <w:jc w:val="center"/>
    </w:pPr>
    <w:rPr>
      <w:smallCaps/>
      <w:sz w:val="36"/>
    </w:rPr>
  </w:style>
  <w:style w:type="paragraph" w:customStyle="1" w:styleId="Titledokumentakods">
    <w:name w:val="Title dokumenta kods"/>
    <w:basedOn w:val="Normal"/>
    <w:qFormat/>
    <w:rsid w:val="00092627"/>
    <w:pPr>
      <w:spacing w:before="240"/>
      <w:jc w:val="center"/>
    </w:pPr>
    <w:rPr>
      <w:b/>
      <w:smallCaps/>
      <w:sz w:val="28"/>
    </w:rPr>
  </w:style>
  <w:style w:type="table" w:styleId="TableGrid">
    <w:name w:val="Table Grid"/>
    <w:basedOn w:val="TableNormal"/>
    <w:uiPriority w:val="59"/>
    <w:rsid w:val="00092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ptright">
    <w:name w:val="10pt right"/>
    <w:basedOn w:val="Normal"/>
    <w:qFormat/>
    <w:rsid w:val="00092627"/>
    <w:pPr>
      <w:spacing w:after="0" w:line="240" w:lineRule="auto"/>
      <w:jc w:val="right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6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27"/>
    <w:rPr>
      <w:rFonts w:ascii="Tahoma" w:hAnsi="Tahoma" w:cs="Tahoma"/>
      <w:sz w:val="16"/>
      <w:szCs w:val="16"/>
    </w:rPr>
  </w:style>
  <w:style w:type="paragraph" w:customStyle="1" w:styleId="Titleversija">
    <w:name w:val="Title versija"/>
    <w:aliases w:val="datums"/>
    <w:basedOn w:val="Titledokumentakods"/>
    <w:qFormat/>
    <w:rsid w:val="00083961"/>
    <w:pPr>
      <w:spacing w:before="60" w:after="2400"/>
    </w:pPr>
    <w:rPr>
      <w:b w:val="0"/>
      <w:smallCaps w:val="0"/>
      <w:sz w:val="26"/>
    </w:rPr>
  </w:style>
  <w:style w:type="paragraph" w:customStyle="1" w:styleId="10ptcenter">
    <w:name w:val="10pt center"/>
    <w:basedOn w:val="Titleversija"/>
    <w:qFormat/>
    <w:rsid w:val="00092627"/>
    <w:pPr>
      <w:spacing w:before="0" w:after="60" w:line="240" w:lineRule="auto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092627"/>
    <w:rPr>
      <w:color w:val="0000FF" w:themeColor="hyperlink"/>
      <w:u w:val="single"/>
    </w:rPr>
  </w:style>
  <w:style w:type="paragraph" w:customStyle="1" w:styleId="12pt">
    <w:name w:val="12pt"/>
    <w:aliases w:val="center"/>
    <w:basedOn w:val="10ptcenter"/>
    <w:qFormat/>
    <w:rsid w:val="00092627"/>
    <w:pPr>
      <w:spacing w:before="12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092627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092627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092627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2627"/>
    <w:rPr>
      <w:rFonts w:ascii="Arial" w:hAnsi="Arial"/>
      <w:sz w:val="16"/>
    </w:rPr>
  </w:style>
  <w:style w:type="character" w:styleId="PageNumber">
    <w:name w:val="page number"/>
    <w:basedOn w:val="DefaultParagraphFont"/>
    <w:rsid w:val="00092627"/>
    <w:rPr>
      <w:rFonts w:cs="Times New Roman"/>
    </w:rPr>
  </w:style>
  <w:style w:type="table" w:customStyle="1" w:styleId="TableClassic1">
    <w:name w:val="Table Classic1"/>
    <w:basedOn w:val="TableNormal"/>
    <w:uiPriority w:val="99"/>
    <w:rsid w:val="00092627"/>
    <w:pPr>
      <w:spacing w:after="0" w:line="240" w:lineRule="auto"/>
    </w:pPr>
    <w:rPr>
      <w:rFonts w:ascii="Arial" w:hAnsi="Arial"/>
      <w:sz w:val="20"/>
    </w:rPr>
    <w:tblPr>
      <w:tblStyleColBandSize w:val="1"/>
      <w:tblBorders>
        <w:top w:val="single" w:sz="12" w:space="0" w:color="auto"/>
        <w:bottom w:val="single" w:sz="2" w:space="0" w:color="auto"/>
        <w:insideV w:val="single" w:sz="2" w:space="0" w:color="auto"/>
      </w:tblBorders>
    </w:tblPr>
  </w:style>
  <w:style w:type="paragraph" w:customStyle="1" w:styleId="Tablebody">
    <w:name w:val="Table body"/>
    <w:basedOn w:val="Normal"/>
    <w:link w:val="TablebodyChar"/>
    <w:qFormat/>
    <w:rsid w:val="00092627"/>
    <w:pPr>
      <w:spacing w:before="40" w:after="40" w:line="240" w:lineRule="auto"/>
    </w:pPr>
    <w:rPr>
      <w:sz w:val="20"/>
    </w:rPr>
  </w:style>
  <w:style w:type="character" w:customStyle="1" w:styleId="TablebodyChar">
    <w:name w:val="Table body Char"/>
    <w:link w:val="Tablebody"/>
    <w:rsid w:val="00092627"/>
    <w:rPr>
      <w:rFonts w:ascii="Arial" w:hAnsi="Arial"/>
      <w:sz w:val="20"/>
    </w:rPr>
  </w:style>
  <w:style w:type="paragraph" w:customStyle="1" w:styleId="Bold">
    <w:name w:val="Bold"/>
    <w:aliases w:val="Small caps"/>
    <w:basedOn w:val="Tablebody"/>
    <w:qFormat/>
    <w:rsid w:val="00092627"/>
    <w:pPr>
      <w:spacing w:before="60" w:after="60" w:line="288" w:lineRule="auto"/>
      <w:jc w:val="left"/>
    </w:pPr>
    <w:rPr>
      <w:b/>
      <w:smallCaps/>
      <w:sz w:val="22"/>
    </w:rPr>
  </w:style>
  <w:style w:type="paragraph" w:customStyle="1" w:styleId="Saturs">
    <w:name w:val="Saturs"/>
    <w:basedOn w:val="Normal"/>
    <w:qFormat/>
    <w:rsid w:val="00092627"/>
    <w:pPr>
      <w:jc w:val="left"/>
    </w:pPr>
    <w:rPr>
      <w:rFonts w:ascii="Tahoma" w:hAnsi="Tahoma"/>
      <w:b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92627"/>
    <w:pPr>
      <w:tabs>
        <w:tab w:val="left" w:pos="397"/>
        <w:tab w:val="right" w:leader="dot" w:pos="9639"/>
      </w:tabs>
      <w:spacing w:before="0" w:after="120"/>
      <w:ind w:left="397" w:right="567" w:hanging="397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92627"/>
    <w:pPr>
      <w:tabs>
        <w:tab w:val="left" w:pos="964"/>
        <w:tab w:val="right" w:leader="dot" w:pos="9639"/>
      </w:tabs>
      <w:spacing w:before="0"/>
      <w:ind w:left="964" w:right="567" w:hanging="567"/>
    </w:pPr>
    <w:rPr>
      <w:rFonts w:ascii="Arial Bold" w:hAnsi="Arial Bold"/>
      <w:b/>
    </w:rPr>
  </w:style>
  <w:style w:type="paragraph" w:styleId="TOC3">
    <w:name w:val="toc 3"/>
    <w:basedOn w:val="Normal"/>
    <w:next w:val="Normal"/>
    <w:autoRedefine/>
    <w:uiPriority w:val="39"/>
    <w:unhideWhenUsed/>
    <w:rsid w:val="00092627"/>
    <w:pPr>
      <w:tabs>
        <w:tab w:val="left" w:pos="1814"/>
        <w:tab w:val="right" w:leader="dot" w:pos="9639"/>
      </w:tabs>
      <w:spacing w:before="0"/>
      <w:ind w:left="1701" w:right="567" w:hanging="737"/>
    </w:pPr>
  </w:style>
  <w:style w:type="paragraph" w:styleId="TOC4">
    <w:name w:val="toc 4"/>
    <w:basedOn w:val="Normal"/>
    <w:next w:val="Normal"/>
    <w:autoRedefine/>
    <w:uiPriority w:val="39"/>
    <w:unhideWhenUsed/>
    <w:rsid w:val="00092627"/>
    <w:pPr>
      <w:tabs>
        <w:tab w:val="left" w:pos="2381"/>
        <w:tab w:val="right" w:leader="dot" w:pos="9639"/>
      </w:tabs>
      <w:spacing w:before="0"/>
      <w:ind w:left="2268" w:right="567" w:hanging="737"/>
    </w:pPr>
    <w:rPr>
      <w:i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92627"/>
    <w:pPr>
      <w:tabs>
        <w:tab w:val="left" w:pos="3232"/>
        <w:tab w:val="right" w:leader="dot" w:pos="9639"/>
      </w:tabs>
      <w:spacing w:before="0"/>
      <w:ind w:left="3062" w:right="567" w:hanging="964"/>
    </w:pPr>
    <w:rPr>
      <w:rFonts w:ascii="Times New Roman" w:hAnsi="Times New Roman"/>
      <w:i/>
    </w:rPr>
  </w:style>
  <w:style w:type="paragraph" w:styleId="ListBullet">
    <w:name w:val="List Bullet"/>
    <w:basedOn w:val="Normal"/>
    <w:link w:val="ListBulletChar"/>
    <w:unhideWhenUsed/>
    <w:rsid w:val="00092627"/>
    <w:pPr>
      <w:numPr>
        <w:numId w:val="1"/>
      </w:numPr>
    </w:pPr>
  </w:style>
  <w:style w:type="character" w:customStyle="1" w:styleId="ListBulletChar">
    <w:name w:val="List Bullet Char"/>
    <w:basedOn w:val="DefaultParagraphFont"/>
    <w:link w:val="ListBullet"/>
    <w:locked/>
    <w:rsid w:val="00092627"/>
    <w:rPr>
      <w:rFonts w:ascii="Arial" w:hAnsi="Arial"/>
    </w:rPr>
  </w:style>
  <w:style w:type="paragraph" w:styleId="TableofFigures">
    <w:name w:val="table of figures"/>
    <w:basedOn w:val="Normal"/>
    <w:next w:val="Normal"/>
    <w:uiPriority w:val="99"/>
    <w:unhideWhenUsed/>
    <w:rsid w:val="00092627"/>
    <w:pPr>
      <w:tabs>
        <w:tab w:val="left" w:pos="964"/>
        <w:tab w:val="right" w:leader="dot" w:pos="9639"/>
      </w:tabs>
      <w:spacing w:before="0" w:after="0"/>
      <w:ind w:left="851" w:right="567" w:hanging="851"/>
    </w:pPr>
  </w:style>
  <w:style w:type="paragraph" w:styleId="ListBullet2">
    <w:name w:val="List Bullet 2"/>
    <w:basedOn w:val="Normal"/>
    <w:unhideWhenUsed/>
    <w:rsid w:val="00092627"/>
    <w:pPr>
      <w:numPr>
        <w:numId w:val="2"/>
      </w:numPr>
      <w:ind w:left="1071" w:hanging="357"/>
      <w:contextualSpacing/>
    </w:pPr>
  </w:style>
  <w:style w:type="paragraph" w:styleId="ListBullet3">
    <w:name w:val="List Bullet 3"/>
    <w:basedOn w:val="Normal"/>
    <w:uiPriority w:val="99"/>
    <w:unhideWhenUsed/>
    <w:rsid w:val="00092627"/>
    <w:pPr>
      <w:numPr>
        <w:numId w:val="3"/>
      </w:numPr>
      <w:ind w:left="1429" w:hanging="357"/>
      <w:contextualSpacing/>
    </w:pPr>
  </w:style>
  <w:style w:type="paragraph" w:styleId="ListBullet4">
    <w:name w:val="List Bullet 4"/>
    <w:basedOn w:val="Normal"/>
    <w:uiPriority w:val="99"/>
    <w:unhideWhenUsed/>
    <w:rsid w:val="00092627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unhideWhenUsed/>
    <w:rsid w:val="00092627"/>
    <w:pPr>
      <w:ind w:left="454"/>
      <w:contextualSpacing/>
    </w:pPr>
  </w:style>
  <w:style w:type="paragraph" w:styleId="ListContinue2">
    <w:name w:val="List Continue 2"/>
    <w:basedOn w:val="Normal"/>
    <w:rsid w:val="00092627"/>
    <w:pPr>
      <w:ind w:left="851"/>
      <w:contextualSpacing/>
    </w:pPr>
    <w:rPr>
      <w:rFonts w:eastAsia="Times New Roman" w:cs="Times New Roman"/>
    </w:rPr>
  </w:style>
  <w:style w:type="paragraph" w:styleId="ListContinue3">
    <w:name w:val="List Continue 3"/>
    <w:basedOn w:val="Normal"/>
    <w:uiPriority w:val="99"/>
    <w:unhideWhenUsed/>
    <w:rsid w:val="00092627"/>
    <w:pPr>
      <w:ind w:left="1134"/>
      <w:contextualSpacing/>
    </w:pPr>
  </w:style>
  <w:style w:type="paragraph" w:styleId="ListNumber">
    <w:name w:val="List Number"/>
    <w:basedOn w:val="Normal"/>
    <w:rsid w:val="00092627"/>
    <w:pPr>
      <w:numPr>
        <w:numId w:val="9"/>
      </w:numPr>
      <w:ind w:left="454" w:hanging="454"/>
      <w:contextualSpacing/>
    </w:pPr>
    <w:rPr>
      <w:rFonts w:eastAsia="Times New Roman" w:cs="Times New Roman"/>
    </w:rPr>
  </w:style>
  <w:style w:type="paragraph" w:styleId="ListNumber2">
    <w:name w:val="List Number 2"/>
    <w:basedOn w:val="Normal"/>
    <w:link w:val="ListNumber2Char"/>
    <w:rsid w:val="00092627"/>
    <w:pPr>
      <w:numPr>
        <w:ilvl w:val="1"/>
        <w:numId w:val="9"/>
      </w:numPr>
      <w:ind w:left="1021" w:hanging="567"/>
      <w:contextualSpacing/>
    </w:pPr>
    <w:rPr>
      <w:rFonts w:eastAsia="Times New Roman" w:cs="Times New Roman"/>
    </w:rPr>
  </w:style>
  <w:style w:type="character" w:customStyle="1" w:styleId="ListNumber2Char">
    <w:name w:val="List Number 2 Char"/>
    <w:basedOn w:val="DefaultParagraphFont"/>
    <w:link w:val="ListNumber2"/>
    <w:locked/>
    <w:rsid w:val="00092627"/>
    <w:rPr>
      <w:rFonts w:ascii="Arial" w:eastAsia="Times New Roman" w:hAnsi="Arial" w:cs="Times New Roman"/>
    </w:rPr>
  </w:style>
  <w:style w:type="paragraph" w:styleId="ListNumber3">
    <w:name w:val="List Number 3"/>
    <w:basedOn w:val="Normal"/>
    <w:uiPriority w:val="99"/>
    <w:rsid w:val="00092627"/>
    <w:pPr>
      <w:numPr>
        <w:ilvl w:val="2"/>
        <w:numId w:val="9"/>
      </w:numPr>
      <w:ind w:left="1429" w:hanging="709"/>
      <w:contextualSpacing/>
    </w:pPr>
    <w:rPr>
      <w:rFonts w:eastAsia="Times New Roman" w:cs="Times New Roman"/>
    </w:rPr>
  </w:style>
  <w:style w:type="paragraph" w:styleId="ListNumber4">
    <w:name w:val="List Number 4"/>
    <w:basedOn w:val="Normal"/>
    <w:rsid w:val="00092627"/>
    <w:pPr>
      <w:numPr>
        <w:ilvl w:val="3"/>
        <w:numId w:val="9"/>
      </w:numPr>
      <w:ind w:left="1984" w:hanging="992"/>
      <w:contextualSpacing/>
    </w:pPr>
    <w:rPr>
      <w:rFonts w:eastAsia="Times New Roman" w:cs="Times New Roman"/>
    </w:rPr>
  </w:style>
  <w:style w:type="paragraph" w:customStyle="1" w:styleId="Atsauce">
    <w:name w:val="Atsauce"/>
    <w:basedOn w:val="Normal"/>
    <w:qFormat/>
    <w:rsid w:val="00092627"/>
    <w:pPr>
      <w:numPr>
        <w:numId w:val="6"/>
      </w:numPr>
      <w:spacing w:after="0" w:line="36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092627"/>
    <w:pPr>
      <w:ind w:left="720"/>
      <w:contextualSpacing/>
    </w:pPr>
  </w:style>
  <w:style w:type="paragraph" w:styleId="BodyText">
    <w:name w:val="Body Text"/>
    <w:basedOn w:val="Normal"/>
    <w:link w:val="BodyTextChar"/>
    <w:autoRedefine/>
    <w:rsid w:val="00092627"/>
    <w:pPr>
      <w:spacing w:before="120" w:after="0" w:line="240" w:lineRule="auto"/>
      <w:contextualSpacing/>
    </w:pPr>
    <w:rPr>
      <w:rFonts w:eastAsia="Batang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092627"/>
    <w:rPr>
      <w:rFonts w:ascii="Arial" w:eastAsia="Batang" w:hAnsi="Arial" w:cs="Times New Roman"/>
      <w:szCs w:val="20"/>
    </w:rPr>
  </w:style>
  <w:style w:type="paragraph" w:customStyle="1" w:styleId="Tabletitle">
    <w:name w:val="Table title"/>
    <w:basedOn w:val="Title"/>
    <w:autoRedefine/>
    <w:rsid w:val="00092627"/>
    <w:pPr>
      <w:keepNext/>
      <w:pBdr>
        <w:bottom w:val="none" w:sz="0" w:space="0" w:color="auto"/>
      </w:pBdr>
      <w:spacing w:after="120" w:line="360" w:lineRule="auto"/>
      <w:jc w:val="center"/>
    </w:pPr>
    <w:rPr>
      <w:rFonts w:ascii="Arial" w:eastAsia="Batang" w:hAnsi="Arial" w:cs="Times New Roman"/>
      <w:b/>
      <w:bCs/>
      <w:color w:val="auto"/>
      <w:spacing w:val="0"/>
      <w:kern w:val="0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92627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26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5">
    <w:name w:val="List Bullet 5"/>
    <w:basedOn w:val="Normal"/>
    <w:rsid w:val="00092627"/>
    <w:pPr>
      <w:numPr>
        <w:numId w:val="11"/>
      </w:numPr>
      <w:contextualSpacing/>
    </w:pPr>
    <w:rPr>
      <w:rFonts w:eastAsia="Times New Roman" w:cs="Times New Roman"/>
    </w:rPr>
  </w:style>
  <w:style w:type="paragraph" w:customStyle="1" w:styleId="StyleTablebodyBefore3ptAfter3pt">
    <w:name w:val="Style Table body + Before:  3 pt After:  3 pt"/>
    <w:basedOn w:val="Tablebody"/>
    <w:autoRedefine/>
    <w:rsid w:val="00092627"/>
    <w:pPr>
      <w:spacing w:before="60" w:after="60"/>
    </w:pPr>
    <w:rPr>
      <w:rFonts w:eastAsia="Times New Roman" w:cs="Times New Roman"/>
      <w:b/>
      <w:bCs/>
      <w:szCs w:val="20"/>
    </w:rPr>
  </w:style>
  <w:style w:type="paragraph" w:customStyle="1" w:styleId="Tablenumber">
    <w:name w:val="Table number"/>
    <w:basedOn w:val="Tabletitle"/>
    <w:link w:val="TablenumberCharChar"/>
    <w:qFormat/>
    <w:rsid w:val="00092627"/>
    <w:pPr>
      <w:spacing w:before="120" w:after="0"/>
      <w:jc w:val="right"/>
    </w:pPr>
    <w:rPr>
      <w:noProof/>
      <w:sz w:val="20"/>
    </w:rPr>
  </w:style>
  <w:style w:type="character" w:customStyle="1" w:styleId="TablenumberCharChar">
    <w:name w:val="Table number Char Char"/>
    <w:basedOn w:val="DefaultParagraphFont"/>
    <w:link w:val="Tablenumber"/>
    <w:locked/>
    <w:rsid w:val="00092627"/>
    <w:rPr>
      <w:rFonts w:ascii="Arial" w:eastAsia="Batang" w:hAnsi="Arial" w:cs="Times New Roman"/>
      <w:b/>
      <w:bCs/>
      <w:noProof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092627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bodyB">
    <w:name w:val="Table body+B"/>
    <w:basedOn w:val="Tablebody"/>
    <w:qFormat/>
    <w:rsid w:val="00092627"/>
    <w:rPr>
      <w:b/>
    </w:rPr>
  </w:style>
  <w:style w:type="paragraph" w:customStyle="1" w:styleId="Vieta">
    <w:name w:val="Vieta"/>
    <w:aliases w:val="laiks"/>
    <w:basedOn w:val="Tablebody"/>
    <w:qFormat/>
    <w:rsid w:val="00092627"/>
    <w:pPr>
      <w:spacing w:before="120" w:after="0"/>
      <w:jc w:val="center"/>
    </w:pPr>
    <w:rPr>
      <w:sz w:val="24"/>
    </w:rPr>
  </w:style>
  <w:style w:type="paragraph" w:styleId="MessageHeader">
    <w:name w:val="Message Header"/>
    <w:basedOn w:val="Normal"/>
    <w:link w:val="MessageHeaderChar"/>
    <w:uiPriority w:val="99"/>
    <w:rsid w:val="00092627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Arial"/>
      <w:smallCaps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92627"/>
    <w:rPr>
      <w:rFonts w:ascii="Arial" w:eastAsia="Times New Roman" w:hAnsi="Arial" w:cs="Arial"/>
      <w:smallCaps/>
      <w:sz w:val="20"/>
      <w:szCs w:val="20"/>
      <w:shd w:val="pct20" w:color="auto" w:fill="auto"/>
    </w:rPr>
  </w:style>
  <w:style w:type="paragraph" w:customStyle="1" w:styleId="TableListBullet2">
    <w:name w:val="Table List Bullet 2"/>
    <w:basedOn w:val="Normal"/>
    <w:rsid w:val="00092627"/>
    <w:pPr>
      <w:numPr>
        <w:numId w:val="4"/>
      </w:numPr>
      <w:spacing w:before="40" w:after="0" w:line="240" w:lineRule="auto"/>
    </w:pPr>
    <w:rPr>
      <w:rFonts w:eastAsia="Times New Roman" w:cs="Times New Roman"/>
      <w:sz w:val="20"/>
    </w:rPr>
  </w:style>
  <w:style w:type="paragraph" w:styleId="List">
    <w:name w:val="List"/>
    <w:basedOn w:val="Normal"/>
    <w:uiPriority w:val="99"/>
    <w:unhideWhenUsed/>
    <w:rsid w:val="00092627"/>
    <w:pPr>
      <w:ind w:left="283" w:hanging="283"/>
      <w:contextualSpacing/>
    </w:pPr>
  </w:style>
  <w:style w:type="paragraph" w:customStyle="1" w:styleId="Note">
    <w:name w:val="Note"/>
    <w:basedOn w:val="Normal"/>
    <w:rsid w:val="00092627"/>
    <w:pPr>
      <w:pBdr>
        <w:left w:val="single" w:sz="18" w:space="6" w:color="808080"/>
      </w:pBdr>
      <w:spacing w:after="120" w:line="264" w:lineRule="auto"/>
      <w:ind w:left="567"/>
    </w:pPr>
    <w:rPr>
      <w:rFonts w:eastAsia="Times New Roman" w:cs="Arial"/>
      <w:b/>
      <w:i/>
      <w:sz w:val="20"/>
      <w:szCs w:val="18"/>
      <w:lang w:val="en-AU" w:eastAsia="ja-JP"/>
    </w:rPr>
  </w:style>
  <w:style w:type="paragraph" w:customStyle="1" w:styleId="CodeBlock">
    <w:name w:val="Code Block"/>
    <w:basedOn w:val="Normal"/>
    <w:rsid w:val="0009262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80" w:line="264" w:lineRule="auto"/>
      <w:ind w:left="227"/>
      <w:contextualSpacing/>
    </w:pPr>
    <w:rPr>
      <w:rFonts w:ascii="Courier New" w:eastAsia="Times New Roman" w:hAnsi="Courier New" w:cs="Courier New"/>
      <w:sz w:val="20"/>
      <w:szCs w:val="16"/>
      <w:lang w:val="en-AU" w:eastAsia="ja-JP"/>
    </w:rPr>
  </w:style>
  <w:style w:type="paragraph" w:customStyle="1" w:styleId="Sourcewithforeground">
    <w:name w:val="Source with foreground"/>
    <w:basedOn w:val="Normal"/>
    <w:rsid w:val="00092627"/>
    <w:pPr>
      <w:shd w:val="clear" w:color="auto" w:fill="D9D9D9"/>
      <w:spacing w:after="0"/>
    </w:pPr>
    <w:rPr>
      <w:rFonts w:ascii="Courier New" w:eastAsia="Times New Roman" w:hAnsi="Courier New" w:cs="Times New Roman"/>
      <w:sz w:val="20"/>
      <w:szCs w:val="18"/>
    </w:rPr>
  </w:style>
  <w:style w:type="character" w:customStyle="1" w:styleId="CodeInText">
    <w:name w:val="CodeInText"/>
    <w:basedOn w:val="DefaultParagraphFont"/>
    <w:rsid w:val="00092627"/>
    <w:rPr>
      <w:rFonts w:ascii="Courier New" w:hAnsi="Courier New" w:cs="Times New Roman"/>
      <w:noProof/>
      <w:spacing w:val="-5"/>
      <w:sz w:val="20"/>
      <w:szCs w:val="20"/>
      <w:lang w:val="en-GB"/>
    </w:rPr>
  </w:style>
  <w:style w:type="paragraph" w:customStyle="1" w:styleId="TableListBullet">
    <w:name w:val="Table List Bullet"/>
    <w:basedOn w:val="Tablebody"/>
    <w:uiPriority w:val="99"/>
    <w:rsid w:val="00092627"/>
    <w:pPr>
      <w:numPr>
        <w:numId w:val="7"/>
      </w:numPr>
      <w:ind w:left="488" w:hanging="244"/>
      <w:contextualSpacing/>
    </w:pPr>
    <w:rPr>
      <w:rFonts w:eastAsia="Times New Roman" w:cs="Times New Roman"/>
      <w:noProof/>
    </w:rPr>
  </w:style>
  <w:style w:type="paragraph" w:customStyle="1" w:styleId="TableListNumber">
    <w:name w:val="Table List Number"/>
    <w:basedOn w:val="Tablebody"/>
    <w:rsid w:val="00092627"/>
    <w:pPr>
      <w:numPr>
        <w:numId w:val="12"/>
      </w:numPr>
      <w:tabs>
        <w:tab w:val="left" w:pos="714"/>
        <w:tab w:val="left" w:pos="1072"/>
      </w:tabs>
      <w:ind w:left="357" w:hanging="357"/>
      <w:contextualSpacing/>
    </w:pPr>
    <w:rPr>
      <w:rFonts w:eastAsia="Times New Roman" w:cs="Times New Roman"/>
    </w:rPr>
  </w:style>
  <w:style w:type="paragraph" w:customStyle="1" w:styleId="TableListBullet3">
    <w:name w:val="Table List Bullet 3"/>
    <w:basedOn w:val="Normal"/>
    <w:rsid w:val="00092627"/>
    <w:pPr>
      <w:numPr>
        <w:numId w:val="8"/>
      </w:numPr>
      <w:spacing w:before="40" w:after="0" w:line="240" w:lineRule="auto"/>
      <w:ind w:left="975" w:hanging="244"/>
    </w:pPr>
    <w:rPr>
      <w:rFonts w:eastAsia="Times New Roman" w:cs="Times New Roman"/>
      <w:sz w:val="20"/>
      <w:szCs w:val="20"/>
    </w:rPr>
  </w:style>
  <w:style w:type="paragraph" w:customStyle="1" w:styleId="TableListNumber2">
    <w:name w:val="Table List Number 2"/>
    <w:basedOn w:val="ListNumber2"/>
    <w:qFormat/>
    <w:rsid w:val="00092627"/>
    <w:pPr>
      <w:numPr>
        <w:numId w:val="12"/>
      </w:numPr>
      <w:spacing w:before="40" w:after="40" w:line="240" w:lineRule="auto"/>
    </w:pPr>
    <w:rPr>
      <w:sz w:val="20"/>
      <w:lang w:eastAsia="lv-LV"/>
    </w:rPr>
  </w:style>
  <w:style w:type="paragraph" w:customStyle="1" w:styleId="Picturecaption">
    <w:name w:val="Picture caption"/>
    <w:basedOn w:val="Caption"/>
    <w:link w:val="PicturecaptionChar"/>
    <w:rsid w:val="00C86728"/>
    <w:pPr>
      <w:spacing w:before="120" w:after="180" w:line="288" w:lineRule="auto"/>
      <w:contextualSpacing/>
      <w:jc w:val="left"/>
    </w:pPr>
    <w:rPr>
      <w:rFonts w:eastAsia="Batang" w:cs="Times New Roman"/>
      <w:bCs w:val="0"/>
      <w:color w:val="auto"/>
      <w:sz w:val="20"/>
      <w:szCs w:val="20"/>
    </w:rPr>
  </w:style>
  <w:style w:type="paragraph" w:customStyle="1" w:styleId="Pictureposition">
    <w:name w:val="Picture position"/>
    <w:basedOn w:val="Normal"/>
    <w:link w:val="PicturepositionChar"/>
    <w:qFormat/>
    <w:rsid w:val="00092627"/>
    <w:pPr>
      <w:keepNext/>
      <w:spacing w:before="120" w:after="120" w:line="240" w:lineRule="auto"/>
      <w:contextualSpacing/>
      <w:jc w:val="center"/>
    </w:pPr>
    <w:rPr>
      <w:rFonts w:eastAsia="Times New Roman" w:cs="Times New Roman"/>
    </w:rPr>
  </w:style>
  <w:style w:type="character" w:customStyle="1" w:styleId="PicturepositionChar">
    <w:name w:val="Picture position Char"/>
    <w:basedOn w:val="DefaultParagraphFont"/>
    <w:link w:val="Pictureposition"/>
    <w:rsid w:val="00092627"/>
    <w:rPr>
      <w:rFonts w:ascii="Arial" w:eastAsia="Times New Roman" w:hAnsi="Arial" w:cs="Times New Roman"/>
    </w:rPr>
  </w:style>
  <w:style w:type="paragraph" w:customStyle="1" w:styleId="Tablebodybold">
    <w:name w:val="Table body+bold"/>
    <w:aliases w:val="small caps"/>
    <w:basedOn w:val="Bold"/>
    <w:qFormat/>
    <w:rsid w:val="00092627"/>
    <w:pPr>
      <w:spacing w:line="240" w:lineRule="auto"/>
    </w:pPr>
    <w:rPr>
      <w:sz w:val="20"/>
      <w:lang w:eastAsia="lv-LV"/>
    </w:rPr>
  </w:style>
  <w:style w:type="paragraph" w:customStyle="1" w:styleId="Centered">
    <w:name w:val="Centered"/>
    <w:basedOn w:val="Normal"/>
    <w:qFormat/>
    <w:rsid w:val="00092627"/>
    <w:pPr>
      <w:jc w:val="center"/>
    </w:pPr>
  </w:style>
  <w:style w:type="paragraph" w:customStyle="1" w:styleId="TitleSaskanosana">
    <w:name w:val="Title Saskanosana"/>
    <w:basedOn w:val="Normal"/>
    <w:qFormat/>
    <w:rsid w:val="00092627"/>
    <w:pPr>
      <w:spacing w:before="1080" w:after="120" w:line="240" w:lineRule="auto"/>
      <w:jc w:val="center"/>
    </w:pPr>
    <w:rPr>
      <w:rFonts w:ascii="Arial Bold" w:hAnsi="Arial Bold"/>
      <w:b/>
      <w:smallCaps/>
      <w:sz w:val="44"/>
    </w:rPr>
  </w:style>
  <w:style w:type="paragraph" w:customStyle="1" w:styleId="Titleapakprojekta">
    <w:name w:val="Title apakšprojekta"/>
    <w:basedOn w:val="Titlearatstarpi"/>
    <w:qFormat/>
    <w:rsid w:val="00E82D2D"/>
    <w:pPr>
      <w:spacing w:before="400"/>
    </w:pPr>
    <w:rPr>
      <w:spacing w:val="0"/>
      <w:sz w:val="44"/>
    </w:rPr>
  </w:style>
  <w:style w:type="character" w:styleId="Strong">
    <w:name w:val="Strong"/>
    <w:basedOn w:val="DefaultParagraphFont"/>
    <w:uiPriority w:val="22"/>
    <w:qFormat/>
    <w:rsid w:val="00092627"/>
    <w:rPr>
      <w:rFonts w:ascii="Tahoma" w:hAnsi="Tahoma"/>
      <w:b w:val="0"/>
      <w:bCs/>
      <w:sz w:val="32"/>
    </w:rPr>
  </w:style>
  <w:style w:type="character" w:styleId="BookTitle">
    <w:name w:val="Book Title"/>
    <w:basedOn w:val="DefaultParagraphFont"/>
    <w:uiPriority w:val="33"/>
    <w:qFormat/>
    <w:rsid w:val="00092627"/>
    <w:rPr>
      <w:b/>
      <w:bCs/>
      <w:smallCaps/>
      <w:spacing w:val="5"/>
    </w:rPr>
  </w:style>
  <w:style w:type="paragraph" w:styleId="ListNumber5">
    <w:name w:val="List Number 5"/>
    <w:basedOn w:val="Normal"/>
    <w:rsid w:val="00092627"/>
    <w:pPr>
      <w:numPr>
        <w:ilvl w:val="4"/>
        <w:numId w:val="9"/>
      </w:numPr>
      <w:spacing w:after="0"/>
    </w:pPr>
    <w:rPr>
      <w:rFonts w:eastAsia="Times New Roman" w:cs="Times New Roman"/>
    </w:rPr>
  </w:style>
  <w:style w:type="paragraph" w:customStyle="1" w:styleId="Atstarpe">
    <w:name w:val="Atstarpe"/>
    <w:basedOn w:val="Titlearatstarpi"/>
    <w:qFormat/>
    <w:rsid w:val="00092627"/>
    <w:pPr>
      <w:spacing w:before="1600"/>
      <w:jc w:val="both"/>
    </w:pPr>
    <w:rPr>
      <w:b w:val="0"/>
    </w:rPr>
  </w:style>
  <w:style w:type="paragraph" w:customStyle="1" w:styleId="TableBold-small">
    <w:name w:val="Table Bold-small"/>
    <w:basedOn w:val="Bold"/>
    <w:qFormat/>
    <w:rsid w:val="00092627"/>
    <w:rPr>
      <w:sz w:val="20"/>
    </w:rPr>
  </w:style>
  <w:style w:type="character" w:customStyle="1" w:styleId="TablebodyRakstzRakstzRakstzRakstzRakstzRakstz">
    <w:name w:val="Table body Rakstz. Rakstz. Rakstz. Rakstz. Rakstz. Rakstz."/>
    <w:basedOn w:val="DefaultParagraphFont"/>
    <w:link w:val="TablebodyRakstzRakstzRakstzRakstzRakstz"/>
    <w:uiPriority w:val="99"/>
    <w:locked/>
    <w:rsid w:val="00092627"/>
    <w:rPr>
      <w:rFonts w:ascii="Arial" w:eastAsia="Times New Roman" w:hAnsi="Arial" w:cs="Times New Roman"/>
      <w:sz w:val="20"/>
    </w:rPr>
  </w:style>
  <w:style w:type="paragraph" w:customStyle="1" w:styleId="TablebodyRakstzRakstzRakstzRakstzRakstz">
    <w:name w:val="Table body Rakstz. Rakstz. Rakstz. Rakstz. Rakstz."/>
    <w:basedOn w:val="Normal"/>
    <w:link w:val="TablebodyRakstzRakstzRakstzRakstzRakstzRakstz"/>
    <w:uiPriority w:val="99"/>
    <w:rsid w:val="00092627"/>
    <w:pPr>
      <w:spacing w:before="40" w:after="40" w:line="240" w:lineRule="auto"/>
      <w:jc w:val="left"/>
    </w:pPr>
    <w:rPr>
      <w:rFonts w:eastAsia="Times New Roman" w:cs="Times New Roman"/>
      <w:sz w:val="20"/>
    </w:rPr>
  </w:style>
  <w:style w:type="paragraph" w:customStyle="1" w:styleId="TitleDala">
    <w:name w:val="TitleDala"/>
    <w:basedOn w:val="Titlearatstarpi"/>
    <w:qFormat/>
    <w:rsid w:val="00E82D2D"/>
    <w:pPr>
      <w:spacing w:before="0"/>
    </w:pPr>
    <w:rPr>
      <w:rFonts w:ascii="Arial Bold" w:hAnsi="Arial Bold"/>
      <w:spacing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975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7B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7BB"/>
    <w:rPr>
      <w:rFonts w:ascii="Arial" w:hAnsi="Arial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5B2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5B28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5B28"/>
    <w:rPr>
      <w:vertAlign w:val="superscript"/>
    </w:rPr>
  </w:style>
  <w:style w:type="paragraph" w:styleId="Revision">
    <w:name w:val="Revision"/>
    <w:hidden/>
    <w:uiPriority w:val="99"/>
    <w:semiHidden/>
    <w:rsid w:val="007E18B7"/>
    <w:pPr>
      <w:spacing w:after="0" w:line="240" w:lineRule="auto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100"/>
      <w:jc w:val="left"/>
    </w:pPr>
    <w:rPr>
      <w:rFonts w:asciiTheme="minorHAnsi" w:eastAsiaTheme="minorEastAsia" w:hAnsiTheme="minorHAnsi"/>
      <w:lang w:eastAsia="lv-LV"/>
    </w:rPr>
  </w:style>
  <w:style w:type="paragraph" w:styleId="TOC7">
    <w:name w:val="toc 7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320"/>
      <w:jc w:val="left"/>
    </w:pPr>
    <w:rPr>
      <w:rFonts w:asciiTheme="minorHAnsi" w:eastAsiaTheme="minorEastAsia" w:hAnsiTheme="minorHAnsi"/>
      <w:lang w:eastAsia="lv-LV"/>
    </w:rPr>
  </w:style>
  <w:style w:type="paragraph" w:styleId="TOC8">
    <w:name w:val="toc 8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540"/>
      <w:jc w:val="left"/>
    </w:pPr>
    <w:rPr>
      <w:rFonts w:asciiTheme="minorHAnsi" w:eastAsiaTheme="minorEastAsia" w:hAnsiTheme="minorHAnsi"/>
      <w:lang w:eastAsia="lv-LV"/>
    </w:rPr>
  </w:style>
  <w:style w:type="paragraph" w:styleId="TOC9">
    <w:name w:val="toc 9"/>
    <w:basedOn w:val="Normal"/>
    <w:next w:val="Normal"/>
    <w:autoRedefine/>
    <w:uiPriority w:val="39"/>
    <w:unhideWhenUsed/>
    <w:rsid w:val="003F5C37"/>
    <w:pPr>
      <w:spacing w:before="0" w:after="100" w:line="276" w:lineRule="auto"/>
      <w:ind w:left="1760"/>
      <w:jc w:val="left"/>
    </w:pPr>
    <w:rPr>
      <w:rFonts w:asciiTheme="minorHAnsi" w:eastAsiaTheme="minorEastAsia" w:hAnsiTheme="minorHAnsi"/>
      <w:lang w:eastAsia="lv-LV"/>
    </w:rPr>
  </w:style>
  <w:style w:type="character" w:customStyle="1" w:styleId="Heading8Char">
    <w:name w:val="Heading 8 Char"/>
    <w:basedOn w:val="DefaultParagraphFont"/>
    <w:link w:val="Heading8"/>
    <w:rsid w:val="00A236D8"/>
    <w:rPr>
      <w:rFonts w:ascii="Tahoma" w:eastAsia="Batang" w:hAnsi="Tahoma"/>
      <w:i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A236D8"/>
    <w:rPr>
      <w:rFonts w:ascii="Arial" w:hAnsi="Arial" w:cs="Arial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2786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78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557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icturecaptionChar">
    <w:name w:val="Picture caption Char"/>
    <w:basedOn w:val="DefaultParagraphFont"/>
    <w:link w:val="Picturecaption"/>
    <w:rsid w:val="00C86728"/>
    <w:rPr>
      <w:rFonts w:ascii="Arial" w:eastAsia="Batang" w:hAnsi="Arial" w:cs="Times New Roman"/>
      <w:b/>
      <w:sz w:val="20"/>
      <w:szCs w:val="20"/>
    </w:rPr>
  </w:style>
  <w:style w:type="character" w:customStyle="1" w:styleId="PicturecaptionCharChar">
    <w:name w:val="Picture caption Char Char"/>
    <w:basedOn w:val="DefaultParagraphFont"/>
    <w:locked/>
    <w:rsid w:val="00573DF1"/>
    <w:rPr>
      <w:rFonts w:ascii="Arial" w:eastAsia="Batang" w:hAnsi="Arial"/>
      <w:b/>
      <w:lang w:eastAsia="en-US"/>
    </w:rPr>
  </w:style>
  <w:style w:type="paragraph" w:styleId="NoSpacing">
    <w:name w:val="No Spacing"/>
    <w:basedOn w:val="Normal"/>
    <w:uiPriority w:val="1"/>
    <w:qFormat/>
    <w:rsid w:val="001602BF"/>
    <w:pPr>
      <w:spacing w:before="0" w:after="0" w:line="240" w:lineRule="auto"/>
      <w:jc w:val="left"/>
    </w:pPr>
    <w:rPr>
      <w:rFonts w:asciiTheme="minorHAnsi" w:hAnsiTheme="minorHAnsi" w:cs="Times New Roman"/>
      <w:color w:val="000000" w:themeColor="text1"/>
      <w:szCs w:val="20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A1DE2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A1DE2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A1DE2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4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4937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7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75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4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9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0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6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2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7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6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1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9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8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8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2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4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8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1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21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0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5C5C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7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3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9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7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4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8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3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0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7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2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0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1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0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8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3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6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7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7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4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1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0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3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1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3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6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2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0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1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638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0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5C5C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9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2.emf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4.jpg"/><Relationship Id="rId47" Type="http://schemas.openxmlformats.org/officeDocument/2006/relationships/image" Target="media/image27.png"/><Relationship Id="rId50" Type="http://schemas.openxmlformats.org/officeDocument/2006/relationships/oleObject" Target="embeddings/Microsoft_Visio_2003-2010_Drawing9.vsd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oleObject" Target="embeddings/Microsoft_Visio_2003-2010_Drawing2.vsd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40" Type="http://schemas.openxmlformats.org/officeDocument/2006/relationships/oleObject" Target="embeddings/Microsoft_Visio_2003-2010_Drawing5.vsd"/><Relationship Id="rId45" Type="http://schemas.openxmlformats.org/officeDocument/2006/relationships/oleObject" Target="embeddings/Microsoft_Visio_2003-2010_Drawing6.vsd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oleObject" Target="embeddings/Microsoft_Visio_2003-2010_Drawing3.vsd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emf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oleObject" Target="embeddings/Microsoft_Visio_2003-2010_Drawing1.vsd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oleObject" Target="embeddings/Microsoft_Visio_2003-2010_Drawing4.vsd"/><Relationship Id="rId46" Type="http://schemas.openxmlformats.org/officeDocument/2006/relationships/oleObject" Target="embeddings/Microsoft_Visio_2003-2010_Drawing7.vsd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Microsoft_Visio_2003-2010_Drawing.vsd"/><Relationship Id="rId23" Type="http://schemas.openxmlformats.org/officeDocument/2006/relationships/image" Target="media/image9.png"/><Relationship Id="rId28" Type="http://schemas.openxmlformats.org/officeDocument/2006/relationships/image" Target="media/image14.emf"/><Relationship Id="rId36" Type="http://schemas.openxmlformats.org/officeDocument/2006/relationships/image" Target="media/image20.png"/><Relationship Id="rId49" Type="http://schemas.openxmlformats.org/officeDocument/2006/relationships/oleObject" Target="embeddings/Microsoft_Visio_2003-2010_Drawing8.vsd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lde\ABC_veidnes_projektiem\template\AB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876B2BFA1AF43B0EF8F8F00867F41" ma:contentTypeVersion="0" ma:contentTypeDescription="Create a new document." ma:contentTypeScope="" ma:versionID="41df25d64c1f9bd80cd443af188289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3f9ca9ed2b1b526ffdf70859b84e6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32E13-801C-4D0D-A610-CC5AEEED7F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4F69E-AB56-40FB-8F32-2223758307F4}">
  <ds:schemaRefs>
    <ds:schemaRef ds:uri="http://schemas.microsoft.com/office/infopath/2007/PartnerControls"/>
    <ds:schemaRef ds:uri="http://schemas.microsoft.com/office/2006/metadata/properties"/>
    <ds:schemaRef ds:uri="0a956d4e-3c5c-46b4-b563-ae93014346d1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9933fa45-386d-4476-8ecf-b55ae889a24b"/>
    <ds:schemaRef ds:uri="http://purl.org/dc/terms/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6F98E42-BEA9-4775-9420-38987134E390}"/>
</file>

<file path=customXml/itemProps4.xml><?xml version="1.0" encoding="utf-8"?>
<ds:datastoreItem xmlns:ds="http://schemas.openxmlformats.org/officeDocument/2006/customXml" ds:itemID="{5CA44BE0-47C6-433F-A8E5-F29FE02CA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ABC</Template>
  <TotalTime>1</TotalTime>
  <Pages>228</Pages>
  <Words>33703</Words>
  <Characters>238286</Characters>
  <Application>Microsoft Office Word</Application>
  <DocSecurity>0</DocSecurity>
  <Lines>13238</Lines>
  <Paragraphs>8773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Valsts informācijas sistēmu savietotāja (VISS) un Vienotā valsts un pašvaldību pakalpojumu portāla www.latvija.lv pilnveidošana un uzturēšana</vt:lpstr>
    </vt:vector>
  </TitlesOfParts>
  <Manager>J.Korņijenko</Manager>
  <Company>SIA "ABC software"</Company>
  <LinksUpToDate>false</LinksUpToDate>
  <CharactersWithSpaces>263216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Valsts informācijas sistēmu savietotāja (VISS) un Vienotā valsts un pašvaldību pakalpojumu portāla www.latvija.lv pilnveidošana un uzturēšana</dc:title>
  <dc:subject>Datu izplatīšanas tikls</dc:subject>
  <dc:creator>A.Zeļikovičs</dc:creator>
  <dc:description/>
  <cp:lastModifiedBy>Kristīne Rakstiņa</cp:lastModifiedBy>
  <cp:revision>2</cp:revision>
  <cp:lastPrinted>2013-09-18T14:55:00Z</cp:lastPrinted>
  <dcterms:created xsi:type="dcterms:W3CDTF">2023-05-12T13:40:00Z</dcterms:created>
  <dcterms:modified xsi:type="dcterms:W3CDTF">2023-05-12T13:40:00Z</dcterms:modified>
  <cp:category>Integrācijas instrukcija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ate">
    <vt:lpwstr>12.05.2023.</vt:lpwstr>
  </property>
  <property fmtid="{D5CDD505-2E9C-101B-9397-08002B2CF9AE}" pid="3" name="_Version">
    <vt:lpwstr>1.09</vt:lpwstr>
  </property>
  <property fmtid="{D5CDD505-2E9C-101B-9397-08002B2CF9AE}" pid="4" name="_SubjectID">
    <vt:lpwstr>DIT</vt:lpwstr>
  </property>
  <property fmtid="{D5CDD505-2E9C-101B-9397-08002B2CF9AE}" pid="5" name="_SubprojectID">
    <vt:lpwstr>Apakšprojekta abreviatūra</vt:lpwstr>
  </property>
  <property fmtid="{D5CDD505-2E9C-101B-9397-08002B2CF9AE}" pid="6" name="_ProjectID">
    <vt:lpwstr>VISS_2016</vt:lpwstr>
  </property>
  <property fmtid="{D5CDD505-2E9C-101B-9397-08002B2CF9AE}" pid="7" name="_CustomerTitle">
    <vt:lpwstr>Valsts reģionālās attīstības aģentūra</vt:lpwstr>
  </property>
  <property fmtid="{D5CDD505-2E9C-101B-9397-08002B2CF9AE}" pid="8" name="_SubrojectTitle">
    <vt:lpwstr>Elektronisko dokumentu krātuve</vt:lpwstr>
  </property>
  <property fmtid="{D5CDD505-2E9C-101B-9397-08002B2CF9AE}" pid="9" name="_ContractNumber">
    <vt:lpwstr>13_7_17_41</vt:lpwstr>
  </property>
  <property fmtid="{D5CDD505-2E9C-101B-9397-08002B2CF9AE}" pid="10" name="_CategoryID">
    <vt:lpwstr>II</vt:lpwstr>
  </property>
  <property fmtid="{D5CDD505-2E9C-101B-9397-08002B2CF9AE}" pid="11" name="_ContractorID">
    <vt:lpwstr>ABC</vt:lpwstr>
  </property>
  <property fmtid="{D5CDD505-2E9C-101B-9397-08002B2CF9AE}" pid="12" name="_Number">
    <vt:lpwstr>Kārtas numurs</vt:lpwstr>
  </property>
  <property fmtid="{D5CDD505-2E9C-101B-9397-08002B2CF9AE}" pid="13" name="_CustomerID">
    <vt:lpwstr>VRAA</vt:lpwstr>
  </property>
  <property fmtid="{D5CDD505-2E9C-101B-9397-08002B2CF9AE}" pid="14" name="_TitleDala">
    <vt:lpwstr>3.daļa "VISS un Portāla jaunu un esošo moduļu papildinājumu izstrāde, ieviešana, garantijas apkalpošana un uzturēšana saskaņā ar tehnisko specifikāciju"</vt:lpwstr>
  </property>
  <property fmtid="{D5CDD505-2E9C-101B-9397-08002B2CF9AE}" pid="15" name="ContentTypeId">
    <vt:lpwstr>0x010100728876B2BFA1AF43B0EF8F8F00867F41</vt:lpwstr>
  </property>
  <property fmtid="{D5CDD505-2E9C-101B-9397-08002B2CF9AE}" pid="16" name="MediaServiceImageTags">
    <vt:lpwstr/>
  </property>
</Properties>
</file>